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9CF4" w14:textId="5CA0DF0A" w:rsidR="001E3A17" w:rsidRPr="002675B0" w:rsidRDefault="00A25115" w:rsidP="001E3A17">
      <w:r>
        <w:rPr>
          <w:noProof/>
        </w:rPr>
        <mc:AlternateContent>
          <mc:Choice Requires="wpg">
            <w:drawing>
              <wp:anchor distT="0" distB="0" distL="114300" distR="114300" simplePos="0" relativeHeight="251658240" behindDoc="0" locked="0" layoutInCell="1" allowOverlap="1" wp14:anchorId="229978F2" wp14:editId="135F0253">
                <wp:simplePos x="0" y="0"/>
                <wp:positionH relativeFrom="page">
                  <wp:align>right</wp:align>
                </wp:positionH>
                <wp:positionV relativeFrom="paragraph">
                  <wp:posOffset>-652441</wp:posOffset>
                </wp:positionV>
                <wp:extent cx="7559675" cy="10691495"/>
                <wp:effectExtent l="0" t="0" r="3175" b="0"/>
                <wp:wrapNone/>
                <wp:docPr id="1165690410" name="Group 3"/>
                <wp:cNvGraphicFramePr/>
                <a:graphic xmlns:a="http://schemas.openxmlformats.org/drawingml/2006/main">
                  <a:graphicData uri="http://schemas.microsoft.com/office/word/2010/wordprocessingGroup">
                    <wpg:wgp>
                      <wpg:cNvGrpSpPr/>
                      <wpg:grpSpPr>
                        <a:xfrm>
                          <a:off x="0" y="0"/>
                          <a:ext cx="7559675" cy="10691495"/>
                          <a:chOff x="0" y="0"/>
                          <a:chExt cx="7559675" cy="10691495"/>
                        </a:xfrm>
                      </wpg:grpSpPr>
                      <pic:pic xmlns:pic="http://schemas.openxmlformats.org/drawingml/2006/picture">
                        <pic:nvPicPr>
                          <pic:cNvPr id="17" name="Picture 17" descr="A close up of a car&#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542639103" name="Rectangle 2"/>
                        <wps:cNvSpPr/>
                        <wps:spPr>
                          <a:xfrm>
                            <a:off x="527538" y="3045655"/>
                            <a:ext cx="6267157" cy="745588"/>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w:pict>
              <v:group w14:anchorId="5BBEF29D" id="Group 3" o:spid="_x0000_s1026" style="position:absolute;margin-left:544.05pt;margin-top:-51.35pt;width:595.25pt;height:841.85pt;z-index:251656192;mso-position-horizontal:right;mso-position-horizont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fvfuAlyUr6MTPDDku4AImko7pqSg8HR/D&#10;4PW9d7uq7u2ueOe5KiumVdE1YMC0uyqugjmxu5hxddVdwyKICcSIAQQjBgSJikSRnP3/T92pYYeZ&#10;c9+9XVUd7/f7+fw+hnnvnNOn+3V39a+7C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D/z957gFuSleX+IExPz3TPdD4553z2PvnskzvnnsgMDAhMYBiGHAZw&#10;wJFhSCJJBMwiJoJyDYgi13RV7t+E4QoqoiIgKkiGid2n/t+71vqqvlq79unTA5h4f8/zPrtq1aoc&#10;9n7qt1cV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CIDt39j6Lfd+SOj/4ckSfl014/Uf+C2&#10;vz+40zYlIYT4zcNtz2/+2B1/f9/dX/wHo/dJkiRJkiRJkiRJkiRJkiT10l0/MvLGl14afU+SpHy6&#10;88WRX77rG/XvsUPzQgjxm4fbvzG6484Xh3/irhdHfl6SJEmSJEmSJEmSJEmSJKmnXhr+tZCRIklS&#10;b8lsFEL8puWO5we/dOeL9T961zeG/7QkSZIkSZIkSZIkSZIkSVJP/cjwt0JGiiRJvSWzUQghhBBC&#10;CCGEEEIIIYQQVzx3/Ej9L931jZG3JUnKqR8ZfuOOF+v7bVMS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">
                <v:shape id="Picture 17" o:spid="_x0000_s1027" type="#_x0000_t75" alt="A close up of a car&#10;&#10;Description automatically generated" style="position:absolute;width:75596;height:106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">
                  <v:imagedata r:id="rId12" o:title="A close up of a car&#10;&#10;Description automatically generated"/>
                </v:shape>
                <v:rect id="Rectangle 2" o:spid="_x0000_s1028" style="position:absolute;left:5275;top:30456;width:62671;height:7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" stroked="f" strokeweight="1pt"/>
                <w10:wrap anchorx="page"/>
              </v:group>
            </w:pict>
          </mc:Fallback>
        </mc:AlternateContent>
      </w:r>
    </w:p>
    <w:p w14:paraId="58E2F702" w14:textId="77777777" w:rsidR="001E3A17" w:rsidRPr="002675B0" w:rsidRDefault="001E3A17" w:rsidP="001E3A17"/>
    <w:p w14:paraId="162B002D" w14:textId="77777777" w:rsidR="001E3A17" w:rsidRPr="002675B0" w:rsidRDefault="001E3A17" w:rsidP="001E3A17"/>
    <w:p w14:paraId="0AB2847C" w14:textId="77777777" w:rsidR="001E3A17" w:rsidRPr="002675B0" w:rsidRDefault="001E3A17" w:rsidP="001E3A17"/>
    <w:p w14:paraId="7D913D1E" w14:textId="77777777" w:rsidR="001E3A17" w:rsidRPr="002675B0" w:rsidRDefault="001E3A17" w:rsidP="001E3A17"/>
    <w:p w14:paraId="47E2B151" w14:textId="77777777" w:rsidR="001E3A17" w:rsidRPr="002675B0" w:rsidRDefault="001E3A17" w:rsidP="001E3A17"/>
    <w:p w14:paraId="5EB94F5C" w14:textId="77777777" w:rsidR="001E3A17" w:rsidRPr="002675B0" w:rsidRDefault="001E3A17" w:rsidP="001E3A17"/>
    <w:p w14:paraId="06265B96" w14:textId="77777777" w:rsidR="001E3A17" w:rsidRPr="002675B0" w:rsidRDefault="001E3A17" w:rsidP="001E3A17"/>
    <w:p w14:paraId="089430D5" w14:textId="77777777" w:rsidR="001E3A17" w:rsidRPr="002675B0" w:rsidRDefault="001E3A17" w:rsidP="001E3A17"/>
    <w:p w14:paraId="38221CB8" w14:textId="77777777" w:rsidR="001E3A17" w:rsidRPr="002675B0" w:rsidRDefault="001E3A17" w:rsidP="001E3A17"/>
    <w:p w14:paraId="0FB4814F" w14:textId="77777777" w:rsidR="001E3A17" w:rsidRPr="002675B0" w:rsidRDefault="001E3A17" w:rsidP="001E3A17"/>
    <w:p w14:paraId="1AD16B99" w14:textId="77777777" w:rsidR="001E3A17" w:rsidRPr="002675B0" w:rsidRDefault="001E3A17" w:rsidP="001E3A17"/>
    <w:p w14:paraId="6F199363" w14:textId="77777777" w:rsidR="001E3A17" w:rsidRPr="002675B0" w:rsidRDefault="001E3A17" w:rsidP="001E3A17"/>
    <w:p w14:paraId="43382FC1" w14:textId="77777777" w:rsidR="001E3A17" w:rsidRPr="002675B0" w:rsidRDefault="001E3A17" w:rsidP="001E3A17"/>
    <w:p w14:paraId="5D8CE371" w14:textId="77777777" w:rsidR="001E3A17" w:rsidRPr="002675B0" w:rsidRDefault="001E3A17" w:rsidP="001E3A17"/>
    <w:p w14:paraId="00FE4836" w14:textId="09097F22" w:rsidR="001E3A17" w:rsidRPr="002675B0" w:rsidRDefault="00A25115" w:rsidP="001E3A17">
      <w:r>
        <w:rPr>
          <w:noProof/>
        </w:rPr>
        <mc:AlternateContent>
          <mc:Choice Requires="wps">
            <w:drawing>
              <wp:anchor distT="0" distB="0" distL="114300" distR="114300" simplePos="0" relativeHeight="251658242" behindDoc="0" locked="0" layoutInCell="1" allowOverlap="1" wp14:anchorId="4C5EE4F0" wp14:editId="6A222397">
                <wp:simplePos x="0" y="0"/>
                <wp:positionH relativeFrom="column">
                  <wp:posOffset>12847</wp:posOffset>
                </wp:positionH>
                <wp:positionV relativeFrom="paragraph">
                  <wp:posOffset>51826</wp:posOffset>
                </wp:positionV>
                <wp:extent cx="6086035" cy="808892"/>
                <wp:effectExtent l="0" t="0" r="0" b="0"/>
                <wp:wrapNone/>
                <wp:docPr id="101744060" name="Text Box 4"/>
                <wp:cNvGraphicFramePr/>
                <a:graphic xmlns:a="http://schemas.openxmlformats.org/drawingml/2006/main">
                  <a:graphicData uri="http://schemas.microsoft.com/office/word/2010/wordprocessingShape">
                    <wps:wsp>
                      <wps:cNvSpPr txBox="1"/>
                      <wps:spPr>
                        <a:xfrm>
                          <a:off x="0" y="0"/>
                          <a:ext cx="6086035" cy="808892"/>
                        </a:xfrm>
                        <a:prstGeom prst="rect">
                          <a:avLst/>
                        </a:prstGeom>
                        <a:solidFill>
                          <a:srgbClr val="FFFFFF"/>
                        </a:solidFill>
                        <a:ln w="6350">
                          <a:noFill/>
                        </a:ln>
                      </wps:spPr>
                      <wps:txbx>
                        <w:txbxContent>
                          <w:p w14:paraId="14002B0E" w14:textId="37F3510E" w:rsidR="00A25115" w:rsidRPr="001C4C6D" w:rsidRDefault="00A25115" w:rsidP="001C4C6D">
                            <w:pPr>
                              <w:pStyle w:val="Title"/>
                              <w:rPr>
                                <w:sz w:val="96"/>
                                <w:szCs w:val="32"/>
                              </w:rPr>
                            </w:pPr>
                            <w:r w:rsidRPr="001C4C6D">
                              <w:rPr>
                                <w:sz w:val="96"/>
                                <w:szCs w:val="32"/>
                              </w:rPr>
                              <w:t>Emplo</w:t>
                            </w:r>
                            <w:r w:rsidR="001C4C6D" w:rsidRPr="001C4C6D">
                              <w:rPr>
                                <w:sz w:val="96"/>
                                <w:szCs w:val="32"/>
                              </w:rPr>
                              <w:t>yer resource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5EE4F0" id="_x0000_t202" coordsize="21600,21600" o:spt="202" path="m,l,21600r21600,l21600,xe">
                <v:stroke joinstyle="miter"/>
                <v:path gradientshapeok="t" o:connecttype="rect"/>
              </v:shapetype>
              <v:shape id="Text Box 4" o:spid="_x0000_s1026" type="#_x0000_t202" style="position:absolute;margin-left:1pt;margin-top:4.1pt;width:479.2pt;height:63.7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" stroked="f" strokeweight=".5pt">
                <v:textbox>
                  <w:txbxContent>
                    <w:p w14:paraId="14002B0E" w14:textId="37F3510E" w:rsidR="00A25115" w:rsidRPr="001C4C6D" w:rsidRDefault="00A25115" w:rsidP="001C4C6D">
                      <w:pPr>
                        <w:pStyle w:val="Title"/>
                        <w:rPr>
                          <w:sz w:val="96"/>
                          <w:szCs w:val="32"/>
                        </w:rPr>
                      </w:pPr>
                      <w:r w:rsidRPr="001C4C6D">
                        <w:rPr>
                          <w:sz w:val="96"/>
                          <w:szCs w:val="32"/>
                        </w:rPr>
                        <w:t>Emplo</w:t>
                      </w:r>
                      <w:r w:rsidR="001C4C6D" w:rsidRPr="001C4C6D">
                        <w:rPr>
                          <w:sz w:val="96"/>
                          <w:szCs w:val="32"/>
                        </w:rPr>
                        <w:t>yer resource</w:t>
                      </w:r>
                    </w:p>
                  </w:txbxContent>
                </v:textbox>
              </v:shape>
            </w:pict>
          </mc:Fallback>
        </mc:AlternateContent>
      </w:r>
    </w:p>
    <w:p w14:paraId="3624F125" w14:textId="28481562" w:rsidR="001E3A17" w:rsidRPr="002675B0" w:rsidRDefault="001E3A17" w:rsidP="001E3A17"/>
    <w:p w14:paraId="4243F4C1" w14:textId="358A9EE5" w:rsidR="001E3A17" w:rsidRPr="002675B0" w:rsidRDefault="00142B24" w:rsidP="00736F33">
      <w:pPr>
        <w:tabs>
          <w:tab w:val="left" w:pos="2633"/>
          <w:tab w:val="left" w:pos="3312"/>
        </w:tabs>
      </w:pPr>
      <w:r>
        <w:tab/>
      </w:r>
      <w:r w:rsidR="00736F33">
        <w:tab/>
      </w:r>
    </w:p>
    <w:p w14:paraId="44116D06" w14:textId="77777777" w:rsidR="001E3A17" w:rsidRPr="002675B0" w:rsidRDefault="001E3A17" w:rsidP="001E3A17"/>
    <w:p w14:paraId="6B906202" w14:textId="47D6024B" w:rsidR="001E3A17" w:rsidRPr="002675B0" w:rsidRDefault="000A5F22" w:rsidP="000A5F22">
      <w:pPr>
        <w:tabs>
          <w:tab w:val="left" w:pos="5561"/>
        </w:tabs>
      </w:pPr>
      <w:r>
        <w:tab/>
      </w:r>
    </w:p>
    <w:p w14:paraId="1D0CD6F9" w14:textId="77777777" w:rsidR="001E3A17" w:rsidRPr="002675B0" w:rsidRDefault="001E3A17" w:rsidP="001E3A17"/>
    <w:p w14:paraId="109FC5D5" w14:textId="77777777" w:rsidR="001E3A17" w:rsidRPr="002675B0" w:rsidRDefault="001E3A17" w:rsidP="001E3A17"/>
    <w:p w14:paraId="5C7538C5" w14:textId="77777777" w:rsidR="001E3A17" w:rsidRPr="002675B0" w:rsidRDefault="001E3A17" w:rsidP="001E3A17"/>
    <w:p w14:paraId="180FC6D8" w14:textId="77777777" w:rsidR="001E3A17" w:rsidRPr="002675B0" w:rsidRDefault="00DD4CE7" w:rsidP="001E3A17">
      <w:r>
        <w:rPr>
          <w:noProof/>
        </w:rPr>
        <mc:AlternateContent>
          <mc:Choice Requires="wps">
            <w:drawing>
              <wp:anchor distT="45720" distB="45720" distL="114300" distR="114300" simplePos="0" relativeHeight="251658241" behindDoc="0" locked="0" layoutInCell="1" allowOverlap="1" wp14:anchorId="7EF3C065" wp14:editId="0E200C93">
                <wp:simplePos x="0" y="0"/>
                <wp:positionH relativeFrom="column">
                  <wp:posOffset>37465</wp:posOffset>
                </wp:positionH>
                <wp:positionV relativeFrom="paragraph">
                  <wp:posOffset>231775</wp:posOffset>
                </wp:positionV>
                <wp:extent cx="60579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404620"/>
                        </a:xfrm>
                        <a:prstGeom prst="rect">
                          <a:avLst/>
                        </a:prstGeom>
                        <a:noFill/>
                        <a:ln w="9525">
                          <a:noFill/>
                          <a:miter lim="800000"/>
                          <a:headEnd/>
                          <a:tailEnd/>
                        </a:ln>
                      </wps:spPr>
                      <wps:txbx>
                        <w:txbxContent>
                          <w:p w14:paraId="637D1655" w14:textId="2905C45B" w:rsidR="00DD4CE7" w:rsidRPr="00DD4CE7" w:rsidRDefault="006B1CF7" w:rsidP="00DD4CE7">
                            <w:pPr>
                              <w:suppressAutoHyphens/>
                              <w:autoSpaceDE w:val="0"/>
                              <w:autoSpaceDN w:val="0"/>
                              <w:adjustRightInd w:val="0"/>
                              <w:textAlignment w:val="center"/>
                              <w:rPr>
                                <w:rFonts w:ascii="Arial" w:hAnsi="Arial" w:cs="Arial"/>
                                <w:color w:val="1DB337" w:themeColor="text1"/>
                                <w:spacing w:val="-8"/>
                                <w:sz w:val="80"/>
                                <w:szCs w:val="80"/>
                                <w:lang w:val="en-US"/>
                              </w:rPr>
                            </w:pPr>
                            <w:r>
                              <w:rPr>
                                <w:rFonts w:ascii="Arial" w:hAnsi="Arial" w:cs="Arial"/>
                                <w:color w:val="1DB337" w:themeColor="text1"/>
                                <w:spacing w:val="-8"/>
                                <w:sz w:val="80"/>
                                <w:szCs w:val="80"/>
                                <w:lang w:val="en-US"/>
                              </w:rPr>
                              <w:t>Careers pages and job ad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F3C065" id="Text Box 2" o:spid="_x0000_s1027" type="#_x0000_t202" style="position:absolute;margin-left:2.95pt;margin-top:18.25pt;width:477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" filled="f" stroked="f">
                <v:textbox style="mso-fit-shape-to-text:t" inset="0,0,0,0">
                  <w:txbxContent>
                    <w:p w14:paraId="637D1655" w14:textId="2905C45B" w:rsidR="00DD4CE7" w:rsidRPr="00DD4CE7" w:rsidRDefault="006B1CF7" w:rsidP="00DD4CE7">
                      <w:pPr>
                        <w:suppressAutoHyphens/>
                        <w:autoSpaceDE w:val="0"/>
                        <w:autoSpaceDN w:val="0"/>
                        <w:adjustRightInd w:val="0"/>
                        <w:textAlignment w:val="center"/>
                        <w:rPr>
                          <w:rFonts w:ascii="Arial" w:hAnsi="Arial" w:cs="Arial"/>
                          <w:color w:val="1DB337" w:themeColor="text1"/>
                          <w:spacing w:val="-8"/>
                          <w:sz w:val="80"/>
                          <w:szCs w:val="80"/>
                          <w:lang w:val="en-US"/>
                        </w:rPr>
                      </w:pPr>
                      <w:r>
                        <w:rPr>
                          <w:rFonts w:ascii="Arial" w:hAnsi="Arial" w:cs="Arial"/>
                          <w:color w:val="1DB337" w:themeColor="text1"/>
                          <w:spacing w:val="-8"/>
                          <w:sz w:val="80"/>
                          <w:szCs w:val="80"/>
                          <w:lang w:val="en-US"/>
                        </w:rPr>
                        <w:t>Careers pages and job ad</w:t>
                      </w:r>
                    </w:p>
                  </w:txbxContent>
                </v:textbox>
                <w10:wrap type="square"/>
              </v:shape>
            </w:pict>
          </mc:Fallback>
        </mc:AlternateContent>
      </w:r>
    </w:p>
    <w:p w14:paraId="304C07D0" w14:textId="77777777" w:rsidR="001E3A17" w:rsidRPr="002675B0" w:rsidRDefault="001E3A17" w:rsidP="001E3A17"/>
    <w:p w14:paraId="6FD48B01" w14:textId="77777777" w:rsidR="001E3A17" w:rsidRPr="002675B0" w:rsidRDefault="001E3A17" w:rsidP="001E3A17"/>
    <w:p w14:paraId="47E59A67" w14:textId="77777777" w:rsidR="001E3A17" w:rsidRPr="002675B0" w:rsidRDefault="001E3A17" w:rsidP="001E3A17"/>
    <w:p w14:paraId="4E6130C4" w14:textId="77777777" w:rsidR="001E3A17" w:rsidRPr="002675B0" w:rsidRDefault="001E3A17" w:rsidP="001E3A17"/>
    <w:p w14:paraId="0198B6C2" w14:textId="77777777" w:rsidR="001E3A17" w:rsidRPr="002675B0" w:rsidRDefault="001E3A17" w:rsidP="001E3A17"/>
    <w:p w14:paraId="5AA7E500" w14:textId="77777777" w:rsidR="001E3A17" w:rsidRPr="002675B0" w:rsidRDefault="001E3A17" w:rsidP="001E3A17"/>
    <w:p w14:paraId="76091780" w14:textId="77777777" w:rsidR="001E3A17" w:rsidRPr="002675B0" w:rsidRDefault="001E3A17" w:rsidP="001E3A17"/>
    <w:p w14:paraId="55D78162" w14:textId="77777777" w:rsidR="001E3A17" w:rsidRPr="002675B0" w:rsidRDefault="001E3A17" w:rsidP="001E3A17"/>
    <w:p w14:paraId="49705A5D" w14:textId="7069731D" w:rsidR="00971DA2" w:rsidRPr="002675B0" w:rsidRDefault="00971DA2" w:rsidP="00BD18D2">
      <w:pPr>
        <w:pStyle w:val="Bullet-1"/>
        <w:rPr>
          <w:rFonts w:eastAsia="Arial"/>
        </w:rPr>
        <w:sectPr w:rsidR="00971DA2" w:rsidRPr="002675B0" w:rsidSect="0027571F">
          <w:headerReference w:type="even" r:id="rId13"/>
          <w:headerReference w:type="default" r:id="rId14"/>
          <w:footerReference w:type="default" r:id="rId15"/>
          <w:pgSz w:w="11906" w:h="16838" w:code="9"/>
          <w:pgMar w:top="1021" w:right="1021" w:bottom="1418" w:left="1021" w:header="1021" w:footer="544" w:gutter="0"/>
          <w:cols w:space="720"/>
          <w:titlePg/>
          <w:docGrid w:linePitch="272"/>
        </w:sectPr>
      </w:pPr>
      <w:bookmarkStart w:id="0" w:name="_Hlk518394066"/>
      <w:bookmarkEnd w:id="0"/>
    </w:p>
    <w:p w14:paraId="7647794C" w14:textId="7C9500CB" w:rsidR="00524C17" w:rsidRDefault="009D73FD" w:rsidP="001B4CA8">
      <w:pPr>
        <w:pStyle w:val="Heading1"/>
        <w:tabs>
          <w:tab w:val="clear" w:pos="720"/>
          <w:tab w:val="left" w:pos="624"/>
        </w:tabs>
        <w:spacing w:after="160"/>
        <w:rPr>
          <w:rFonts w:eastAsia="Arial"/>
        </w:rPr>
      </w:pPr>
      <w:r>
        <w:rPr>
          <w:rFonts w:eastAsia="Arial"/>
        </w:rPr>
        <w:t xml:space="preserve">Careers page </w:t>
      </w:r>
    </w:p>
    <w:p w14:paraId="34A27182" w14:textId="0DFE954E" w:rsidR="0013630D" w:rsidRPr="0013630D" w:rsidRDefault="0013630D" w:rsidP="0013630D">
      <w:pPr>
        <w:pStyle w:val="BodyText"/>
        <w:rPr>
          <w:lang w:val="en-AU"/>
        </w:rPr>
      </w:pPr>
      <w:r w:rsidRPr="0013630D">
        <w:rPr>
          <w:lang w:val="en-AU"/>
        </w:rPr>
        <w:t>Including novated leasing on your careers page helps position your organisation as one that offers meaningful, practical benefits that support employees’ financial wellbeing and lifestyle. By highlighting your partnership with Autopia</w:t>
      </w:r>
      <w:r w:rsidR="00B258F7">
        <w:rPr>
          <w:lang w:val="en-AU"/>
        </w:rPr>
        <w:t xml:space="preserve"> in your careers page</w:t>
      </w:r>
      <w:r w:rsidRPr="0013630D">
        <w:rPr>
          <w:lang w:val="en-AU"/>
        </w:rPr>
        <w:t>, you make it clear to candidates and new hires that they can access a smarter, more flexible way to manage the cost of a vehicle—potentially increasing their take-home pay and simplifying everyday expenses.</w:t>
      </w:r>
    </w:p>
    <w:p w14:paraId="2BA5A7FB" w14:textId="417343CE" w:rsidR="007442AC" w:rsidRPr="007112AD" w:rsidRDefault="0013630D" w:rsidP="006B713A">
      <w:pPr>
        <w:pStyle w:val="BodyText"/>
        <w:rPr>
          <w:lang w:val="en-AU"/>
        </w:rPr>
      </w:pPr>
      <w:r w:rsidRPr="0013630D">
        <w:rPr>
          <w:lang w:val="en-AU"/>
        </w:rPr>
        <w:t>Featuring this benefit upfront strengthens your employee value proposition, differentiates you in a competitive talent market, and encourages prospective employees to see the tangible value of joining your organisation from day one.</w:t>
      </w:r>
    </w:p>
    <w:p w14:paraId="5763B630" w14:textId="4BF48F0D" w:rsidR="00DE1AB2" w:rsidRDefault="002242DF" w:rsidP="002242DF">
      <w:pPr>
        <w:pStyle w:val="Heading2"/>
      </w:pPr>
      <w:r>
        <w:t>Website careers page copy option 1</w:t>
      </w:r>
    </w:p>
    <w:p w14:paraId="6FC8F90A" w14:textId="4EE2FC62" w:rsidR="00DE1AB2" w:rsidRPr="007112AD" w:rsidRDefault="00DE1AB2" w:rsidP="006B713A">
      <w:pPr>
        <w:pStyle w:val="BodyText"/>
        <w:rPr>
          <w:lang w:val="en-AU"/>
        </w:rPr>
      </w:pPr>
      <w:r w:rsidRPr="00DE1AB2">
        <w:rPr>
          <w:b/>
          <w:bCs/>
          <w:lang w:val="en-AU"/>
        </w:rPr>
        <w:t>Drive more from your salary with novated leasing</w:t>
      </w:r>
      <w:r w:rsidRPr="00DE1AB2">
        <w:rPr>
          <w:lang w:val="en-AU"/>
        </w:rPr>
        <w:br/>
        <w:t>As part of our employee benefits, you can access novated leasing through Autopia—helping you save on a new or used car by paying through your pre-tax salary, potentially reducing your taxable income while simplifying the cost of running your vehicle.</w:t>
      </w:r>
    </w:p>
    <w:p w14:paraId="7A10D44C" w14:textId="610A94AE" w:rsidR="002242DF" w:rsidRDefault="002242DF" w:rsidP="002242DF">
      <w:pPr>
        <w:pStyle w:val="Heading2"/>
      </w:pPr>
      <w:r>
        <w:t>Website careers page copy option 2</w:t>
      </w:r>
    </w:p>
    <w:p w14:paraId="6152F3B3" w14:textId="77777777" w:rsidR="002242DF" w:rsidRPr="002242DF" w:rsidRDefault="002242DF" w:rsidP="002242DF">
      <w:pPr>
        <w:pStyle w:val="BodyText"/>
        <w:rPr>
          <w:lang w:val="en-AU"/>
        </w:rPr>
      </w:pPr>
      <w:r w:rsidRPr="002242DF">
        <w:rPr>
          <w:b/>
          <w:bCs/>
          <w:lang w:val="en-AU"/>
        </w:rPr>
        <w:t>Novated Leasing – A smarter way to drive</w:t>
      </w:r>
      <w:r w:rsidRPr="002242DF">
        <w:rPr>
          <w:lang w:val="en-AU"/>
        </w:rPr>
        <w:br/>
        <w:t>We’re committed to helping our people make the most of their salary and lifestyle benefits. That’s why we offer access to novated leasing through Autopia.</w:t>
      </w:r>
    </w:p>
    <w:p w14:paraId="465BF5E4" w14:textId="77777777" w:rsidR="002242DF" w:rsidRPr="002242DF" w:rsidRDefault="002242DF" w:rsidP="002242DF">
      <w:pPr>
        <w:pStyle w:val="BodyText"/>
        <w:rPr>
          <w:lang w:val="en-AU"/>
        </w:rPr>
      </w:pPr>
      <w:r w:rsidRPr="002242DF">
        <w:rPr>
          <w:lang w:val="en-AU"/>
        </w:rPr>
        <w:t>Novated leasing allows you to bundle the cost of your car and running expenses—like fuel, servicing, insurance and registration—into one regular payment taken from your pre-tax salary. This can reduce your taxable income and make budgeting easier, all while giving you access to the car you want.</w:t>
      </w:r>
    </w:p>
    <w:p w14:paraId="3C1CE75B" w14:textId="55FF2A52" w:rsidR="002242DF" w:rsidRPr="007112AD" w:rsidRDefault="002242DF" w:rsidP="006B713A">
      <w:pPr>
        <w:pStyle w:val="BodyText"/>
        <w:rPr>
          <w:lang w:val="en-AU"/>
        </w:rPr>
      </w:pPr>
      <w:r w:rsidRPr="002242DF">
        <w:rPr>
          <w:lang w:val="en-AU"/>
        </w:rPr>
        <w:t>With expert support from Autopia, you’ll be guided through every step—from selecting a vehicle to managing your lease—making the process simple and seamless.</w:t>
      </w:r>
    </w:p>
    <w:p w14:paraId="2C774B72" w14:textId="394683FC" w:rsidR="002242DF" w:rsidRDefault="002242DF" w:rsidP="002242DF">
      <w:pPr>
        <w:pStyle w:val="Heading2"/>
      </w:pPr>
      <w:r>
        <w:t>Website careers page copy option 3</w:t>
      </w:r>
    </w:p>
    <w:p w14:paraId="7204C52A" w14:textId="77777777" w:rsidR="002242DF" w:rsidRPr="002242DF" w:rsidRDefault="002242DF" w:rsidP="002242DF">
      <w:pPr>
        <w:pStyle w:val="BodyText"/>
        <w:rPr>
          <w:lang w:val="en-AU"/>
        </w:rPr>
      </w:pPr>
      <w:r w:rsidRPr="002242DF">
        <w:rPr>
          <w:b/>
          <w:bCs/>
          <w:lang w:val="en-AU"/>
        </w:rPr>
        <w:t>More choice, more flexibility, more value</w:t>
      </w:r>
      <w:r w:rsidRPr="002242DF">
        <w:rPr>
          <w:lang w:val="en-AU"/>
        </w:rPr>
        <w:br/>
        <w:t>As part of our commitment to supporting your financial wellbeing, we offer novated leasing through Autopia as part of our employee value proposition.</w:t>
      </w:r>
    </w:p>
    <w:p w14:paraId="3C0CD2A5" w14:textId="77777777" w:rsidR="002242DF" w:rsidRPr="002242DF" w:rsidRDefault="002242DF" w:rsidP="002242DF">
      <w:pPr>
        <w:pStyle w:val="BodyText"/>
        <w:rPr>
          <w:lang w:val="en-AU"/>
        </w:rPr>
      </w:pPr>
      <w:r w:rsidRPr="002242DF">
        <w:rPr>
          <w:lang w:val="en-AU"/>
        </w:rPr>
        <w:t>This benefit gives you a flexible and tax-effective way to finance your car, with payments made through your salary. By combining vehicle and running costs into one structured arrangement, you can:</w:t>
      </w:r>
    </w:p>
    <w:p w14:paraId="52F9DD7B" w14:textId="77777777" w:rsidR="002242DF" w:rsidRPr="002242DF" w:rsidRDefault="002242DF" w:rsidP="002242DF">
      <w:pPr>
        <w:pStyle w:val="BodyText"/>
        <w:numPr>
          <w:ilvl w:val="0"/>
          <w:numId w:val="39"/>
        </w:numPr>
        <w:rPr>
          <w:lang w:val="en-AU"/>
        </w:rPr>
      </w:pPr>
      <w:r w:rsidRPr="002242DF">
        <w:rPr>
          <w:lang w:val="en-AU"/>
        </w:rPr>
        <w:t>Potentially reduce your taxable income</w:t>
      </w:r>
    </w:p>
    <w:p w14:paraId="56B293D8" w14:textId="77777777" w:rsidR="002242DF" w:rsidRPr="002242DF" w:rsidRDefault="002242DF" w:rsidP="002242DF">
      <w:pPr>
        <w:pStyle w:val="BodyText"/>
        <w:numPr>
          <w:ilvl w:val="0"/>
          <w:numId w:val="39"/>
        </w:numPr>
        <w:rPr>
          <w:lang w:val="en-AU"/>
        </w:rPr>
      </w:pPr>
      <w:r w:rsidRPr="002242DF">
        <w:rPr>
          <w:lang w:val="en-AU"/>
        </w:rPr>
        <w:t>Enjoy predictable, easy-to-manage payments</w:t>
      </w:r>
    </w:p>
    <w:p w14:paraId="1BDEAF58" w14:textId="77777777" w:rsidR="002242DF" w:rsidRPr="002242DF" w:rsidRDefault="002242DF" w:rsidP="002242DF">
      <w:pPr>
        <w:pStyle w:val="BodyText"/>
        <w:numPr>
          <w:ilvl w:val="0"/>
          <w:numId w:val="39"/>
        </w:numPr>
        <w:rPr>
          <w:lang w:val="en-AU"/>
        </w:rPr>
      </w:pPr>
      <w:r w:rsidRPr="002242DF">
        <w:rPr>
          <w:lang w:val="en-AU"/>
        </w:rPr>
        <w:t>Access competitive pricing on vehicles and running costs</w:t>
      </w:r>
    </w:p>
    <w:p w14:paraId="48F98FB2" w14:textId="77777777" w:rsidR="002242DF" w:rsidRPr="002242DF" w:rsidRDefault="002242DF" w:rsidP="002242DF">
      <w:pPr>
        <w:pStyle w:val="BodyText"/>
        <w:numPr>
          <w:ilvl w:val="0"/>
          <w:numId w:val="39"/>
        </w:numPr>
        <w:rPr>
          <w:lang w:val="en-AU"/>
        </w:rPr>
      </w:pPr>
      <w:r w:rsidRPr="002242DF">
        <w:rPr>
          <w:lang w:val="en-AU"/>
        </w:rPr>
        <w:t>Choose a car that suits your lifestyle, including electric and hybrid options</w:t>
      </w:r>
    </w:p>
    <w:p w14:paraId="6D255505" w14:textId="10B57BA0" w:rsidR="002242DF" w:rsidRDefault="002242DF" w:rsidP="006B713A">
      <w:pPr>
        <w:pStyle w:val="BodyText"/>
        <w:rPr>
          <w:lang w:val="en-AU"/>
        </w:rPr>
      </w:pPr>
      <w:r w:rsidRPr="002242DF">
        <w:rPr>
          <w:lang w:val="en-AU"/>
        </w:rPr>
        <w:t>It’s just one of the ways we help you get more value from your employment with us.</w:t>
      </w:r>
    </w:p>
    <w:p w14:paraId="2AA0A791" w14:textId="5040C2C1" w:rsidR="007F346B" w:rsidRPr="007F346B" w:rsidRDefault="007F346B" w:rsidP="007F346B">
      <w:pPr>
        <w:pStyle w:val="Heading1"/>
        <w:tabs>
          <w:tab w:val="clear" w:pos="720"/>
          <w:tab w:val="left" w:pos="624"/>
        </w:tabs>
        <w:spacing w:after="160"/>
        <w:rPr>
          <w:rFonts w:eastAsia="Arial"/>
        </w:rPr>
      </w:pPr>
      <w:r w:rsidRPr="007F346B">
        <w:rPr>
          <w:rFonts w:eastAsia="Arial"/>
        </w:rPr>
        <w:t>JOB AD</w:t>
      </w:r>
    </w:p>
    <w:p w14:paraId="3F9F636E" w14:textId="2CCD68D6" w:rsidR="007F346B" w:rsidRDefault="00864A9E" w:rsidP="006B713A">
      <w:pPr>
        <w:pStyle w:val="BodyText"/>
        <w:rPr>
          <w:lang w:val="en-AU"/>
        </w:rPr>
      </w:pPr>
      <w:r>
        <w:rPr>
          <w:lang w:val="en-AU"/>
        </w:rPr>
        <w:t>We have provided text that can be included in your job advertisement</w:t>
      </w:r>
      <w:r w:rsidR="000E0966">
        <w:rPr>
          <w:lang w:val="en-AU"/>
        </w:rPr>
        <w:t xml:space="preserve">s to showcase your employee benefits. </w:t>
      </w:r>
    </w:p>
    <w:p w14:paraId="76E57A94" w14:textId="77777777" w:rsidR="00864A9E" w:rsidRDefault="00864A9E" w:rsidP="006B713A">
      <w:pPr>
        <w:pStyle w:val="BodyText"/>
        <w:rPr>
          <w:lang w:val="en-AU"/>
        </w:rPr>
      </w:pPr>
    </w:p>
    <w:p w14:paraId="322B9896" w14:textId="1DC0CC2E" w:rsidR="00287859" w:rsidRDefault="00A31B9F" w:rsidP="006B713A">
      <w:pPr>
        <w:pStyle w:val="BodyText"/>
        <w:rPr>
          <w:lang w:val="en-AU"/>
        </w:rPr>
      </w:pPr>
      <w:r>
        <w:rPr>
          <w:lang w:val="en-AU"/>
        </w:rPr>
        <w:t xml:space="preserve">Job ad copy </w:t>
      </w:r>
    </w:p>
    <w:p w14:paraId="31A7A400" w14:textId="77777777" w:rsidR="00864A9E" w:rsidRPr="00864A9E" w:rsidRDefault="00864A9E" w:rsidP="00864A9E">
      <w:pPr>
        <w:pStyle w:val="BodyText"/>
      </w:pPr>
      <w:r w:rsidRPr="00864A9E">
        <w:t>We offer novated leasing through Autopia, giving eligible employees a convenient and tax-effective way to finance and run a vehicle using their pre-tax salary. It’s a simple, flexible benefit designed to help you save on car costs while enjoying greater choice and convenience.</w:t>
      </w:r>
    </w:p>
    <w:p w14:paraId="4BC7307D" w14:textId="77777777" w:rsidR="007F346B" w:rsidRPr="007F346B" w:rsidRDefault="007F346B" w:rsidP="006B713A">
      <w:pPr>
        <w:pStyle w:val="BodyText"/>
        <w:rPr>
          <w:lang w:val="en-AU"/>
        </w:rPr>
      </w:pPr>
    </w:p>
    <w:sectPr w:rsidR="007F346B" w:rsidRPr="007F346B" w:rsidSect="00C67F45">
      <w:headerReference w:type="default" r:id="rId16"/>
      <w:pgSz w:w="11906" w:h="16838" w:code="9"/>
      <w:pgMar w:top="1928" w:right="1021" w:bottom="1418" w:left="1021" w:header="1021" w:footer="5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42497" w14:textId="77777777" w:rsidR="00C76CD4" w:rsidRDefault="00C76CD4">
      <w:r>
        <w:separator/>
      </w:r>
    </w:p>
  </w:endnote>
  <w:endnote w:type="continuationSeparator" w:id="0">
    <w:p w14:paraId="118B2B58" w14:textId="77777777" w:rsidR="00C76CD4" w:rsidRDefault="00C7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8733" w14:textId="77777777" w:rsidR="00625A88" w:rsidRPr="00B77F75" w:rsidRDefault="00B77F75" w:rsidP="00B77F75">
    <w:pPr>
      <w:pStyle w:val="Footer"/>
      <w:tabs>
        <w:tab w:val="clear" w:pos="8306"/>
        <w:tab w:val="right" w:pos="9837"/>
      </w:tabs>
      <w:spacing w:after="120" w:line="288" w:lineRule="auto"/>
      <w:ind w:left="28"/>
      <w:rPr>
        <w:rFonts w:ascii="Arial" w:hAnsi="Arial" w:cs="Arial"/>
        <w:color w:val="000000"/>
        <w:sz w:val="18"/>
        <w:szCs w:val="18"/>
      </w:rPr>
    </w:pPr>
    <w:r w:rsidRPr="00B77F75">
      <w:rPr>
        <w:rFonts w:ascii="Arial" w:hAnsi="Arial" w:cs="Arial"/>
        <w:b/>
        <w:bCs/>
        <w:color w:val="1DB337"/>
        <w:spacing w:val="-2"/>
        <w:sz w:val="22"/>
        <w:szCs w:val="22"/>
      </w:rPr>
      <w:t>autopia.com.au</w:t>
    </w:r>
    <w:r w:rsidRPr="00B77F75">
      <w:rPr>
        <w:rFonts w:ascii="Arial" w:hAnsi="Arial" w:cs="Arial"/>
        <w:color w:val="1DB337"/>
        <w:spacing w:val="-2"/>
        <w:sz w:val="22"/>
        <w:szCs w:val="22"/>
      </w:rPr>
      <w:t> </w:t>
    </w:r>
    <w:r w:rsidRPr="00B77F75">
      <w:rPr>
        <w:rFonts w:ascii="Arial" w:hAnsi="Arial" w:cs="Arial"/>
        <w:color w:val="1DB337"/>
        <w:spacing w:val="-2"/>
        <w:sz w:val="22"/>
        <w:szCs w:val="22"/>
      </w:rPr>
      <w:t>|</w:t>
    </w:r>
    <w:r w:rsidRPr="00B77F75">
      <w:rPr>
        <w:rFonts w:ascii="Arial" w:hAnsi="Arial" w:cs="Arial"/>
        <w:color w:val="1DB337"/>
        <w:spacing w:val="-2"/>
        <w:sz w:val="22"/>
        <w:szCs w:val="22"/>
      </w:rPr>
      <w:t> </w:t>
    </w:r>
    <w:r w:rsidRPr="00B77F75">
      <w:rPr>
        <w:rFonts w:ascii="Arial" w:hAnsi="Arial" w:cs="Arial"/>
        <w:color w:val="1DB337"/>
        <w:spacing w:val="-2"/>
        <w:sz w:val="22"/>
        <w:szCs w:val="22"/>
      </w:rPr>
      <w:t>ABN 24 096 796 100</w:t>
    </w:r>
    <w:r>
      <w:rPr>
        <w:rFonts w:ascii="Arial" w:hAnsi="Arial" w:cs="Arial"/>
        <w:color w:val="485053" w:themeColor="text2"/>
        <w:spacing w:val="-2"/>
        <w:sz w:val="22"/>
        <w:szCs w:val="22"/>
      </w:rPr>
      <w:t xml:space="preserve">    </w:t>
    </w:r>
    <w:r w:rsidRPr="00B77F75">
      <w:rPr>
        <w:rFonts w:ascii="Arial" w:hAnsi="Arial" w:cs="Arial"/>
        <w:color w:val="485053" w:themeColor="text2"/>
        <w:sz w:val="18"/>
        <w:szCs w:val="18"/>
      </w:rPr>
      <w:tab/>
      <w:t xml:space="preserve">Page </w:t>
    </w:r>
    <w:r w:rsidRPr="00B77F75">
      <w:rPr>
        <w:rFonts w:ascii="Arial" w:hAnsi="Arial" w:cs="Arial"/>
        <w:color w:val="485053" w:themeColor="text2"/>
        <w:sz w:val="18"/>
        <w:szCs w:val="18"/>
      </w:rPr>
      <w:fldChar w:fldCharType="begin"/>
    </w:r>
    <w:r w:rsidRPr="00B77F75">
      <w:rPr>
        <w:rFonts w:ascii="Arial" w:hAnsi="Arial" w:cs="Arial"/>
        <w:color w:val="485053" w:themeColor="text2"/>
        <w:sz w:val="18"/>
        <w:szCs w:val="18"/>
      </w:rPr>
      <w:instrText xml:space="preserve"> PAGE   \* MERGEFORMAT </w:instrText>
    </w:r>
    <w:r w:rsidRPr="00B77F75">
      <w:rPr>
        <w:rFonts w:ascii="Arial" w:hAnsi="Arial" w:cs="Arial"/>
        <w:color w:val="485053" w:themeColor="text2"/>
        <w:sz w:val="18"/>
        <w:szCs w:val="18"/>
      </w:rPr>
      <w:fldChar w:fldCharType="separate"/>
    </w:r>
    <w:r w:rsidRPr="00B77F75">
      <w:rPr>
        <w:rFonts w:ascii="Arial" w:hAnsi="Arial" w:cs="Arial"/>
        <w:color w:val="485053" w:themeColor="text2"/>
        <w:sz w:val="18"/>
        <w:szCs w:val="18"/>
      </w:rPr>
      <w:t>1</w:t>
    </w:r>
    <w:r w:rsidRPr="00B77F75">
      <w:rPr>
        <w:rFonts w:ascii="Arial" w:hAnsi="Arial" w:cs="Arial"/>
        <w:noProof/>
        <w:color w:val="485053"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C77A" w14:textId="77777777" w:rsidR="00C76CD4" w:rsidRDefault="00C76CD4">
      <w:r>
        <w:separator/>
      </w:r>
    </w:p>
  </w:footnote>
  <w:footnote w:type="continuationSeparator" w:id="0">
    <w:p w14:paraId="51C81015" w14:textId="77777777" w:rsidR="00C76CD4" w:rsidRDefault="00C76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5949" w14:textId="77777777" w:rsidR="00625A88" w:rsidRDefault="007F2B04">
    <w:pPr>
      <w:pStyle w:val="Header"/>
    </w:pPr>
    <w:r>
      <w:rPr>
        <w:noProof/>
        <w:lang w:eastAsia="en-AU"/>
      </w:rPr>
      <w:pict w14:anchorId="6B40A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0891329" o:spid="_x0000_s1026" type="#_x0000_t75" style="position:absolute;margin-left:0;margin-top:0;width:595.2pt;height:841.9pt;z-index:-251658238;mso-position-horizontal:center;mso-position-horizontal-relative:margin;mso-position-vertical:center;mso-position-vertical-relative:margin" o:allowincell="f">
          <v:imagedata r:id="rId1" o:title="Smartfleet_A4 template_June 2017_background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1621" w14:textId="77777777" w:rsidR="00625A88" w:rsidRPr="00C27E58" w:rsidRDefault="003106D7" w:rsidP="003825C2">
    <w:pPr>
      <w:pStyle w:val="BasicParagraph"/>
      <w:suppressAutoHyphens/>
      <w:rPr>
        <w:rFonts w:ascii="Arial" w:hAnsi="Arial" w:cs="Arial"/>
        <w:b/>
        <w:bCs/>
        <w:color w:val="485053" w:themeColor="text2"/>
        <w:sz w:val="20"/>
        <w:szCs w:val="20"/>
      </w:rPr>
    </w:pPr>
    <w:r>
      <w:rPr>
        <w:noProof/>
      </w:rPr>
      <w:drawing>
        <wp:anchor distT="0" distB="0" distL="114300" distR="114300" simplePos="0" relativeHeight="251658240" behindDoc="1" locked="0" layoutInCell="1" allowOverlap="1" wp14:anchorId="29BB428C" wp14:editId="0FF4CA35">
          <wp:simplePos x="0" y="0"/>
          <wp:positionH relativeFrom="page">
            <wp:posOffset>0</wp:posOffset>
          </wp:positionH>
          <wp:positionV relativeFrom="page">
            <wp:posOffset>1200150</wp:posOffset>
          </wp:positionV>
          <wp:extent cx="7559675" cy="9484191"/>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topia_A4 MS Word template_page BG.png"/>
                  <pic:cNvPicPr/>
                </pic:nvPicPr>
                <pic:blipFill rotWithShape="1">
                  <a:blip r:embed="rId1">
                    <a:extLst>
                      <a:ext uri="{28A0092B-C50C-407E-A947-70E740481C1C}">
                        <a14:useLocalDpi xmlns:a14="http://schemas.microsoft.com/office/drawing/2010/main" val="0"/>
                      </a:ext>
                    </a:extLst>
                  </a:blip>
                  <a:srcRect t="11233"/>
                  <a:stretch/>
                </pic:blipFill>
                <pic:spPr bwMode="auto">
                  <a:xfrm>
                    <a:off x="0" y="0"/>
                    <a:ext cx="7560000" cy="94845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2333" w14:textId="77777777" w:rsidR="00625A88" w:rsidRPr="003106D7" w:rsidRDefault="003106D7" w:rsidP="003825C2">
    <w:pPr>
      <w:pStyle w:val="BasicParagraph"/>
      <w:suppressAutoHyphens/>
      <w:rPr>
        <w:rFonts w:ascii="Arial" w:hAnsi="Arial" w:cs="Arial"/>
        <w:b/>
        <w:bCs/>
        <w:color w:val="485053" w:themeColor="text2"/>
        <w:sz w:val="20"/>
        <w:szCs w:val="20"/>
      </w:rPr>
    </w:pPr>
    <w:r>
      <w:rPr>
        <w:noProof/>
      </w:rPr>
      <w:drawing>
        <wp:anchor distT="0" distB="0" distL="114300" distR="114300" simplePos="0" relativeHeight="251658241" behindDoc="1" locked="0" layoutInCell="1" allowOverlap="1" wp14:anchorId="3CFE0276" wp14:editId="77B12CF9">
          <wp:simplePos x="0" y="0"/>
          <wp:positionH relativeFrom="page">
            <wp:posOffset>635</wp:posOffset>
          </wp:positionH>
          <wp:positionV relativeFrom="page">
            <wp:posOffset>0</wp:posOffset>
          </wp:positionV>
          <wp:extent cx="7560000" cy="106848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topia_A4 MS Word template_page BG.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29978F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75pt" o:bullet="t">
        <v:imagedata r:id="rId1" o:title="Autopia bullet point-2"/>
      </v:shape>
    </w:pict>
  </w:numPicBullet>
  <w:abstractNum w:abstractNumId="0" w15:restartNumberingAfterBreak="0">
    <w:nsid w:val="FFFFFF89"/>
    <w:multiLevelType w:val="singleLevel"/>
    <w:tmpl w:val="5A8407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A4D4B"/>
    <w:multiLevelType w:val="multilevel"/>
    <w:tmpl w:val="F74CD2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6DA10E6"/>
    <w:multiLevelType w:val="multilevel"/>
    <w:tmpl w:val="40A6701E"/>
    <w:lvl w:ilvl="0">
      <w:start w:val="1"/>
      <w:numFmt w:val="decimal"/>
      <w:pStyle w:val="61outlinenumbered"/>
      <w:lvlText w:val="6.%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81E1470"/>
    <w:multiLevelType w:val="multilevel"/>
    <w:tmpl w:val="9E86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A7162"/>
    <w:multiLevelType w:val="multilevel"/>
    <w:tmpl w:val="0514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F2446"/>
    <w:multiLevelType w:val="hybridMultilevel"/>
    <w:tmpl w:val="954601B8"/>
    <w:lvl w:ilvl="0" w:tplc="4F88ABF6">
      <w:start w:val="1"/>
      <w:numFmt w:val="bullet"/>
      <w:lvlText w:val=""/>
      <w:lvlPicBulletId w:val="0"/>
      <w:lvlJc w:val="left"/>
      <w:pPr>
        <w:ind w:left="502" w:hanging="360"/>
      </w:pPr>
      <w:rPr>
        <w:rFonts w:ascii="Symbol" w:hAnsi="Symbol" w:hint="default"/>
        <w:color w:val="auto"/>
        <w:sz w:val="16"/>
        <w:szCs w:val="16"/>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6" w15:restartNumberingAfterBreak="0">
    <w:nsid w:val="14B9396A"/>
    <w:multiLevelType w:val="multilevel"/>
    <w:tmpl w:val="DEF4C57A"/>
    <w:lvl w:ilvl="0">
      <w:start w:val="1"/>
      <w:numFmt w:val="decimal"/>
      <w:lvlText w:val="%1."/>
      <w:lvlJc w:val="left"/>
      <w:pPr>
        <w:ind w:left="644" w:hanging="360"/>
      </w:pPr>
      <w:rPr>
        <w:rFonts w:hint="default"/>
        <w:b w:val="0"/>
        <w:color w:val="4F2D7F"/>
      </w:rPr>
    </w:lvl>
    <w:lvl w:ilvl="1">
      <w:start w:val="2"/>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178509D9"/>
    <w:multiLevelType w:val="multilevel"/>
    <w:tmpl w:val="0C94EACE"/>
    <w:lvl w:ilvl="0">
      <w:start w:val="1"/>
      <w:numFmt w:val="decimal"/>
      <w:lvlText w:val="%1."/>
      <w:lvlJc w:val="left"/>
      <w:pPr>
        <w:ind w:left="567" w:firstLine="0"/>
      </w:pPr>
      <w:rPr>
        <w:rFonts w:ascii="Arial" w:eastAsia="Arial" w:hAnsi="Arial" w:cs="Arial"/>
      </w:rPr>
    </w:lvl>
    <w:lvl w:ilvl="1">
      <w:start w:val="1"/>
      <w:numFmt w:val="decimal"/>
      <w:lvlText w:val="%1.%2"/>
      <w:lvlJc w:val="left"/>
      <w:pPr>
        <w:ind w:left="567" w:firstLine="0"/>
      </w:pPr>
    </w:lvl>
    <w:lvl w:ilvl="2">
      <w:start w:val="1"/>
      <w:numFmt w:val="decimal"/>
      <w:lvlText w:val="%1.%2.%3"/>
      <w:lvlJc w:val="left"/>
      <w:pPr>
        <w:ind w:left="567" w:firstLine="0"/>
      </w:pPr>
    </w:lvl>
    <w:lvl w:ilvl="3">
      <w:start w:val="1"/>
      <w:numFmt w:val="decimal"/>
      <w:lvlText w:val="%1.%2.%3.%4"/>
      <w:lvlJc w:val="left"/>
      <w:pPr>
        <w:ind w:left="1277" w:hanging="710"/>
      </w:pPr>
    </w:lvl>
    <w:lvl w:ilvl="4">
      <w:start w:val="1"/>
      <w:numFmt w:val="lowerLetter"/>
      <w:lvlText w:val="(%5)"/>
      <w:lvlJc w:val="left"/>
      <w:pPr>
        <w:ind w:left="567" w:firstLine="0"/>
      </w:pPr>
    </w:lvl>
    <w:lvl w:ilvl="5">
      <w:start w:val="1"/>
      <w:numFmt w:val="lowerRoman"/>
      <w:lvlText w:val="(%6)"/>
      <w:lvlJc w:val="left"/>
      <w:pPr>
        <w:ind w:left="567" w:firstLine="0"/>
      </w:pPr>
    </w:lvl>
    <w:lvl w:ilvl="6">
      <w:start w:val="1"/>
      <w:numFmt w:val="decimal"/>
      <w:lvlText w:val="%7."/>
      <w:lvlJc w:val="left"/>
      <w:pPr>
        <w:ind w:left="567" w:firstLine="0"/>
      </w:pPr>
    </w:lvl>
    <w:lvl w:ilvl="7">
      <w:start w:val="1"/>
      <w:numFmt w:val="lowerLetter"/>
      <w:lvlText w:val="%8."/>
      <w:lvlJc w:val="left"/>
      <w:pPr>
        <w:ind w:left="567" w:firstLine="0"/>
      </w:pPr>
    </w:lvl>
    <w:lvl w:ilvl="8">
      <w:start w:val="1"/>
      <w:numFmt w:val="lowerRoman"/>
      <w:lvlText w:val="%9."/>
      <w:lvlJc w:val="left"/>
      <w:pPr>
        <w:ind w:left="567" w:firstLine="0"/>
      </w:pPr>
    </w:lvl>
  </w:abstractNum>
  <w:abstractNum w:abstractNumId="8" w15:restartNumberingAfterBreak="0">
    <w:nsid w:val="178C18E3"/>
    <w:multiLevelType w:val="hybridMultilevel"/>
    <w:tmpl w:val="277AF27C"/>
    <w:lvl w:ilvl="0" w:tplc="122A45D4">
      <w:start w:val="1"/>
      <w:numFmt w:val="lowerLetter"/>
      <w:pStyle w:val="Bullet1-a"/>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A9D3F38"/>
    <w:multiLevelType w:val="hybridMultilevel"/>
    <w:tmpl w:val="62641258"/>
    <w:lvl w:ilvl="0" w:tplc="BE28859C">
      <w:start w:val="1"/>
      <w:numFmt w:val="bullet"/>
      <w:pStyle w:val="Bullet-1"/>
      <w:lvlText w:val=""/>
      <w:lvlJc w:val="left"/>
      <w:pPr>
        <w:ind w:left="700" w:hanging="360"/>
      </w:pPr>
      <w:rPr>
        <w:rFonts w:ascii="Symbol" w:hAnsi="Symbol" w:hint="default"/>
        <w:color w:val="4F2D7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3E3CEB"/>
    <w:multiLevelType w:val="multilevel"/>
    <w:tmpl w:val="6A36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FA3D6D"/>
    <w:multiLevelType w:val="hybridMultilevel"/>
    <w:tmpl w:val="8AB2351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345D1884"/>
    <w:multiLevelType w:val="multilevel"/>
    <w:tmpl w:val="72FE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41430A"/>
    <w:multiLevelType w:val="hybridMultilevel"/>
    <w:tmpl w:val="4A3436CE"/>
    <w:lvl w:ilvl="0" w:tplc="44AA99F2">
      <w:start w:val="1"/>
      <w:numFmt w:val="decimal"/>
      <w:lvlText w:val="%1."/>
      <w:lvlJc w:val="left"/>
      <w:pPr>
        <w:ind w:left="1353" w:hanging="360"/>
      </w:pPr>
    </w:lvl>
    <w:lvl w:ilvl="1" w:tplc="0C090019" w:tentative="1">
      <w:start w:val="1"/>
      <w:numFmt w:val="lowerLetter"/>
      <w:lvlText w:val="%2."/>
      <w:lvlJc w:val="left"/>
      <w:pPr>
        <w:ind w:left="2064" w:hanging="360"/>
      </w:pPr>
    </w:lvl>
    <w:lvl w:ilvl="2" w:tplc="0C09001B" w:tentative="1">
      <w:start w:val="1"/>
      <w:numFmt w:val="lowerRoman"/>
      <w:lvlText w:val="%3."/>
      <w:lvlJc w:val="right"/>
      <w:pPr>
        <w:ind w:left="2784" w:hanging="180"/>
      </w:pPr>
    </w:lvl>
    <w:lvl w:ilvl="3" w:tplc="0C09000F" w:tentative="1">
      <w:start w:val="1"/>
      <w:numFmt w:val="decimal"/>
      <w:lvlText w:val="%4."/>
      <w:lvlJc w:val="left"/>
      <w:pPr>
        <w:ind w:left="3504" w:hanging="360"/>
      </w:pPr>
    </w:lvl>
    <w:lvl w:ilvl="4" w:tplc="0C090019" w:tentative="1">
      <w:start w:val="1"/>
      <w:numFmt w:val="lowerLetter"/>
      <w:lvlText w:val="%5."/>
      <w:lvlJc w:val="left"/>
      <w:pPr>
        <w:ind w:left="4224" w:hanging="360"/>
      </w:pPr>
    </w:lvl>
    <w:lvl w:ilvl="5" w:tplc="0C09001B" w:tentative="1">
      <w:start w:val="1"/>
      <w:numFmt w:val="lowerRoman"/>
      <w:lvlText w:val="%6."/>
      <w:lvlJc w:val="right"/>
      <w:pPr>
        <w:ind w:left="4944" w:hanging="180"/>
      </w:pPr>
    </w:lvl>
    <w:lvl w:ilvl="6" w:tplc="0C09000F" w:tentative="1">
      <w:start w:val="1"/>
      <w:numFmt w:val="decimal"/>
      <w:lvlText w:val="%7."/>
      <w:lvlJc w:val="left"/>
      <w:pPr>
        <w:ind w:left="5664" w:hanging="360"/>
      </w:pPr>
    </w:lvl>
    <w:lvl w:ilvl="7" w:tplc="0C090019" w:tentative="1">
      <w:start w:val="1"/>
      <w:numFmt w:val="lowerLetter"/>
      <w:lvlText w:val="%8."/>
      <w:lvlJc w:val="left"/>
      <w:pPr>
        <w:ind w:left="6384" w:hanging="360"/>
      </w:pPr>
    </w:lvl>
    <w:lvl w:ilvl="8" w:tplc="0C09001B" w:tentative="1">
      <w:start w:val="1"/>
      <w:numFmt w:val="lowerRoman"/>
      <w:lvlText w:val="%9."/>
      <w:lvlJc w:val="right"/>
      <w:pPr>
        <w:ind w:left="7104" w:hanging="180"/>
      </w:pPr>
    </w:lvl>
  </w:abstractNum>
  <w:abstractNum w:abstractNumId="14" w15:restartNumberingAfterBreak="0">
    <w:nsid w:val="393A2C53"/>
    <w:multiLevelType w:val="hybridMultilevel"/>
    <w:tmpl w:val="40C29DB4"/>
    <w:lvl w:ilvl="0" w:tplc="8C7ACE0A">
      <w:start w:val="1"/>
      <w:numFmt w:val="lowerRoman"/>
      <w:pStyle w:val="Bullet2-i"/>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9D54F68"/>
    <w:multiLevelType w:val="multilevel"/>
    <w:tmpl w:val="007C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4A5FAB"/>
    <w:multiLevelType w:val="hybridMultilevel"/>
    <w:tmpl w:val="E07816F2"/>
    <w:lvl w:ilvl="0" w:tplc="995CE410">
      <w:start w:val="1"/>
      <w:numFmt w:val="bullet"/>
      <w:pStyle w:val="Bullet-2"/>
      <w:lvlText w:val=""/>
      <w:lvlJc w:val="left"/>
      <w:pPr>
        <w:ind w:left="700" w:hanging="360"/>
      </w:pPr>
      <w:rPr>
        <w:rFonts w:ascii="Wingdings" w:hAnsi="Wingdings" w:hint="default"/>
        <w:color w:val="485053"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79208A"/>
    <w:multiLevelType w:val="multilevel"/>
    <w:tmpl w:val="0C0E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70405B"/>
    <w:multiLevelType w:val="multilevel"/>
    <w:tmpl w:val="6D96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CE6552"/>
    <w:multiLevelType w:val="multilevel"/>
    <w:tmpl w:val="3A9A93E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9D07AE7"/>
    <w:multiLevelType w:val="multilevel"/>
    <w:tmpl w:val="979EF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2A54A6"/>
    <w:multiLevelType w:val="multilevel"/>
    <w:tmpl w:val="508E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A602A0"/>
    <w:multiLevelType w:val="multilevel"/>
    <w:tmpl w:val="2758B0E2"/>
    <w:styleLink w:val="PolicyNumbering"/>
    <w:lvl w:ilvl="0">
      <w:start w:val="1"/>
      <w:numFmt w:val="decimal"/>
      <w:lvlText w:val="%1"/>
      <w:lvlJc w:val="left"/>
      <w:pPr>
        <w:ind w:left="357" w:hanging="357"/>
      </w:pPr>
      <w:rPr>
        <w:rFonts w:ascii="Arial" w:hAnsi="Arial" w:hint="default"/>
        <w:b/>
        <w:i w:val="0"/>
        <w:color w:val="4F2D7F"/>
        <w:sz w:val="24"/>
      </w:rPr>
    </w:lvl>
    <w:lvl w:ilvl="1">
      <w:start w:val="1"/>
      <w:numFmt w:val="decimal"/>
      <w:lvlText w:val="%1.%2"/>
      <w:lvlJc w:val="left"/>
      <w:pPr>
        <w:ind w:left="720" w:hanging="720"/>
      </w:pPr>
      <w:rPr>
        <w:rFonts w:ascii="Arial" w:hAnsi="Arial" w:hint="default"/>
        <w:b/>
        <w:i w:val="0"/>
        <w:color w:val="4F2D7F"/>
        <w:sz w:val="24"/>
      </w:rPr>
    </w:lvl>
    <w:lvl w:ilvl="2">
      <w:start w:val="1"/>
      <w:numFmt w:val="lowerRoman"/>
      <w:lvlText w:val="%3."/>
      <w:lvlJc w:val="left"/>
      <w:pPr>
        <w:ind w:left="1800" w:hanging="1080"/>
      </w:pPr>
      <w:rPr>
        <w:rFonts w:ascii="Arial" w:hAnsi="Arial" w:hint="default"/>
        <w:b/>
        <w:i w:val="0"/>
        <w:color w:val="4F2D7F"/>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3" w15:restartNumberingAfterBreak="0">
    <w:nsid w:val="66A17B64"/>
    <w:multiLevelType w:val="hybridMultilevel"/>
    <w:tmpl w:val="1FCE6D3E"/>
    <w:lvl w:ilvl="0" w:tplc="0C090017">
      <w:start w:val="1"/>
      <w:numFmt w:val="lowerLetter"/>
      <w:lvlText w:val="%1)"/>
      <w:lvlJc w:val="left"/>
      <w:pPr>
        <w:ind w:left="700" w:hanging="360"/>
      </w:pPr>
      <w:rPr>
        <w:rFonts w:hint="default"/>
        <w:color w:val="485053"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D2651F"/>
    <w:multiLevelType w:val="hybridMultilevel"/>
    <w:tmpl w:val="101C5302"/>
    <w:lvl w:ilvl="0" w:tplc="0E8EBF22">
      <w:start w:val="1"/>
      <w:numFmt w:val="decimal"/>
      <w:lvlText w:val="%1."/>
      <w:lvlJc w:val="left"/>
      <w:pPr>
        <w:ind w:left="1911" w:hanging="360"/>
      </w:pPr>
      <w:rPr>
        <w:rFonts w:hint="default"/>
      </w:rPr>
    </w:lvl>
    <w:lvl w:ilvl="1" w:tplc="0C090019" w:tentative="1">
      <w:start w:val="1"/>
      <w:numFmt w:val="lowerLetter"/>
      <w:lvlText w:val="%2."/>
      <w:lvlJc w:val="left"/>
      <w:pPr>
        <w:ind w:left="2631" w:hanging="360"/>
      </w:pPr>
    </w:lvl>
    <w:lvl w:ilvl="2" w:tplc="0C09001B" w:tentative="1">
      <w:start w:val="1"/>
      <w:numFmt w:val="lowerRoman"/>
      <w:lvlText w:val="%3."/>
      <w:lvlJc w:val="right"/>
      <w:pPr>
        <w:ind w:left="3351" w:hanging="180"/>
      </w:pPr>
    </w:lvl>
    <w:lvl w:ilvl="3" w:tplc="0C09000F" w:tentative="1">
      <w:start w:val="1"/>
      <w:numFmt w:val="decimal"/>
      <w:lvlText w:val="%4."/>
      <w:lvlJc w:val="left"/>
      <w:pPr>
        <w:ind w:left="4071" w:hanging="360"/>
      </w:pPr>
    </w:lvl>
    <w:lvl w:ilvl="4" w:tplc="0C090019" w:tentative="1">
      <w:start w:val="1"/>
      <w:numFmt w:val="lowerLetter"/>
      <w:lvlText w:val="%5."/>
      <w:lvlJc w:val="left"/>
      <w:pPr>
        <w:ind w:left="4791" w:hanging="360"/>
      </w:pPr>
    </w:lvl>
    <w:lvl w:ilvl="5" w:tplc="0C09001B" w:tentative="1">
      <w:start w:val="1"/>
      <w:numFmt w:val="lowerRoman"/>
      <w:lvlText w:val="%6."/>
      <w:lvlJc w:val="right"/>
      <w:pPr>
        <w:ind w:left="5511" w:hanging="180"/>
      </w:pPr>
    </w:lvl>
    <w:lvl w:ilvl="6" w:tplc="0C09000F" w:tentative="1">
      <w:start w:val="1"/>
      <w:numFmt w:val="decimal"/>
      <w:lvlText w:val="%7."/>
      <w:lvlJc w:val="left"/>
      <w:pPr>
        <w:ind w:left="6231" w:hanging="360"/>
      </w:pPr>
    </w:lvl>
    <w:lvl w:ilvl="7" w:tplc="0C090019" w:tentative="1">
      <w:start w:val="1"/>
      <w:numFmt w:val="lowerLetter"/>
      <w:lvlText w:val="%8."/>
      <w:lvlJc w:val="left"/>
      <w:pPr>
        <w:ind w:left="6951" w:hanging="360"/>
      </w:pPr>
    </w:lvl>
    <w:lvl w:ilvl="8" w:tplc="0C09001B" w:tentative="1">
      <w:start w:val="1"/>
      <w:numFmt w:val="lowerRoman"/>
      <w:lvlText w:val="%9."/>
      <w:lvlJc w:val="right"/>
      <w:pPr>
        <w:ind w:left="7671" w:hanging="180"/>
      </w:pPr>
    </w:lvl>
  </w:abstractNum>
  <w:abstractNum w:abstractNumId="25" w15:restartNumberingAfterBreak="0">
    <w:nsid w:val="6C763BCB"/>
    <w:multiLevelType w:val="hybridMultilevel"/>
    <w:tmpl w:val="1A84AA02"/>
    <w:lvl w:ilvl="0" w:tplc="0C090005">
      <w:start w:val="1"/>
      <w:numFmt w:val="bullet"/>
      <w:lvlText w:val=""/>
      <w:lvlJc w:val="left"/>
      <w:pPr>
        <w:ind w:left="700" w:hanging="360"/>
      </w:pPr>
      <w:rPr>
        <w:rFonts w:ascii="Wingdings" w:hAnsi="Wingdings" w:hint="default"/>
        <w:color w:val="4F2D7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6C49D9"/>
    <w:multiLevelType w:val="multilevel"/>
    <w:tmpl w:val="81CE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5A3E3F"/>
    <w:multiLevelType w:val="multilevel"/>
    <w:tmpl w:val="5E0A1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01550C"/>
    <w:multiLevelType w:val="multilevel"/>
    <w:tmpl w:val="EF182974"/>
    <w:lvl w:ilvl="0">
      <w:start w:val="1"/>
      <w:numFmt w:val="decimal"/>
      <w:lvlText w:val="%1."/>
      <w:lvlJc w:val="left"/>
      <w:pPr>
        <w:ind w:left="984" w:hanging="360"/>
      </w:pPr>
      <w:rPr>
        <w:rFonts w:hint="default"/>
      </w:rPr>
    </w:lvl>
    <w:lvl w:ilvl="1">
      <w:start w:val="1"/>
      <w:numFmt w:val="decimal"/>
      <w:lvlText w:val="%2."/>
      <w:lvlJc w:val="left"/>
      <w:pPr>
        <w:ind w:left="1344" w:hanging="720"/>
      </w:pPr>
      <w:rPr>
        <w:rFonts w:hint="default"/>
        <w:b/>
      </w:rPr>
    </w:lvl>
    <w:lvl w:ilvl="2">
      <w:start w:val="1"/>
      <w:numFmt w:val="decimal"/>
      <w:isLgl/>
      <w:lvlText w:val="%1.%2.%3."/>
      <w:lvlJc w:val="left"/>
      <w:pPr>
        <w:ind w:left="1344" w:hanging="720"/>
      </w:pPr>
      <w:rPr>
        <w:rFonts w:hint="default"/>
      </w:rPr>
    </w:lvl>
    <w:lvl w:ilvl="3">
      <w:start w:val="1"/>
      <w:numFmt w:val="decimal"/>
      <w:isLgl/>
      <w:lvlText w:val="%1.%2.%3.%4."/>
      <w:lvlJc w:val="left"/>
      <w:pPr>
        <w:ind w:left="1704"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29" w15:restartNumberingAfterBreak="0">
    <w:nsid w:val="773E49DB"/>
    <w:multiLevelType w:val="hybridMultilevel"/>
    <w:tmpl w:val="53BA7742"/>
    <w:lvl w:ilvl="0" w:tplc="38C44A38">
      <w:start w:val="1"/>
      <w:numFmt w:val="bullet"/>
      <w:lvlText w:val=""/>
      <w:lvlJc w:val="left"/>
      <w:pPr>
        <w:ind w:left="720" w:hanging="360"/>
      </w:pPr>
      <w:rPr>
        <w:rFonts w:ascii="Symbol" w:hAnsi="Symbol" w:hint="default"/>
        <w:color w:val="4F2D7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A961A6D"/>
    <w:multiLevelType w:val="hybridMultilevel"/>
    <w:tmpl w:val="DD7C815E"/>
    <w:lvl w:ilvl="0" w:tplc="4F88ABF6">
      <w:start w:val="1"/>
      <w:numFmt w:val="bullet"/>
      <w:lvlText w:val=""/>
      <w:lvlPicBulletId w:val="0"/>
      <w:lvlJc w:val="left"/>
      <w:pPr>
        <w:ind w:left="700" w:hanging="360"/>
      </w:pPr>
      <w:rPr>
        <w:rFonts w:ascii="Symbol" w:hAnsi="Symbol" w:hint="default"/>
        <w:color w:val="auto"/>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B1A6F0E"/>
    <w:multiLevelType w:val="hybridMultilevel"/>
    <w:tmpl w:val="8C2CD8F8"/>
    <w:lvl w:ilvl="0" w:tplc="4F0E1BF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B9431D9"/>
    <w:multiLevelType w:val="multilevel"/>
    <w:tmpl w:val="0E66BEC8"/>
    <w:lvl w:ilvl="0">
      <w:start w:val="1"/>
      <w:numFmt w:val="lowerLetter"/>
      <w:lvlText w:val="%1)"/>
      <w:lvlJc w:val="left"/>
      <w:pPr>
        <w:ind w:left="644" w:hanging="360"/>
      </w:pPr>
      <w:rPr>
        <w:rFonts w:hint="default"/>
        <w:b w:val="0"/>
        <w:color w:val="4F2D7F"/>
      </w:rPr>
    </w:lvl>
    <w:lvl w:ilvl="1">
      <w:start w:val="2"/>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num w:numId="1" w16cid:durableId="326642113">
    <w:abstractNumId w:val="0"/>
  </w:num>
  <w:num w:numId="2" w16cid:durableId="923534356">
    <w:abstractNumId w:val="29"/>
  </w:num>
  <w:num w:numId="3" w16cid:durableId="906648889">
    <w:abstractNumId w:val="22"/>
  </w:num>
  <w:num w:numId="4" w16cid:durableId="1246644841">
    <w:abstractNumId w:val="7"/>
  </w:num>
  <w:num w:numId="5" w16cid:durableId="1091004225">
    <w:abstractNumId w:val="2"/>
  </w:num>
  <w:num w:numId="6" w16cid:durableId="124082845">
    <w:abstractNumId w:val="11"/>
  </w:num>
  <w:num w:numId="7" w16cid:durableId="1864437366">
    <w:abstractNumId w:val="28"/>
  </w:num>
  <w:num w:numId="8" w16cid:durableId="377819863">
    <w:abstractNumId w:val="9"/>
  </w:num>
  <w:num w:numId="9" w16cid:durableId="709064127">
    <w:abstractNumId w:val="13"/>
  </w:num>
  <w:num w:numId="10" w16cid:durableId="769277337">
    <w:abstractNumId w:val="13"/>
  </w:num>
  <w:num w:numId="11" w16cid:durableId="1120419646">
    <w:abstractNumId w:val="13"/>
  </w:num>
  <w:num w:numId="12" w16cid:durableId="1233540156">
    <w:abstractNumId w:val="24"/>
  </w:num>
  <w:num w:numId="13" w16cid:durableId="1717048512">
    <w:abstractNumId w:val="25"/>
  </w:num>
  <w:num w:numId="14" w16cid:durableId="881093177">
    <w:abstractNumId w:val="16"/>
  </w:num>
  <w:num w:numId="15" w16cid:durableId="20208072">
    <w:abstractNumId w:val="6"/>
  </w:num>
  <w:num w:numId="16" w16cid:durableId="416095314">
    <w:abstractNumId w:val="23"/>
  </w:num>
  <w:num w:numId="17" w16cid:durableId="1627203614">
    <w:abstractNumId w:val="19"/>
  </w:num>
  <w:num w:numId="18" w16cid:durableId="373315801">
    <w:abstractNumId w:val="1"/>
  </w:num>
  <w:num w:numId="19" w16cid:durableId="1142849196">
    <w:abstractNumId w:val="32"/>
  </w:num>
  <w:num w:numId="20" w16cid:durableId="1927152550">
    <w:abstractNumId w:val="8"/>
  </w:num>
  <w:num w:numId="21" w16cid:durableId="950166877">
    <w:abstractNumId w:val="14"/>
  </w:num>
  <w:num w:numId="22" w16cid:durableId="596913968">
    <w:abstractNumId w:val="31"/>
  </w:num>
  <w:num w:numId="23" w16cid:durableId="486551766">
    <w:abstractNumId w:val="5"/>
  </w:num>
  <w:num w:numId="24" w16cid:durableId="319577797">
    <w:abstractNumId w:val="30"/>
  </w:num>
  <w:num w:numId="25" w16cid:durableId="1317613974">
    <w:abstractNumId w:val="4"/>
  </w:num>
  <w:num w:numId="26" w16cid:durableId="211576290">
    <w:abstractNumId w:val="27"/>
  </w:num>
  <w:num w:numId="27" w16cid:durableId="303893662">
    <w:abstractNumId w:val="21"/>
  </w:num>
  <w:num w:numId="28" w16cid:durableId="929116187">
    <w:abstractNumId w:val="15"/>
  </w:num>
  <w:num w:numId="29" w16cid:durableId="1582446925">
    <w:abstractNumId w:val="12"/>
  </w:num>
  <w:num w:numId="30" w16cid:durableId="298221134">
    <w:abstractNumId w:val="26"/>
  </w:num>
  <w:num w:numId="31" w16cid:durableId="1898394029">
    <w:abstractNumId w:val="18"/>
  </w:num>
  <w:num w:numId="32" w16cid:durableId="1601141182">
    <w:abstractNumId w:val="3"/>
  </w:num>
  <w:num w:numId="33" w16cid:durableId="415442743">
    <w:abstractNumId w:val="20"/>
  </w:num>
  <w:num w:numId="34" w16cid:durableId="93864932">
    <w:abstractNumId w:val="10"/>
  </w:num>
  <w:num w:numId="35" w16cid:durableId="2059163935">
    <w:abstractNumId w:val="9"/>
  </w:num>
  <w:num w:numId="36" w16cid:durableId="1763338147">
    <w:abstractNumId w:val="9"/>
  </w:num>
  <w:num w:numId="37" w16cid:durableId="1396851012">
    <w:abstractNumId w:val="9"/>
  </w:num>
  <w:num w:numId="38" w16cid:durableId="1273365983">
    <w:abstractNumId w:val="9"/>
  </w:num>
  <w:num w:numId="39" w16cid:durableId="380059916">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3MjQzNzKwNDazNDJT0lEKTi0uzszPAykwqQUACosbhywAAAA="/>
  </w:docVars>
  <w:rsids>
    <w:rsidRoot w:val="001D4444"/>
    <w:rsid w:val="000039B2"/>
    <w:rsid w:val="00006105"/>
    <w:rsid w:val="00006765"/>
    <w:rsid w:val="000114A5"/>
    <w:rsid w:val="00011824"/>
    <w:rsid w:val="000136AB"/>
    <w:rsid w:val="0001521A"/>
    <w:rsid w:val="00015B84"/>
    <w:rsid w:val="00016F85"/>
    <w:rsid w:val="00017587"/>
    <w:rsid w:val="00020B89"/>
    <w:rsid w:val="000328B7"/>
    <w:rsid w:val="00035CD5"/>
    <w:rsid w:val="000370E8"/>
    <w:rsid w:val="00037A88"/>
    <w:rsid w:val="00040AF9"/>
    <w:rsid w:val="00040E1E"/>
    <w:rsid w:val="00041C68"/>
    <w:rsid w:val="000422CA"/>
    <w:rsid w:val="00047059"/>
    <w:rsid w:val="0005177D"/>
    <w:rsid w:val="00052D49"/>
    <w:rsid w:val="00052E68"/>
    <w:rsid w:val="00053ABA"/>
    <w:rsid w:val="00054E5F"/>
    <w:rsid w:val="000620FB"/>
    <w:rsid w:val="0006282D"/>
    <w:rsid w:val="00063657"/>
    <w:rsid w:val="000708A8"/>
    <w:rsid w:val="00071576"/>
    <w:rsid w:val="00074B3A"/>
    <w:rsid w:val="00083DD1"/>
    <w:rsid w:val="000A07A1"/>
    <w:rsid w:val="000A0D32"/>
    <w:rsid w:val="000A2978"/>
    <w:rsid w:val="000A3353"/>
    <w:rsid w:val="000A5F22"/>
    <w:rsid w:val="000B108E"/>
    <w:rsid w:val="000B4C48"/>
    <w:rsid w:val="000C21AA"/>
    <w:rsid w:val="000C2F3F"/>
    <w:rsid w:val="000C6E51"/>
    <w:rsid w:val="000D5D3C"/>
    <w:rsid w:val="000D70BD"/>
    <w:rsid w:val="000E0966"/>
    <w:rsid w:val="000E1A83"/>
    <w:rsid w:val="000E2DD3"/>
    <w:rsid w:val="000E3158"/>
    <w:rsid w:val="000E7EEC"/>
    <w:rsid w:val="000F1E31"/>
    <w:rsid w:val="000F3532"/>
    <w:rsid w:val="00100739"/>
    <w:rsid w:val="00101001"/>
    <w:rsid w:val="0010300E"/>
    <w:rsid w:val="00111D65"/>
    <w:rsid w:val="00112558"/>
    <w:rsid w:val="00112823"/>
    <w:rsid w:val="00114A19"/>
    <w:rsid w:val="0011772C"/>
    <w:rsid w:val="00130657"/>
    <w:rsid w:val="0013630D"/>
    <w:rsid w:val="00142B24"/>
    <w:rsid w:val="00144B8D"/>
    <w:rsid w:val="00147B9C"/>
    <w:rsid w:val="00150662"/>
    <w:rsid w:val="001544FC"/>
    <w:rsid w:val="00155488"/>
    <w:rsid w:val="00163F5F"/>
    <w:rsid w:val="0017144F"/>
    <w:rsid w:val="00171721"/>
    <w:rsid w:val="001720E1"/>
    <w:rsid w:val="00176FBC"/>
    <w:rsid w:val="00180A2B"/>
    <w:rsid w:val="00184A30"/>
    <w:rsid w:val="00185A8A"/>
    <w:rsid w:val="00186BED"/>
    <w:rsid w:val="00194BB1"/>
    <w:rsid w:val="001A2589"/>
    <w:rsid w:val="001A6961"/>
    <w:rsid w:val="001B0FD8"/>
    <w:rsid w:val="001B3AB9"/>
    <w:rsid w:val="001B3CE3"/>
    <w:rsid w:val="001B3F90"/>
    <w:rsid w:val="001B4CA8"/>
    <w:rsid w:val="001C4340"/>
    <w:rsid w:val="001C4C6D"/>
    <w:rsid w:val="001D24E8"/>
    <w:rsid w:val="001D3438"/>
    <w:rsid w:val="001D4444"/>
    <w:rsid w:val="001D533B"/>
    <w:rsid w:val="001E2B36"/>
    <w:rsid w:val="001E3729"/>
    <w:rsid w:val="001E3A17"/>
    <w:rsid w:val="001E488D"/>
    <w:rsid w:val="001E66B1"/>
    <w:rsid w:val="001F695F"/>
    <w:rsid w:val="00203206"/>
    <w:rsid w:val="002039E9"/>
    <w:rsid w:val="002070E6"/>
    <w:rsid w:val="00211028"/>
    <w:rsid w:val="002206B6"/>
    <w:rsid w:val="00222B48"/>
    <w:rsid w:val="002242DF"/>
    <w:rsid w:val="002246D4"/>
    <w:rsid w:val="0022770B"/>
    <w:rsid w:val="0023024D"/>
    <w:rsid w:val="00240955"/>
    <w:rsid w:val="0024600B"/>
    <w:rsid w:val="0024695C"/>
    <w:rsid w:val="002512DF"/>
    <w:rsid w:val="00251EE8"/>
    <w:rsid w:val="002532BB"/>
    <w:rsid w:val="002654AC"/>
    <w:rsid w:val="002675B0"/>
    <w:rsid w:val="00267A96"/>
    <w:rsid w:val="00273D89"/>
    <w:rsid w:val="0027571F"/>
    <w:rsid w:val="00276841"/>
    <w:rsid w:val="00277F25"/>
    <w:rsid w:val="00280633"/>
    <w:rsid w:val="00282429"/>
    <w:rsid w:val="0028488C"/>
    <w:rsid w:val="002848CE"/>
    <w:rsid w:val="00287859"/>
    <w:rsid w:val="002972CE"/>
    <w:rsid w:val="002C779B"/>
    <w:rsid w:val="002D510E"/>
    <w:rsid w:val="002D5AB4"/>
    <w:rsid w:val="002D5F71"/>
    <w:rsid w:val="002D74BF"/>
    <w:rsid w:val="002D7A5A"/>
    <w:rsid w:val="002E33AE"/>
    <w:rsid w:val="002E63ED"/>
    <w:rsid w:val="002F490A"/>
    <w:rsid w:val="00304035"/>
    <w:rsid w:val="003106D7"/>
    <w:rsid w:val="0032087F"/>
    <w:rsid w:val="00324B2F"/>
    <w:rsid w:val="0033127D"/>
    <w:rsid w:val="0033301E"/>
    <w:rsid w:val="003403CD"/>
    <w:rsid w:val="00340E1F"/>
    <w:rsid w:val="00341B7E"/>
    <w:rsid w:val="00347662"/>
    <w:rsid w:val="00350A9B"/>
    <w:rsid w:val="00373930"/>
    <w:rsid w:val="00375643"/>
    <w:rsid w:val="00377722"/>
    <w:rsid w:val="0038058D"/>
    <w:rsid w:val="003825C2"/>
    <w:rsid w:val="003847D7"/>
    <w:rsid w:val="00384935"/>
    <w:rsid w:val="00385906"/>
    <w:rsid w:val="00385CB3"/>
    <w:rsid w:val="0039648E"/>
    <w:rsid w:val="003A7870"/>
    <w:rsid w:val="003B23B0"/>
    <w:rsid w:val="003C14F8"/>
    <w:rsid w:val="003C2798"/>
    <w:rsid w:val="003C2C60"/>
    <w:rsid w:val="003C6D60"/>
    <w:rsid w:val="003D1D2F"/>
    <w:rsid w:val="003D358F"/>
    <w:rsid w:val="003D4374"/>
    <w:rsid w:val="003E4791"/>
    <w:rsid w:val="003F32A9"/>
    <w:rsid w:val="003F5038"/>
    <w:rsid w:val="003F67AE"/>
    <w:rsid w:val="00400563"/>
    <w:rsid w:val="00400FCB"/>
    <w:rsid w:val="00401020"/>
    <w:rsid w:val="00401464"/>
    <w:rsid w:val="004068F0"/>
    <w:rsid w:val="00411BF3"/>
    <w:rsid w:val="00412869"/>
    <w:rsid w:val="00414584"/>
    <w:rsid w:val="00425405"/>
    <w:rsid w:val="00430897"/>
    <w:rsid w:val="004324BE"/>
    <w:rsid w:val="004337B6"/>
    <w:rsid w:val="0043670B"/>
    <w:rsid w:val="0044202F"/>
    <w:rsid w:val="004443A6"/>
    <w:rsid w:val="004447C5"/>
    <w:rsid w:val="0044521C"/>
    <w:rsid w:val="00445259"/>
    <w:rsid w:val="004473B1"/>
    <w:rsid w:val="004479BE"/>
    <w:rsid w:val="0045249E"/>
    <w:rsid w:val="00452DD4"/>
    <w:rsid w:val="00457332"/>
    <w:rsid w:val="00461BC8"/>
    <w:rsid w:val="00462BFF"/>
    <w:rsid w:val="0046332F"/>
    <w:rsid w:val="004714B0"/>
    <w:rsid w:val="0047283E"/>
    <w:rsid w:val="00473D9D"/>
    <w:rsid w:val="004742A6"/>
    <w:rsid w:val="00474570"/>
    <w:rsid w:val="00474A42"/>
    <w:rsid w:val="004750D2"/>
    <w:rsid w:val="00482D98"/>
    <w:rsid w:val="00485285"/>
    <w:rsid w:val="00491BBC"/>
    <w:rsid w:val="004952E8"/>
    <w:rsid w:val="004A41D9"/>
    <w:rsid w:val="004A6FF9"/>
    <w:rsid w:val="004B0180"/>
    <w:rsid w:val="004B60FB"/>
    <w:rsid w:val="004B63F1"/>
    <w:rsid w:val="004B7FB2"/>
    <w:rsid w:val="004C477C"/>
    <w:rsid w:val="004C608C"/>
    <w:rsid w:val="004D1266"/>
    <w:rsid w:val="004D2B86"/>
    <w:rsid w:val="004D4A55"/>
    <w:rsid w:val="004E5DE4"/>
    <w:rsid w:val="004F0B88"/>
    <w:rsid w:val="004F2DF7"/>
    <w:rsid w:val="005029DA"/>
    <w:rsid w:val="00505324"/>
    <w:rsid w:val="00510E5B"/>
    <w:rsid w:val="0051713E"/>
    <w:rsid w:val="00517C85"/>
    <w:rsid w:val="00524C17"/>
    <w:rsid w:val="00533D49"/>
    <w:rsid w:val="00535B4E"/>
    <w:rsid w:val="005371D1"/>
    <w:rsid w:val="00553121"/>
    <w:rsid w:val="00554BC8"/>
    <w:rsid w:val="00557760"/>
    <w:rsid w:val="00560002"/>
    <w:rsid w:val="00561582"/>
    <w:rsid w:val="005648BE"/>
    <w:rsid w:val="00566177"/>
    <w:rsid w:val="00577453"/>
    <w:rsid w:val="00583AE3"/>
    <w:rsid w:val="00584A2F"/>
    <w:rsid w:val="00585787"/>
    <w:rsid w:val="00586678"/>
    <w:rsid w:val="00586AB8"/>
    <w:rsid w:val="005A2751"/>
    <w:rsid w:val="005A66DF"/>
    <w:rsid w:val="005B20B0"/>
    <w:rsid w:val="005B5CFD"/>
    <w:rsid w:val="005B71DF"/>
    <w:rsid w:val="005C6F92"/>
    <w:rsid w:val="005C784C"/>
    <w:rsid w:val="005D5A02"/>
    <w:rsid w:val="005D6C3C"/>
    <w:rsid w:val="005E3FF6"/>
    <w:rsid w:val="005E608E"/>
    <w:rsid w:val="005F1876"/>
    <w:rsid w:val="005F1BFA"/>
    <w:rsid w:val="005F265E"/>
    <w:rsid w:val="005F35DC"/>
    <w:rsid w:val="00600A06"/>
    <w:rsid w:val="00604BDA"/>
    <w:rsid w:val="006059F6"/>
    <w:rsid w:val="00605CF1"/>
    <w:rsid w:val="00611330"/>
    <w:rsid w:val="00614A35"/>
    <w:rsid w:val="00615A92"/>
    <w:rsid w:val="00623DC5"/>
    <w:rsid w:val="00625A88"/>
    <w:rsid w:val="00630FA4"/>
    <w:rsid w:val="00634079"/>
    <w:rsid w:val="006344F5"/>
    <w:rsid w:val="0063607F"/>
    <w:rsid w:val="00637658"/>
    <w:rsid w:val="00641825"/>
    <w:rsid w:val="00643A54"/>
    <w:rsid w:val="00644018"/>
    <w:rsid w:val="0064595A"/>
    <w:rsid w:val="00645ECF"/>
    <w:rsid w:val="006469A9"/>
    <w:rsid w:val="00646A61"/>
    <w:rsid w:val="00653410"/>
    <w:rsid w:val="0066539A"/>
    <w:rsid w:val="00666C10"/>
    <w:rsid w:val="00667501"/>
    <w:rsid w:val="00671169"/>
    <w:rsid w:val="00675250"/>
    <w:rsid w:val="00680102"/>
    <w:rsid w:val="0068023D"/>
    <w:rsid w:val="00685A22"/>
    <w:rsid w:val="00687049"/>
    <w:rsid w:val="0069512E"/>
    <w:rsid w:val="00695864"/>
    <w:rsid w:val="006974C3"/>
    <w:rsid w:val="00697B05"/>
    <w:rsid w:val="006A436E"/>
    <w:rsid w:val="006B1CF7"/>
    <w:rsid w:val="006B626E"/>
    <w:rsid w:val="006B713A"/>
    <w:rsid w:val="006C5707"/>
    <w:rsid w:val="006C576C"/>
    <w:rsid w:val="006D325B"/>
    <w:rsid w:val="006D3B93"/>
    <w:rsid w:val="006E32B5"/>
    <w:rsid w:val="006F507F"/>
    <w:rsid w:val="006F7802"/>
    <w:rsid w:val="00700DED"/>
    <w:rsid w:val="00704BE8"/>
    <w:rsid w:val="0070770A"/>
    <w:rsid w:val="007112AD"/>
    <w:rsid w:val="007127C1"/>
    <w:rsid w:val="0071366B"/>
    <w:rsid w:val="00720C55"/>
    <w:rsid w:val="00720EEB"/>
    <w:rsid w:val="0072228A"/>
    <w:rsid w:val="007237B8"/>
    <w:rsid w:val="007244F4"/>
    <w:rsid w:val="00727063"/>
    <w:rsid w:val="00730EDC"/>
    <w:rsid w:val="00736F33"/>
    <w:rsid w:val="0074173A"/>
    <w:rsid w:val="00743F7C"/>
    <w:rsid w:val="007442AC"/>
    <w:rsid w:val="007462ED"/>
    <w:rsid w:val="00753996"/>
    <w:rsid w:val="007624DD"/>
    <w:rsid w:val="007627C0"/>
    <w:rsid w:val="0077188D"/>
    <w:rsid w:val="0078281D"/>
    <w:rsid w:val="007908AF"/>
    <w:rsid w:val="00790F6C"/>
    <w:rsid w:val="007939CC"/>
    <w:rsid w:val="0079517A"/>
    <w:rsid w:val="00796180"/>
    <w:rsid w:val="00797DD6"/>
    <w:rsid w:val="007A0EE0"/>
    <w:rsid w:val="007A461D"/>
    <w:rsid w:val="007A528C"/>
    <w:rsid w:val="007A58DC"/>
    <w:rsid w:val="007A5B85"/>
    <w:rsid w:val="007B00B4"/>
    <w:rsid w:val="007B35D6"/>
    <w:rsid w:val="007C2AA3"/>
    <w:rsid w:val="007C435F"/>
    <w:rsid w:val="007D0782"/>
    <w:rsid w:val="007E326A"/>
    <w:rsid w:val="007F191B"/>
    <w:rsid w:val="007F2292"/>
    <w:rsid w:val="007F2B04"/>
    <w:rsid w:val="007F346B"/>
    <w:rsid w:val="007F3C20"/>
    <w:rsid w:val="007F71BE"/>
    <w:rsid w:val="00803401"/>
    <w:rsid w:val="00803D1F"/>
    <w:rsid w:val="00804BE7"/>
    <w:rsid w:val="0080681A"/>
    <w:rsid w:val="00807763"/>
    <w:rsid w:val="00812D02"/>
    <w:rsid w:val="008141DA"/>
    <w:rsid w:val="008162AE"/>
    <w:rsid w:val="00817487"/>
    <w:rsid w:val="00821551"/>
    <w:rsid w:val="00821A61"/>
    <w:rsid w:val="0082280C"/>
    <w:rsid w:val="00824BDB"/>
    <w:rsid w:val="00827799"/>
    <w:rsid w:val="00827945"/>
    <w:rsid w:val="00832374"/>
    <w:rsid w:val="008359E6"/>
    <w:rsid w:val="008400CB"/>
    <w:rsid w:val="00841D4F"/>
    <w:rsid w:val="00844D1E"/>
    <w:rsid w:val="00846953"/>
    <w:rsid w:val="00847D0C"/>
    <w:rsid w:val="00847FA0"/>
    <w:rsid w:val="00852FAA"/>
    <w:rsid w:val="00864A9E"/>
    <w:rsid w:val="00865471"/>
    <w:rsid w:val="00870198"/>
    <w:rsid w:val="0087125D"/>
    <w:rsid w:val="00871602"/>
    <w:rsid w:val="00874703"/>
    <w:rsid w:val="00874AC7"/>
    <w:rsid w:val="00874CF3"/>
    <w:rsid w:val="00876B20"/>
    <w:rsid w:val="008773FE"/>
    <w:rsid w:val="00880BD8"/>
    <w:rsid w:val="0088265D"/>
    <w:rsid w:val="008832A0"/>
    <w:rsid w:val="008858B8"/>
    <w:rsid w:val="00886EFC"/>
    <w:rsid w:val="00890185"/>
    <w:rsid w:val="0089101D"/>
    <w:rsid w:val="0089190E"/>
    <w:rsid w:val="008927FE"/>
    <w:rsid w:val="0089343D"/>
    <w:rsid w:val="0089439B"/>
    <w:rsid w:val="0089659C"/>
    <w:rsid w:val="00896AD5"/>
    <w:rsid w:val="008A2603"/>
    <w:rsid w:val="008A7FD5"/>
    <w:rsid w:val="008B6C6B"/>
    <w:rsid w:val="008C1DD1"/>
    <w:rsid w:val="008C2710"/>
    <w:rsid w:val="008C634A"/>
    <w:rsid w:val="008D0D5C"/>
    <w:rsid w:val="008D28F7"/>
    <w:rsid w:val="008D3E7B"/>
    <w:rsid w:val="008E4E2C"/>
    <w:rsid w:val="008E6A07"/>
    <w:rsid w:val="008F0B0E"/>
    <w:rsid w:val="008F4CE7"/>
    <w:rsid w:val="008F6965"/>
    <w:rsid w:val="008F6ABE"/>
    <w:rsid w:val="008F7733"/>
    <w:rsid w:val="00901EBA"/>
    <w:rsid w:val="00903065"/>
    <w:rsid w:val="00905648"/>
    <w:rsid w:val="00907DB1"/>
    <w:rsid w:val="0091636A"/>
    <w:rsid w:val="00921D0C"/>
    <w:rsid w:val="00927EB2"/>
    <w:rsid w:val="0093349F"/>
    <w:rsid w:val="00944630"/>
    <w:rsid w:val="00952ADD"/>
    <w:rsid w:val="0095491A"/>
    <w:rsid w:val="009627B3"/>
    <w:rsid w:val="00963CDD"/>
    <w:rsid w:val="00965EEE"/>
    <w:rsid w:val="00967EDD"/>
    <w:rsid w:val="00970E76"/>
    <w:rsid w:val="00971DA2"/>
    <w:rsid w:val="00972C09"/>
    <w:rsid w:val="009765D8"/>
    <w:rsid w:val="009769AD"/>
    <w:rsid w:val="009776CD"/>
    <w:rsid w:val="00977897"/>
    <w:rsid w:val="00977B6C"/>
    <w:rsid w:val="00982025"/>
    <w:rsid w:val="009821A2"/>
    <w:rsid w:val="00982628"/>
    <w:rsid w:val="00982762"/>
    <w:rsid w:val="00984EE6"/>
    <w:rsid w:val="00985998"/>
    <w:rsid w:val="0098726D"/>
    <w:rsid w:val="00991073"/>
    <w:rsid w:val="009A69F6"/>
    <w:rsid w:val="009A6C4B"/>
    <w:rsid w:val="009B48CD"/>
    <w:rsid w:val="009B4B10"/>
    <w:rsid w:val="009B6BA8"/>
    <w:rsid w:val="009C0248"/>
    <w:rsid w:val="009C0443"/>
    <w:rsid w:val="009C1F4A"/>
    <w:rsid w:val="009C217A"/>
    <w:rsid w:val="009C73CB"/>
    <w:rsid w:val="009D0696"/>
    <w:rsid w:val="009D384D"/>
    <w:rsid w:val="009D4136"/>
    <w:rsid w:val="009D73FD"/>
    <w:rsid w:val="009D774E"/>
    <w:rsid w:val="009E3202"/>
    <w:rsid w:val="00A00029"/>
    <w:rsid w:val="00A06D48"/>
    <w:rsid w:val="00A07EB4"/>
    <w:rsid w:val="00A1129B"/>
    <w:rsid w:val="00A20321"/>
    <w:rsid w:val="00A223BB"/>
    <w:rsid w:val="00A242C8"/>
    <w:rsid w:val="00A25115"/>
    <w:rsid w:val="00A25BC7"/>
    <w:rsid w:val="00A25CA0"/>
    <w:rsid w:val="00A31B9F"/>
    <w:rsid w:val="00A321A5"/>
    <w:rsid w:val="00A33410"/>
    <w:rsid w:val="00A37E20"/>
    <w:rsid w:val="00A41E83"/>
    <w:rsid w:val="00A42845"/>
    <w:rsid w:val="00A434EA"/>
    <w:rsid w:val="00A438AB"/>
    <w:rsid w:val="00A5087A"/>
    <w:rsid w:val="00A50FE4"/>
    <w:rsid w:val="00A6170A"/>
    <w:rsid w:val="00A64614"/>
    <w:rsid w:val="00A65550"/>
    <w:rsid w:val="00A67A5E"/>
    <w:rsid w:val="00A710AB"/>
    <w:rsid w:val="00A82263"/>
    <w:rsid w:val="00A824AA"/>
    <w:rsid w:val="00A87884"/>
    <w:rsid w:val="00AA0352"/>
    <w:rsid w:val="00AA75D2"/>
    <w:rsid w:val="00AB1EFA"/>
    <w:rsid w:val="00AB2841"/>
    <w:rsid w:val="00AB5641"/>
    <w:rsid w:val="00AB7387"/>
    <w:rsid w:val="00AC019C"/>
    <w:rsid w:val="00AC067B"/>
    <w:rsid w:val="00AD1223"/>
    <w:rsid w:val="00AD3689"/>
    <w:rsid w:val="00AD4CFF"/>
    <w:rsid w:val="00AD4E4A"/>
    <w:rsid w:val="00AD7557"/>
    <w:rsid w:val="00AD7E0E"/>
    <w:rsid w:val="00AE1BF6"/>
    <w:rsid w:val="00AE5C6D"/>
    <w:rsid w:val="00AE6F50"/>
    <w:rsid w:val="00AF0CE0"/>
    <w:rsid w:val="00B058E8"/>
    <w:rsid w:val="00B116F7"/>
    <w:rsid w:val="00B12082"/>
    <w:rsid w:val="00B14BF0"/>
    <w:rsid w:val="00B204CB"/>
    <w:rsid w:val="00B2083B"/>
    <w:rsid w:val="00B258F7"/>
    <w:rsid w:val="00B34C06"/>
    <w:rsid w:val="00B408D3"/>
    <w:rsid w:val="00B40AB9"/>
    <w:rsid w:val="00B40C9A"/>
    <w:rsid w:val="00B43A4E"/>
    <w:rsid w:val="00B456A6"/>
    <w:rsid w:val="00B53696"/>
    <w:rsid w:val="00B5387C"/>
    <w:rsid w:val="00B60306"/>
    <w:rsid w:val="00B658D8"/>
    <w:rsid w:val="00B65DCB"/>
    <w:rsid w:val="00B66A34"/>
    <w:rsid w:val="00B77F75"/>
    <w:rsid w:val="00B8192D"/>
    <w:rsid w:val="00B81E51"/>
    <w:rsid w:val="00B84859"/>
    <w:rsid w:val="00B8693A"/>
    <w:rsid w:val="00B9223B"/>
    <w:rsid w:val="00B94EE0"/>
    <w:rsid w:val="00B950EF"/>
    <w:rsid w:val="00B962A9"/>
    <w:rsid w:val="00BA1545"/>
    <w:rsid w:val="00BA72B4"/>
    <w:rsid w:val="00BB09F5"/>
    <w:rsid w:val="00BB4CC2"/>
    <w:rsid w:val="00BB61B3"/>
    <w:rsid w:val="00BC0DC1"/>
    <w:rsid w:val="00BC1630"/>
    <w:rsid w:val="00BD0956"/>
    <w:rsid w:val="00BD09AB"/>
    <w:rsid w:val="00BD18D2"/>
    <w:rsid w:val="00BD3092"/>
    <w:rsid w:val="00BD41FF"/>
    <w:rsid w:val="00BD7511"/>
    <w:rsid w:val="00BF176E"/>
    <w:rsid w:val="00BF1B86"/>
    <w:rsid w:val="00BF1C3D"/>
    <w:rsid w:val="00C0285C"/>
    <w:rsid w:val="00C111C6"/>
    <w:rsid w:val="00C14477"/>
    <w:rsid w:val="00C200B7"/>
    <w:rsid w:val="00C254B0"/>
    <w:rsid w:val="00C27E58"/>
    <w:rsid w:val="00C306DF"/>
    <w:rsid w:val="00C31C68"/>
    <w:rsid w:val="00C35240"/>
    <w:rsid w:val="00C415A7"/>
    <w:rsid w:val="00C416B6"/>
    <w:rsid w:val="00C45A15"/>
    <w:rsid w:val="00C45E13"/>
    <w:rsid w:val="00C506C2"/>
    <w:rsid w:val="00C50B34"/>
    <w:rsid w:val="00C513FC"/>
    <w:rsid w:val="00C54541"/>
    <w:rsid w:val="00C575F1"/>
    <w:rsid w:val="00C6028E"/>
    <w:rsid w:val="00C637D9"/>
    <w:rsid w:val="00C65752"/>
    <w:rsid w:val="00C67F45"/>
    <w:rsid w:val="00C7138C"/>
    <w:rsid w:val="00C76817"/>
    <w:rsid w:val="00C76CD4"/>
    <w:rsid w:val="00C8122A"/>
    <w:rsid w:val="00C81CCB"/>
    <w:rsid w:val="00C8236A"/>
    <w:rsid w:val="00C87B57"/>
    <w:rsid w:val="00C87EB9"/>
    <w:rsid w:val="00C92CA1"/>
    <w:rsid w:val="00C93B8C"/>
    <w:rsid w:val="00C96DB4"/>
    <w:rsid w:val="00CA7596"/>
    <w:rsid w:val="00CB1417"/>
    <w:rsid w:val="00CB3B74"/>
    <w:rsid w:val="00CB4C01"/>
    <w:rsid w:val="00CB7F41"/>
    <w:rsid w:val="00CC0130"/>
    <w:rsid w:val="00CC0611"/>
    <w:rsid w:val="00CC5668"/>
    <w:rsid w:val="00CC5D0F"/>
    <w:rsid w:val="00CD3A0E"/>
    <w:rsid w:val="00CE176D"/>
    <w:rsid w:val="00CE3493"/>
    <w:rsid w:val="00CE69CE"/>
    <w:rsid w:val="00CE767B"/>
    <w:rsid w:val="00CF11C6"/>
    <w:rsid w:val="00CF1850"/>
    <w:rsid w:val="00CF30D8"/>
    <w:rsid w:val="00CF3B27"/>
    <w:rsid w:val="00D004A4"/>
    <w:rsid w:val="00D05609"/>
    <w:rsid w:val="00D06349"/>
    <w:rsid w:val="00D068A3"/>
    <w:rsid w:val="00D07422"/>
    <w:rsid w:val="00D16659"/>
    <w:rsid w:val="00D1697D"/>
    <w:rsid w:val="00D17971"/>
    <w:rsid w:val="00D24F4D"/>
    <w:rsid w:val="00D260E1"/>
    <w:rsid w:val="00D2794A"/>
    <w:rsid w:val="00D325E4"/>
    <w:rsid w:val="00D352AF"/>
    <w:rsid w:val="00D35603"/>
    <w:rsid w:val="00D4219D"/>
    <w:rsid w:val="00D43376"/>
    <w:rsid w:val="00D54A8A"/>
    <w:rsid w:val="00D57982"/>
    <w:rsid w:val="00D62803"/>
    <w:rsid w:val="00D6313F"/>
    <w:rsid w:val="00D76AA5"/>
    <w:rsid w:val="00D849A2"/>
    <w:rsid w:val="00D94BD5"/>
    <w:rsid w:val="00D95DC8"/>
    <w:rsid w:val="00D97288"/>
    <w:rsid w:val="00D9760B"/>
    <w:rsid w:val="00D97DF0"/>
    <w:rsid w:val="00DA0C04"/>
    <w:rsid w:val="00DA51AE"/>
    <w:rsid w:val="00DA7929"/>
    <w:rsid w:val="00DB0423"/>
    <w:rsid w:val="00DB7E1E"/>
    <w:rsid w:val="00DC3234"/>
    <w:rsid w:val="00DC3563"/>
    <w:rsid w:val="00DD3EFF"/>
    <w:rsid w:val="00DD4CE7"/>
    <w:rsid w:val="00DE0433"/>
    <w:rsid w:val="00DE1AB2"/>
    <w:rsid w:val="00DE284D"/>
    <w:rsid w:val="00DE4DA1"/>
    <w:rsid w:val="00DE56F5"/>
    <w:rsid w:val="00DF0616"/>
    <w:rsid w:val="00DF2CB5"/>
    <w:rsid w:val="00DF3D72"/>
    <w:rsid w:val="00DF622B"/>
    <w:rsid w:val="00DF7D6A"/>
    <w:rsid w:val="00E04921"/>
    <w:rsid w:val="00E04C78"/>
    <w:rsid w:val="00E0517C"/>
    <w:rsid w:val="00E10FF6"/>
    <w:rsid w:val="00E115F5"/>
    <w:rsid w:val="00E1332F"/>
    <w:rsid w:val="00E159FF"/>
    <w:rsid w:val="00E2142B"/>
    <w:rsid w:val="00E232D4"/>
    <w:rsid w:val="00E26CC1"/>
    <w:rsid w:val="00E35EBE"/>
    <w:rsid w:val="00E40444"/>
    <w:rsid w:val="00E524DD"/>
    <w:rsid w:val="00E56139"/>
    <w:rsid w:val="00E56702"/>
    <w:rsid w:val="00E56EBB"/>
    <w:rsid w:val="00E574D1"/>
    <w:rsid w:val="00E62324"/>
    <w:rsid w:val="00E64EE9"/>
    <w:rsid w:val="00E6581D"/>
    <w:rsid w:val="00E65AE6"/>
    <w:rsid w:val="00E66F56"/>
    <w:rsid w:val="00E70220"/>
    <w:rsid w:val="00E7149D"/>
    <w:rsid w:val="00E80F6D"/>
    <w:rsid w:val="00E81F7B"/>
    <w:rsid w:val="00E85346"/>
    <w:rsid w:val="00E87D55"/>
    <w:rsid w:val="00E90668"/>
    <w:rsid w:val="00E92D55"/>
    <w:rsid w:val="00E93DC4"/>
    <w:rsid w:val="00E9753A"/>
    <w:rsid w:val="00EA0512"/>
    <w:rsid w:val="00EA4276"/>
    <w:rsid w:val="00EA797E"/>
    <w:rsid w:val="00EA7E0F"/>
    <w:rsid w:val="00EB0F5E"/>
    <w:rsid w:val="00EB7B34"/>
    <w:rsid w:val="00EC1F6A"/>
    <w:rsid w:val="00EC5D0E"/>
    <w:rsid w:val="00ED1FD7"/>
    <w:rsid w:val="00EE04BA"/>
    <w:rsid w:val="00EE17DE"/>
    <w:rsid w:val="00EE1891"/>
    <w:rsid w:val="00EE7194"/>
    <w:rsid w:val="00EF0444"/>
    <w:rsid w:val="00EF0EAB"/>
    <w:rsid w:val="00EF4636"/>
    <w:rsid w:val="00EF5867"/>
    <w:rsid w:val="00EF5A81"/>
    <w:rsid w:val="00EF6467"/>
    <w:rsid w:val="00F11F51"/>
    <w:rsid w:val="00F21DB3"/>
    <w:rsid w:val="00F24525"/>
    <w:rsid w:val="00F316FA"/>
    <w:rsid w:val="00F35EA0"/>
    <w:rsid w:val="00F37E9D"/>
    <w:rsid w:val="00F41109"/>
    <w:rsid w:val="00F434EA"/>
    <w:rsid w:val="00F435BE"/>
    <w:rsid w:val="00F43F4A"/>
    <w:rsid w:val="00F4659D"/>
    <w:rsid w:val="00F55C39"/>
    <w:rsid w:val="00F63348"/>
    <w:rsid w:val="00F70B61"/>
    <w:rsid w:val="00F72505"/>
    <w:rsid w:val="00F75508"/>
    <w:rsid w:val="00F770D6"/>
    <w:rsid w:val="00F775AE"/>
    <w:rsid w:val="00F80141"/>
    <w:rsid w:val="00F824A7"/>
    <w:rsid w:val="00F8284B"/>
    <w:rsid w:val="00F91776"/>
    <w:rsid w:val="00F93B12"/>
    <w:rsid w:val="00F95028"/>
    <w:rsid w:val="00F95DA7"/>
    <w:rsid w:val="00F9744E"/>
    <w:rsid w:val="00FA4D8E"/>
    <w:rsid w:val="00FA72A2"/>
    <w:rsid w:val="00FB0EEA"/>
    <w:rsid w:val="00FB39E5"/>
    <w:rsid w:val="00FB69DB"/>
    <w:rsid w:val="00FC44FF"/>
    <w:rsid w:val="00FC7755"/>
    <w:rsid w:val="00FD07C6"/>
    <w:rsid w:val="00FD1767"/>
    <w:rsid w:val="00FD6E30"/>
    <w:rsid w:val="00FD7AC4"/>
    <w:rsid w:val="00FE0611"/>
    <w:rsid w:val="00FE6CD2"/>
    <w:rsid w:val="00FF33BC"/>
    <w:rsid w:val="00FF5AB0"/>
    <w:rsid w:val="340D2243"/>
    <w:rsid w:val="57D18D29"/>
    <w:rsid w:val="68E30E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CE9D8E"/>
  <w15:chartTrackingRefBased/>
  <w15:docId w15:val="{CEAE119C-8B57-4D1A-B9C3-AB367A741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qFormat="1"/>
    <w:lsdException w:name="toc 2" w:uiPriority="39" w:qFormat="1"/>
    <w:lsdException w:name="toc 3" w:uiPriority="39" w:qFormat="1"/>
    <w:lsdException w:name="footnote text" w:uiPriority="8"/>
    <w:lsdException w:name="annotation text" w:uiPriority="99"/>
    <w:lsdException w:name="footer" w:uiPriority="99"/>
    <w:lsdException w:name="caption" w:uiPriority="35"/>
    <w:lsdException w:name="footnote reference" w:uiPriority="8"/>
    <w:lsdException w:name="annotation reference" w:uiPriority="99"/>
    <w:lsdException w:name="Title" w:uiPriority="10" w:qFormat="1"/>
    <w:lsdException w:name="Body Text" w:qFormat="1"/>
    <w:lsdException w:name="Subtitle" w:qFormat="1"/>
    <w:lsdException w:name="Hyperlink" w:uiPriority="99"/>
    <w:lsdException w:name="Strong" w:uiPriority="22"/>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lang w:eastAsia="en-US"/>
    </w:rPr>
  </w:style>
  <w:style w:type="paragraph" w:styleId="Heading1">
    <w:name w:val="heading 1"/>
    <w:basedOn w:val="BodyText"/>
    <w:next w:val="Normal"/>
    <w:link w:val="Heading1Char"/>
    <w:qFormat/>
    <w:rsid w:val="00C27E58"/>
    <w:pPr>
      <w:keepNext/>
      <w:keepLines/>
      <w:pageBreakBefore/>
      <w:tabs>
        <w:tab w:val="left" w:pos="720"/>
      </w:tabs>
      <w:suppressAutoHyphens/>
      <w:spacing w:after="120" w:line="264" w:lineRule="auto"/>
      <w:outlineLvl w:val="0"/>
    </w:pPr>
    <w:rPr>
      <w:b/>
      <w:caps/>
      <w:color w:val="1DB337" w:themeColor="text1"/>
      <w:sz w:val="28"/>
    </w:rPr>
  </w:style>
  <w:style w:type="paragraph" w:styleId="Heading2">
    <w:name w:val="heading 2"/>
    <w:basedOn w:val="Heading1"/>
    <w:next w:val="BodyText"/>
    <w:link w:val="Heading2Char"/>
    <w:qFormat/>
    <w:rsid w:val="00341B7E"/>
    <w:pPr>
      <w:pageBreakBefore w:val="0"/>
      <w:widowControl w:val="0"/>
      <w:spacing w:before="240"/>
      <w:outlineLvl w:val="1"/>
    </w:pPr>
    <w:rPr>
      <w:caps w:val="0"/>
      <w:sz w:val="26"/>
    </w:rPr>
  </w:style>
  <w:style w:type="paragraph" w:styleId="Heading3">
    <w:name w:val="heading 3"/>
    <w:basedOn w:val="BodyText"/>
    <w:next w:val="BodyText"/>
    <w:link w:val="Heading3Char"/>
    <w:qFormat/>
    <w:rsid w:val="00A5087A"/>
    <w:pPr>
      <w:keepNext/>
      <w:keepLines/>
      <w:tabs>
        <w:tab w:val="left" w:pos="720"/>
      </w:tabs>
      <w:suppressAutoHyphens/>
      <w:spacing w:before="120"/>
      <w:ind w:left="720" w:hanging="720"/>
      <w:outlineLvl w:val="2"/>
    </w:pPr>
    <w:rPr>
      <w:b/>
      <w:bCs/>
    </w:rPr>
  </w:style>
  <w:style w:type="paragraph" w:styleId="Heading4">
    <w:name w:val="heading 4"/>
    <w:basedOn w:val="Normal"/>
    <w:next w:val="Normal"/>
    <w:pPr>
      <w:keepNext/>
      <w:outlineLvl w:val="3"/>
    </w:pPr>
    <w:rPr>
      <w:sz w:val="24"/>
      <w:lang w:val="en-US"/>
    </w:rPr>
  </w:style>
  <w:style w:type="paragraph" w:styleId="Heading5">
    <w:name w:val="heading 5"/>
    <w:basedOn w:val="Normal"/>
    <w:next w:val="Normal"/>
    <w:pPr>
      <w:keepNext/>
      <w:ind w:left="176"/>
      <w:outlineLvl w:val="4"/>
    </w:pPr>
    <w:rPr>
      <w:b/>
      <w:bCs/>
      <w:sz w:val="24"/>
      <w:lang w:val="en-US"/>
    </w:rPr>
  </w:style>
  <w:style w:type="paragraph" w:styleId="Heading6">
    <w:name w:val="heading 6"/>
    <w:basedOn w:val="Normal"/>
    <w:next w:val="Normal"/>
    <w:pPr>
      <w:keepNext/>
      <w:ind w:left="176"/>
      <w:outlineLvl w:val="5"/>
    </w:pPr>
    <w:rPr>
      <w:sz w:val="24"/>
      <w:lang w:val="en-US"/>
    </w:rPr>
  </w:style>
  <w:style w:type="paragraph" w:styleId="Heading7">
    <w:name w:val="heading 7"/>
    <w:basedOn w:val="Normal"/>
    <w:next w:val="Normal"/>
    <w:pPr>
      <w:keepNext/>
      <w:outlineLvl w:val="6"/>
    </w:pPr>
    <w:rPr>
      <w:b/>
      <w:bCs/>
      <w:sz w:val="24"/>
      <w:lang w:val="en-US"/>
    </w:rPr>
  </w:style>
  <w:style w:type="paragraph" w:styleId="Heading8">
    <w:name w:val="heading 8"/>
    <w:basedOn w:val="Normal"/>
    <w:next w:val="Normal"/>
    <w:pPr>
      <w:keepNext/>
      <w:jc w:val="center"/>
      <w:outlineLvl w:val="7"/>
    </w:pPr>
    <w:rPr>
      <w:b/>
      <w:bCs/>
      <w:sz w:val="18"/>
      <w:lang w:val="en-US"/>
    </w:rPr>
  </w:style>
  <w:style w:type="paragraph" w:styleId="Heading9">
    <w:name w:val="heading 9"/>
    <w:basedOn w:val="Normal"/>
    <w:next w:val="Normal"/>
    <w:pPr>
      <w:keepNext/>
      <w:ind w:left="459"/>
      <w:outlineLvl w:val="8"/>
    </w:pPr>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993" w:hanging="993"/>
    </w:pPr>
    <w:rPr>
      <w:sz w:val="24"/>
      <w:lang w:val="en-US"/>
    </w:rPr>
  </w:style>
  <w:style w:type="paragraph" w:styleId="Caption">
    <w:name w:val="caption"/>
    <w:basedOn w:val="Normal"/>
    <w:next w:val="Normal"/>
    <w:uiPriority w:val="35"/>
    <w:rPr>
      <w:sz w:val="24"/>
      <w:lang w:val="en-US"/>
    </w:rPr>
  </w:style>
  <w:style w:type="character" w:styleId="PageNumber">
    <w:name w:val="page number"/>
    <w:basedOn w:val="DefaultParagraphFont"/>
  </w:style>
  <w:style w:type="paragraph" w:styleId="BodyText">
    <w:name w:val="Body Text"/>
    <w:basedOn w:val="Normal"/>
    <w:link w:val="BodyTextChar"/>
    <w:qFormat/>
    <w:rsid w:val="00341B7E"/>
    <w:pPr>
      <w:spacing w:after="100" w:line="288" w:lineRule="auto"/>
    </w:pPr>
    <w:rPr>
      <w:rFonts w:ascii="Arial" w:hAnsi="Arial"/>
      <w:color w:val="585858"/>
      <w:sz w:val="22"/>
      <w:lang w:val="en-US"/>
    </w:rPr>
  </w:style>
  <w:style w:type="table" w:styleId="TableGrid">
    <w:name w:val="Table Grid"/>
    <w:aliases w:val="Autopia internal"/>
    <w:basedOn w:val="TableNormal"/>
    <w:rsid w:val="0028488C"/>
    <w:pPr>
      <w:spacing w:line="288" w:lineRule="auto"/>
    </w:pPr>
    <w:rPr>
      <w:rFonts w:ascii="Arial" w:hAnsi="Arial"/>
      <w:color w:val="585858"/>
      <w:sz w:val="18"/>
    </w:rPr>
    <w:tblPr>
      <w:tblBorders>
        <w:top w:val="single" w:sz="4" w:space="0" w:color="1DB337" w:themeColor="text1"/>
        <w:bottom w:val="single" w:sz="8" w:space="0" w:color="1DB337" w:themeColor="text1"/>
        <w:insideH w:val="single" w:sz="4" w:space="0" w:color="585858"/>
      </w:tblBorders>
    </w:tblPr>
    <w:tcPr>
      <w:vAlign w:val="center"/>
    </w:tcPr>
    <w:tblStylePr w:type="firstRow">
      <w:pPr>
        <w:jc w:val="left"/>
      </w:pPr>
      <w:rPr>
        <w:rFonts w:ascii="Arial" w:hAnsi="Arial"/>
        <w:b/>
        <w:color w:val="1DB337" w:themeColor="text1"/>
        <w:sz w:val="18"/>
      </w:rPr>
      <w:tblPr/>
      <w:tcPr>
        <w:tcBorders>
          <w:top w:val="single" w:sz="8" w:space="0" w:color="1DB337" w:themeColor="text1"/>
          <w:bottom w:val="single" w:sz="8" w:space="0" w:color="1DB337" w:themeColor="text1"/>
        </w:tcBorders>
      </w:tcPr>
    </w:tblStylePr>
    <w:tblStylePr w:type="lastRow">
      <w:tblPr/>
      <w:tcPr>
        <w:tcBorders>
          <w:bottom w:val="nil"/>
        </w:tcBorders>
      </w:tcPr>
    </w:tblStylePr>
  </w:style>
  <w:style w:type="paragraph" w:styleId="BalloonText">
    <w:name w:val="Balloon Text"/>
    <w:basedOn w:val="Normal"/>
    <w:link w:val="BalloonTextChar"/>
    <w:uiPriority w:val="99"/>
    <w:semiHidden/>
    <w:rsid w:val="005371D1"/>
    <w:rPr>
      <w:rFonts w:ascii="Tahoma" w:hAnsi="Tahoma" w:cs="Tahoma"/>
      <w:sz w:val="16"/>
      <w:szCs w:val="16"/>
    </w:rPr>
  </w:style>
  <w:style w:type="paragraph" w:styleId="Title">
    <w:name w:val="Title"/>
    <w:basedOn w:val="Normal"/>
    <w:link w:val="TitleChar"/>
    <w:uiPriority w:val="10"/>
    <w:qFormat/>
    <w:rsid w:val="00505324"/>
    <w:rPr>
      <w:rFonts w:ascii="Arial" w:hAnsi="Arial" w:cs="Arial"/>
      <w:b/>
      <w:bCs/>
      <w:color w:val="000000" w:themeColor="background1"/>
      <w:sz w:val="100"/>
      <w:szCs w:val="36"/>
      <w:lang w:val="en-US"/>
    </w:rPr>
  </w:style>
  <w:style w:type="character" w:styleId="Hyperlink">
    <w:name w:val="Hyperlink"/>
    <w:uiPriority w:val="99"/>
    <w:rsid w:val="00C96DB4"/>
    <w:rPr>
      <w:color w:val="0000FF"/>
      <w:u w:val="single"/>
    </w:rPr>
  </w:style>
  <w:style w:type="paragraph" w:styleId="ListBullet">
    <w:name w:val="List Bullet"/>
    <w:basedOn w:val="Normal"/>
    <w:rsid w:val="00EA0512"/>
    <w:pPr>
      <w:numPr>
        <w:numId w:val="1"/>
      </w:numPr>
      <w:contextualSpacing/>
    </w:pPr>
  </w:style>
  <w:style w:type="paragraph" w:customStyle="1" w:styleId="BodyText1">
    <w:name w:val="Body Text1"/>
    <w:basedOn w:val="Normal"/>
    <w:link w:val="BodytextChar0"/>
    <w:rsid w:val="00BB4CC2"/>
    <w:pPr>
      <w:spacing w:after="100" w:line="288" w:lineRule="auto"/>
    </w:pPr>
    <w:rPr>
      <w:rFonts w:ascii="Arial" w:hAnsi="Arial" w:cs="Arial"/>
      <w:color w:val="585858"/>
      <w:sz w:val="22"/>
      <w:szCs w:val="22"/>
      <w:lang w:val="en-US"/>
    </w:rPr>
  </w:style>
  <w:style w:type="paragraph" w:styleId="IntenseQuote">
    <w:name w:val="Intense Quote"/>
    <w:basedOn w:val="Normal"/>
    <w:next w:val="Normal"/>
    <w:link w:val="IntenseQuoteChar"/>
    <w:uiPriority w:val="30"/>
    <w:rsid w:val="002654AC"/>
    <w:pPr>
      <w:pBdr>
        <w:top w:val="single" w:sz="4" w:space="10" w:color="5B9BD5"/>
        <w:bottom w:val="single" w:sz="4" w:space="10" w:color="5B9BD5"/>
      </w:pBdr>
      <w:spacing w:before="360" w:after="360"/>
      <w:ind w:left="864" w:right="864"/>
      <w:jc w:val="center"/>
    </w:pPr>
    <w:rPr>
      <w:i/>
      <w:iCs/>
      <w:color w:val="5B9BD5"/>
    </w:rPr>
  </w:style>
  <w:style w:type="character" w:customStyle="1" w:styleId="BodytextChar0">
    <w:name w:val="Body text Char"/>
    <w:link w:val="BodyText1"/>
    <w:rsid w:val="00BB4CC2"/>
    <w:rPr>
      <w:rFonts w:ascii="Arial" w:hAnsi="Arial" w:cs="Arial"/>
      <w:color w:val="585858"/>
      <w:sz w:val="22"/>
      <w:szCs w:val="22"/>
      <w:lang w:val="en-US" w:eastAsia="en-US"/>
    </w:rPr>
  </w:style>
  <w:style w:type="character" w:customStyle="1" w:styleId="IntenseQuoteChar">
    <w:name w:val="Intense Quote Char"/>
    <w:link w:val="IntenseQuote"/>
    <w:uiPriority w:val="30"/>
    <w:rsid w:val="002654AC"/>
    <w:rPr>
      <w:i/>
      <w:iCs/>
      <w:color w:val="5B9BD5"/>
      <w:lang w:eastAsia="en-US"/>
    </w:rPr>
  </w:style>
  <w:style w:type="paragraph" w:customStyle="1" w:styleId="BasicParagraph">
    <w:name w:val="[Basic Paragraph]"/>
    <w:basedOn w:val="Normal"/>
    <w:uiPriority w:val="99"/>
    <w:rsid w:val="00F37E9D"/>
    <w:pPr>
      <w:autoSpaceDE w:val="0"/>
      <w:autoSpaceDN w:val="0"/>
      <w:adjustRightInd w:val="0"/>
      <w:spacing w:line="288" w:lineRule="auto"/>
      <w:textAlignment w:val="center"/>
    </w:pPr>
    <w:rPr>
      <w:rFonts w:ascii="Minion Pro" w:hAnsi="Minion Pro" w:cs="Minion Pro"/>
      <w:color w:val="000000"/>
      <w:sz w:val="24"/>
      <w:szCs w:val="24"/>
      <w:lang w:val="en-US" w:eastAsia="en-AU"/>
    </w:rPr>
  </w:style>
  <w:style w:type="character" w:customStyle="1" w:styleId="FooterChar">
    <w:name w:val="Footer Char"/>
    <w:link w:val="Footer"/>
    <w:uiPriority w:val="99"/>
    <w:rsid w:val="0089659C"/>
    <w:rPr>
      <w:lang w:eastAsia="en-US"/>
    </w:rPr>
  </w:style>
  <w:style w:type="numbering" w:customStyle="1" w:styleId="PolicyNumbering">
    <w:name w:val="Policy Numbering"/>
    <w:rsid w:val="002D7A5A"/>
    <w:pPr>
      <w:numPr>
        <w:numId w:val="3"/>
      </w:numPr>
    </w:pPr>
  </w:style>
  <w:style w:type="paragraph" w:styleId="Subtitle">
    <w:name w:val="Subtitle"/>
    <w:basedOn w:val="Normal"/>
    <w:next w:val="Normal"/>
    <w:link w:val="SubtitleChar"/>
    <w:rsid w:val="00524C17"/>
    <w:pPr>
      <w:keepNext/>
      <w:pBdr>
        <w:top w:val="nil"/>
        <w:left w:val="nil"/>
        <w:bottom w:val="nil"/>
        <w:right w:val="nil"/>
        <w:between w:val="nil"/>
      </w:pBdr>
      <w:spacing w:after="220" w:line="264" w:lineRule="auto"/>
      <w:jc w:val="center"/>
    </w:pPr>
    <w:rPr>
      <w:rFonts w:ascii="Verdana" w:eastAsia="Verdana" w:hAnsi="Verdana" w:cs="Verdana"/>
      <w:b/>
      <w:color w:val="000000"/>
      <w:sz w:val="18"/>
      <w:szCs w:val="18"/>
      <w:lang w:eastAsia="en-AU"/>
    </w:rPr>
  </w:style>
  <w:style w:type="character" w:customStyle="1" w:styleId="SubtitleChar">
    <w:name w:val="Subtitle Char"/>
    <w:basedOn w:val="DefaultParagraphFont"/>
    <w:link w:val="Subtitle"/>
    <w:rsid w:val="00524C17"/>
    <w:rPr>
      <w:rFonts w:ascii="Verdana" w:eastAsia="Verdana" w:hAnsi="Verdana" w:cs="Verdana"/>
      <w:b/>
      <w:color w:val="000000"/>
      <w:sz w:val="18"/>
      <w:szCs w:val="18"/>
    </w:rPr>
  </w:style>
  <w:style w:type="character" w:customStyle="1" w:styleId="BalloonTextChar">
    <w:name w:val="Balloon Text Char"/>
    <w:link w:val="BalloonText"/>
    <w:uiPriority w:val="99"/>
    <w:semiHidden/>
    <w:rsid w:val="00524C17"/>
    <w:rPr>
      <w:rFonts w:ascii="Tahoma" w:hAnsi="Tahoma" w:cs="Tahoma"/>
      <w:sz w:val="16"/>
      <w:szCs w:val="16"/>
      <w:lang w:eastAsia="en-US"/>
    </w:rPr>
  </w:style>
  <w:style w:type="paragraph" w:styleId="TOC2">
    <w:name w:val="toc 2"/>
    <w:basedOn w:val="Normal"/>
    <w:next w:val="Normal"/>
    <w:autoRedefine/>
    <w:uiPriority w:val="39"/>
    <w:unhideWhenUsed/>
    <w:qFormat/>
    <w:rsid w:val="000370E8"/>
    <w:pPr>
      <w:pBdr>
        <w:top w:val="nil"/>
        <w:left w:val="nil"/>
        <w:bottom w:val="nil"/>
        <w:right w:val="nil"/>
        <w:between w:val="nil"/>
      </w:pBdr>
      <w:tabs>
        <w:tab w:val="left" w:pos="851"/>
        <w:tab w:val="right" w:leader="dot" w:pos="9855"/>
      </w:tabs>
      <w:spacing w:before="40" w:after="40" w:line="264" w:lineRule="auto"/>
      <w:ind w:left="850" w:hanging="425"/>
    </w:pPr>
    <w:rPr>
      <w:rFonts w:ascii="Arial" w:eastAsia="Verdana" w:hAnsi="Arial" w:cs="Verdana"/>
      <w:color w:val="585858"/>
      <w:szCs w:val="18"/>
      <w:lang w:eastAsia="en-AU"/>
    </w:rPr>
  </w:style>
  <w:style w:type="paragraph" w:styleId="TOC1">
    <w:name w:val="toc 1"/>
    <w:basedOn w:val="Normal"/>
    <w:next w:val="Normal"/>
    <w:uiPriority w:val="39"/>
    <w:unhideWhenUsed/>
    <w:qFormat/>
    <w:rsid w:val="0091636A"/>
    <w:pPr>
      <w:pBdr>
        <w:top w:val="nil"/>
        <w:left w:val="nil"/>
        <w:bottom w:val="nil"/>
        <w:right w:val="nil"/>
        <w:between w:val="nil"/>
      </w:pBdr>
      <w:tabs>
        <w:tab w:val="left" w:pos="426"/>
        <w:tab w:val="right" w:leader="dot" w:pos="9854"/>
      </w:tabs>
      <w:spacing w:before="120" w:after="80" w:line="264" w:lineRule="auto"/>
      <w:ind w:left="425" w:hanging="425"/>
    </w:pPr>
    <w:rPr>
      <w:rFonts w:ascii="Arial" w:eastAsia="Verdana" w:hAnsi="Arial" w:cs="Verdana"/>
      <w:b/>
      <w:caps/>
      <w:color w:val="485053" w:themeColor="text2"/>
      <w:szCs w:val="18"/>
      <w:lang w:eastAsia="en-AU"/>
    </w:rPr>
  </w:style>
  <w:style w:type="paragraph" w:styleId="TOC3">
    <w:name w:val="toc 3"/>
    <w:basedOn w:val="Normal"/>
    <w:next w:val="Normal"/>
    <w:autoRedefine/>
    <w:uiPriority w:val="39"/>
    <w:unhideWhenUsed/>
    <w:qFormat/>
    <w:rsid w:val="00F434EA"/>
    <w:pPr>
      <w:pBdr>
        <w:top w:val="nil"/>
        <w:left w:val="nil"/>
        <w:bottom w:val="nil"/>
        <w:right w:val="nil"/>
        <w:between w:val="nil"/>
      </w:pBdr>
      <w:tabs>
        <w:tab w:val="left" w:pos="1560"/>
        <w:tab w:val="right" w:leader="dot" w:pos="9854"/>
      </w:tabs>
      <w:spacing w:after="40" w:line="264" w:lineRule="auto"/>
      <w:ind w:left="1560" w:hanging="709"/>
      <w:jc w:val="both"/>
    </w:pPr>
    <w:rPr>
      <w:rFonts w:ascii="Arial" w:eastAsia="Verdana" w:hAnsi="Arial" w:cs="Verdana"/>
      <w:color w:val="585858"/>
      <w:szCs w:val="18"/>
      <w:lang w:eastAsia="en-AU"/>
    </w:rPr>
  </w:style>
  <w:style w:type="paragraph" w:styleId="ListParagraph">
    <w:name w:val="List Paragraph"/>
    <w:basedOn w:val="Normal"/>
    <w:uiPriority w:val="34"/>
    <w:qFormat/>
    <w:rsid w:val="00524C17"/>
    <w:pPr>
      <w:pBdr>
        <w:top w:val="nil"/>
        <w:left w:val="nil"/>
        <w:bottom w:val="nil"/>
        <w:right w:val="nil"/>
        <w:between w:val="nil"/>
      </w:pBdr>
      <w:spacing w:after="220" w:line="264" w:lineRule="auto"/>
      <w:ind w:left="720"/>
      <w:contextualSpacing/>
      <w:jc w:val="both"/>
    </w:pPr>
    <w:rPr>
      <w:rFonts w:ascii="Verdana" w:eastAsia="Verdana" w:hAnsi="Verdana" w:cs="Verdana"/>
      <w:color w:val="000000"/>
      <w:sz w:val="18"/>
      <w:szCs w:val="18"/>
      <w:lang w:eastAsia="en-AU"/>
    </w:rPr>
  </w:style>
  <w:style w:type="character" w:customStyle="1" w:styleId="FootnoteTextChar">
    <w:name w:val="Footnote Text Char"/>
    <w:link w:val="FootnoteText"/>
    <w:uiPriority w:val="8"/>
    <w:rsid w:val="00524C17"/>
    <w:rPr>
      <w:rFonts w:ascii="Cambria" w:eastAsia="MS Gothic" w:hAnsi="Cambria"/>
      <w:lang w:eastAsia="en-US"/>
    </w:rPr>
  </w:style>
  <w:style w:type="character" w:styleId="FootnoteReference">
    <w:name w:val="footnote reference"/>
    <w:uiPriority w:val="8"/>
    <w:rsid w:val="00524C17"/>
    <w:rPr>
      <w:vertAlign w:val="superscript"/>
    </w:rPr>
  </w:style>
  <w:style w:type="paragraph" w:styleId="FootnoteText">
    <w:name w:val="footnote text"/>
    <w:link w:val="FootnoteTextChar"/>
    <w:uiPriority w:val="8"/>
    <w:rsid w:val="00524C17"/>
    <w:pPr>
      <w:spacing w:before="60" w:after="60"/>
    </w:pPr>
    <w:rPr>
      <w:rFonts w:ascii="Cambria" w:eastAsia="MS Gothic" w:hAnsi="Cambria"/>
      <w:lang w:eastAsia="en-US"/>
    </w:rPr>
  </w:style>
  <w:style w:type="character" w:customStyle="1" w:styleId="FootnoteTextChar1">
    <w:name w:val="Footnote Text Char1"/>
    <w:basedOn w:val="DefaultParagraphFont"/>
    <w:uiPriority w:val="99"/>
    <w:rsid w:val="00524C17"/>
    <w:rPr>
      <w:lang w:eastAsia="en-US"/>
    </w:rPr>
  </w:style>
  <w:style w:type="paragraph" w:customStyle="1" w:styleId="DPCbody">
    <w:name w:val="DPC body"/>
    <w:rsid w:val="00524C17"/>
    <w:pPr>
      <w:spacing w:after="160" w:line="300" w:lineRule="atLeast"/>
    </w:pPr>
    <w:rPr>
      <w:rFonts w:ascii="Cambria" w:eastAsia="Times" w:hAnsi="Cambria" w:cs="Arial"/>
      <w:color w:val="000000"/>
      <w:sz w:val="22"/>
      <w:szCs w:val="22"/>
      <w:lang w:eastAsia="en-US"/>
    </w:rPr>
  </w:style>
  <w:style w:type="paragraph" w:styleId="NormalWeb">
    <w:name w:val="Normal (Web)"/>
    <w:basedOn w:val="Normal"/>
    <w:uiPriority w:val="99"/>
    <w:unhideWhenUsed/>
    <w:rsid w:val="00524C17"/>
    <w:pPr>
      <w:spacing w:before="100" w:beforeAutospacing="1" w:after="100" w:afterAutospacing="1"/>
    </w:pPr>
    <w:rPr>
      <w:sz w:val="24"/>
      <w:szCs w:val="24"/>
      <w:lang w:eastAsia="en-AU"/>
    </w:rPr>
  </w:style>
  <w:style w:type="character" w:styleId="Strong">
    <w:name w:val="Strong"/>
    <w:uiPriority w:val="22"/>
    <w:rsid w:val="00524C17"/>
    <w:rPr>
      <w:b/>
      <w:bCs/>
    </w:rPr>
  </w:style>
  <w:style w:type="character" w:styleId="CommentReference">
    <w:name w:val="annotation reference"/>
    <w:uiPriority w:val="99"/>
    <w:unhideWhenUsed/>
    <w:rsid w:val="00524C17"/>
    <w:rPr>
      <w:sz w:val="16"/>
      <w:szCs w:val="16"/>
    </w:rPr>
  </w:style>
  <w:style w:type="paragraph" w:styleId="CommentText">
    <w:name w:val="annotation text"/>
    <w:basedOn w:val="Normal"/>
    <w:link w:val="CommentTextChar"/>
    <w:uiPriority w:val="99"/>
    <w:unhideWhenUsed/>
    <w:rsid w:val="00524C17"/>
    <w:pPr>
      <w:pBdr>
        <w:top w:val="nil"/>
        <w:left w:val="nil"/>
        <w:bottom w:val="nil"/>
        <w:right w:val="nil"/>
        <w:between w:val="nil"/>
      </w:pBdr>
      <w:spacing w:after="220"/>
      <w:jc w:val="both"/>
    </w:pPr>
    <w:rPr>
      <w:rFonts w:ascii="Verdana" w:eastAsia="Verdana" w:hAnsi="Verdana" w:cs="Verdana"/>
      <w:color w:val="000000"/>
      <w:lang w:eastAsia="en-AU"/>
    </w:rPr>
  </w:style>
  <w:style w:type="character" w:customStyle="1" w:styleId="CommentTextChar">
    <w:name w:val="Comment Text Char"/>
    <w:basedOn w:val="DefaultParagraphFont"/>
    <w:link w:val="CommentText"/>
    <w:uiPriority w:val="99"/>
    <w:rsid w:val="00524C17"/>
    <w:rPr>
      <w:rFonts w:ascii="Verdana" w:eastAsia="Verdana" w:hAnsi="Verdana" w:cs="Verdana"/>
      <w:color w:val="000000"/>
    </w:rPr>
  </w:style>
  <w:style w:type="paragraph" w:styleId="CommentSubject">
    <w:name w:val="annotation subject"/>
    <w:basedOn w:val="CommentText"/>
    <w:next w:val="CommentText"/>
    <w:link w:val="CommentSubjectChar"/>
    <w:uiPriority w:val="99"/>
    <w:unhideWhenUsed/>
    <w:rsid w:val="00524C17"/>
    <w:rPr>
      <w:b/>
      <w:bCs/>
    </w:rPr>
  </w:style>
  <w:style w:type="character" w:customStyle="1" w:styleId="CommentSubjectChar">
    <w:name w:val="Comment Subject Char"/>
    <w:basedOn w:val="CommentTextChar"/>
    <w:link w:val="CommentSubject"/>
    <w:uiPriority w:val="99"/>
    <w:rsid w:val="00524C17"/>
    <w:rPr>
      <w:rFonts w:ascii="Verdana" w:eastAsia="Verdana" w:hAnsi="Verdana" w:cs="Verdana"/>
      <w:b/>
      <w:bCs/>
      <w:color w:val="000000"/>
    </w:rPr>
  </w:style>
  <w:style w:type="paragraph" w:customStyle="1" w:styleId="61outlinenumbered">
    <w:name w:val="6.1 outline numbered"/>
    <w:basedOn w:val="Normal"/>
    <w:rsid w:val="00524C17"/>
    <w:pPr>
      <w:numPr>
        <w:numId w:val="5"/>
      </w:numPr>
      <w:pBdr>
        <w:top w:val="nil"/>
        <w:left w:val="nil"/>
        <w:bottom w:val="nil"/>
        <w:right w:val="nil"/>
        <w:between w:val="nil"/>
      </w:pBdr>
      <w:spacing w:after="220" w:line="264" w:lineRule="auto"/>
      <w:jc w:val="both"/>
    </w:pPr>
    <w:rPr>
      <w:rFonts w:ascii="Verdana" w:eastAsia="Verdana" w:hAnsi="Verdana" w:cs="Verdana"/>
      <w:color w:val="000000"/>
      <w:sz w:val="18"/>
      <w:szCs w:val="18"/>
      <w:lang w:eastAsia="en-AU"/>
    </w:rPr>
  </w:style>
  <w:style w:type="character" w:customStyle="1" w:styleId="fontstyle01">
    <w:name w:val="fontstyle01"/>
    <w:rsid w:val="00524C17"/>
    <w:rPr>
      <w:rFonts w:ascii="ArialMT" w:hAnsi="ArialMT" w:hint="default"/>
      <w:b w:val="0"/>
      <w:bCs w:val="0"/>
      <w:i w:val="0"/>
      <w:iCs w:val="0"/>
      <w:color w:val="000000"/>
      <w:sz w:val="20"/>
      <w:szCs w:val="20"/>
    </w:rPr>
  </w:style>
  <w:style w:type="paragraph" w:styleId="TOCHeading">
    <w:name w:val="TOC Heading"/>
    <w:basedOn w:val="Heading1"/>
    <w:next w:val="Normal"/>
    <w:uiPriority w:val="39"/>
    <w:unhideWhenUsed/>
    <w:rsid w:val="00B950EF"/>
    <w:pPr>
      <w:spacing w:before="240" w:line="259" w:lineRule="auto"/>
      <w:outlineLvl w:val="9"/>
    </w:pPr>
    <w:rPr>
      <w:rFonts w:asciiTheme="majorHAnsi" w:eastAsiaTheme="majorEastAsia" w:hAnsiTheme="majorHAnsi" w:cstheme="majorBidi"/>
      <w:color w:val="005A8F" w:themeColor="accent1" w:themeShade="BF"/>
      <w:sz w:val="32"/>
      <w:szCs w:val="32"/>
      <w:lang w:val="en-AU" w:eastAsia="en-AU"/>
    </w:rPr>
  </w:style>
  <w:style w:type="paragraph" w:styleId="Revision">
    <w:name w:val="Revision"/>
    <w:hidden/>
    <w:uiPriority w:val="99"/>
    <w:semiHidden/>
    <w:rsid w:val="00DE4DA1"/>
    <w:rPr>
      <w:lang w:eastAsia="en-US"/>
    </w:rPr>
  </w:style>
  <w:style w:type="character" w:customStyle="1" w:styleId="TitleChar">
    <w:name w:val="Title Char"/>
    <w:basedOn w:val="DefaultParagraphFont"/>
    <w:link w:val="Title"/>
    <w:uiPriority w:val="10"/>
    <w:rsid w:val="00505324"/>
    <w:rPr>
      <w:rFonts w:ascii="Arial" w:hAnsi="Arial" w:cs="Arial"/>
      <w:b/>
      <w:bCs/>
      <w:color w:val="000000" w:themeColor="background1"/>
      <w:sz w:val="100"/>
      <w:szCs w:val="36"/>
      <w:lang w:val="en-US" w:eastAsia="en-US"/>
    </w:rPr>
  </w:style>
  <w:style w:type="paragraph" w:customStyle="1" w:styleId="Bullet-1">
    <w:name w:val="Bullet-1"/>
    <w:basedOn w:val="Normal"/>
    <w:link w:val="Bullet-1Char"/>
    <w:qFormat/>
    <w:rsid w:val="00D95DC8"/>
    <w:pPr>
      <w:numPr>
        <w:numId w:val="8"/>
      </w:numPr>
      <w:spacing w:after="60" w:line="288" w:lineRule="auto"/>
    </w:pPr>
    <w:rPr>
      <w:rFonts w:ascii="Arial" w:hAnsi="Arial" w:cs="Arial"/>
      <w:color w:val="585858"/>
      <w:sz w:val="22"/>
      <w:szCs w:val="22"/>
      <w:lang w:val="en-US"/>
    </w:rPr>
  </w:style>
  <w:style w:type="character" w:customStyle="1" w:styleId="Bullet-1Char">
    <w:name w:val="Bullet-1 Char"/>
    <w:basedOn w:val="DefaultParagraphFont"/>
    <w:link w:val="Bullet-1"/>
    <w:rsid w:val="00D95DC8"/>
    <w:rPr>
      <w:rFonts w:ascii="Arial" w:hAnsi="Arial" w:cs="Arial"/>
      <w:color w:val="585858"/>
      <w:sz w:val="22"/>
      <w:szCs w:val="22"/>
      <w:lang w:val="en-US" w:eastAsia="en-US"/>
    </w:rPr>
  </w:style>
  <w:style w:type="table" w:styleId="PlainTable2">
    <w:name w:val="Plain Table 2"/>
    <w:basedOn w:val="TableNormal"/>
    <w:uiPriority w:val="42"/>
    <w:rsid w:val="00944630"/>
    <w:rPr>
      <w:rFonts w:asciiTheme="minorHAnsi" w:eastAsiaTheme="minorHAnsi" w:hAnsiTheme="minorHAnsi" w:cstheme="minorBidi"/>
      <w:sz w:val="22"/>
      <w:szCs w:val="22"/>
      <w:lang w:eastAsia="en-US"/>
    </w:rPr>
    <w:tblPr>
      <w:tblStyleRowBandSize w:val="1"/>
      <w:tblStyleColBandSize w:val="1"/>
      <w:tblBorders>
        <w:top w:val="single" w:sz="4" w:space="0" w:color="7CEA8F" w:themeColor="text1" w:themeTint="80"/>
        <w:bottom w:val="single" w:sz="4" w:space="0" w:color="7CEA8F" w:themeColor="text1" w:themeTint="80"/>
      </w:tblBorders>
    </w:tblPr>
    <w:tblStylePr w:type="firstRow">
      <w:rPr>
        <w:b/>
        <w:bCs/>
      </w:rPr>
      <w:tblPr/>
      <w:tcPr>
        <w:tcBorders>
          <w:bottom w:val="single" w:sz="4" w:space="0" w:color="7CEA8F" w:themeColor="text1" w:themeTint="80"/>
        </w:tcBorders>
      </w:tcPr>
    </w:tblStylePr>
    <w:tblStylePr w:type="lastRow">
      <w:rPr>
        <w:b/>
        <w:bCs/>
      </w:rPr>
      <w:tblPr/>
      <w:tcPr>
        <w:tcBorders>
          <w:top w:val="single" w:sz="4" w:space="0" w:color="7CEA8F" w:themeColor="text1" w:themeTint="80"/>
        </w:tcBorders>
      </w:tcPr>
    </w:tblStylePr>
    <w:tblStylePr w:type="firstCol">
      <w:rPr>
        <w:b/>
        <w:bCs/>
      </w:rPr>
    </w:tblStylePr>
    <w:tblStylePr w:type="lastCol">
      <w:rPr>
        <w:b/>
        <w:bCs/>
      </w:rPr>
    </w:tblStylePr>
    <w:tblStylePr w:type="band1Vert">
      <w:tblPr/>
      <w:tcPr>
        <w:tcBorders>
          <w:left w:val="single" w:sz="4" w:space="0" w:color="7CEA8F" w:themeColor="text1" w:themeTint="80"/>
          <w:right w:val="single" w:sz="4" w:space="0" w:color="7CEA8F" w:themeColor="text1" w:themeTint="80"/>
        </w:tcBorders>
      </w:tcPr>
    </w:tblStylePr>
    <w:tblStylePr w:type="band2Vert">
      <w:tblPr/>
      <w:tcPr>
        <w:tcBorders>
          <w:left w:val="single" w:sz="4" w:space="0" w:color="7CEA8F" w:themeColor="text1" w:themeTint="80"/>
          <w:right w:val="single" w:sz="4" w:space="0" w:color="7CEA8F" w:themeColor="text1" w:themeTint="80"/>
        </w:tcBorders>
      </w:tcPr>
    </w:tblStylePr>
    <w:tblStylePr w:type="band1Horz">
      <w:tblPr/>
      <w:tcPr>
        <w:tcBorders>
          <w:top w:val="single" w:sz="4" w:space="0" w:color="7CEA8F" w:themeColor="text1" w:themeTint="80"/>
          <w:bottom w:val="single" w:sz="4" w:space="0" w:color="7CEA8F" w:themeColor="text1" w:themeTint="80"/>
        </w:tcBorders>
      </w:tcPr>
    </w:tblStylePr>
  </w:style>
  <w:style w:type="table" w:styleId="TableGridLight">
    <w:name w:val="Grid Table Light"/>
    <w:basedOn w:val="TableNormal"/>
    <w:uiPriority w:val="40"/>
    <w:rsid w:val="00944630"/>
    <w:tblPr>
      <w:tblBorders>
        <w:top w:val="single" w:sz="4" w:space="0" w:color="000000" w:themeColor="background1" w:themeShade="BF"/>
        <w:left w:val="single" w:sz="4" w:space="0" w:color="000000" w:themeColor="background1" w:themeShade="BF"/>
        <w:bottom w:val="single" w:sz="4" w:space="0" w:color="000000" w:themeColor="background1" w:themeShade="BF"/>
        <w:right w:val="single" w:sz="4" w:space="0" w:color="000000" w:themeColor="background1" w:themeShade="BF"/>
        <w:insideH w:val="single" w:sz="4" w:space="0" w:color="000000" w:themeColor="background1" w:themeShade="BF"/>
        <w:insideV w:val="single" w:sz="4" w:space="0" w:color="000000" w:themeColor="background1" w:themeShade="BF"/>
      </w:tblBorders>
    </w:tblPr>
  </w:style>
  <w:style w:type="paragraph" w:customStyle="1" w:styleId="TableText">
    <w:name w:val="Table_Text"/>
    <w:basedOn w:val="BodyText"/>
    <w:link w:val="TableTextChar"/>
    <w:qFormat/>
    <w:rsid w:val="00944630"/>
    <w:pPr>
      <w:spacing w:before="20" w:after="20"/>
    </w:pPr>
    <w:rPr>
      <w:rFonts w:eastAsia="Arial"/>
      <w:sz w:val="20"/>
    </w:rPr>
  </w:style>
  <w:style w:type="paragraph" w:customStyle="1" w:styleId="TableHeader">
    <w:name w:val="Table_Header"/>
    <w:basedOn w:val="BodyText"/>
    <w:link w:val="TableHeaderChar"/>
    <w:autoRedefine/>
    <w:qFormat/>
    <w:rsid w:val="009E3202"/>
    <w:pPr>
      <w:spacing w:before="20" w:after="0"/>
    </w:pPr>
    <w:rPr>
      <w:b/>
      <w:color w:val="1DB337" w:themeColor="text1"/>
      <w:sz w:val="18"/>
      <w:szCs w:val="18"/>
    </w:rPr>
  </w:style>
  <w:style w:type="character" w:customStyle="1" w:styleId="BodyTextChar">
    <w:name w:val="Body Text Char"/>
    <w:basedOn w:val="DefaultParagraphFont"/>
    <w:link w:val="BodyText"/>
    <w:rsid w:val="00341B7E"/>
    <w:rPr>
      <w:rFonts w:ascii="Arial" w:hAnsi="Arial"/>
      <w:color w:val="585858"/>
      <w:sz w:val="22"/>
      <w:lang w:val="en-US" w:eastAsia="en-US"/>
    </w:rPr>
  </w:style>
  <w:style w:type="character" w:customStyle="1" w:styleId="TableTextChar">
    <w:name w:val="Table_Text Char"/>
    <w:basedOn w:val="BodyTextChar"/>
    <w:link w:val="TableText"/>
    <w:rsid w:val="00944630"/>
    <w:rPr>
      <w:rFonts w:ascii="Arial" w:eastAsia="Arial" w:hAnsi="Arial"/>
      <w:color w:val="585858"/>
      <w:sz w:val="22"/>
      <w:lang w:val="en-US" w:eastAsia="en-US"/>
    </w:rPr>
  </w:style>
  <w:style w:type="paragraph" w:customStyle="1" w:styleId="Diagram">
    <w:name w:val="Diagram"/>
    <w:basedOn w:val="BodyText"/>
    <w:link w:val="DiagramChar"/>
    <w:autoRedefine/>
    <w:qFormat/>
    <w:rsid w:val="00852FAA"/>
    <w:pPr>
      <w:keepLines/>
      <w:suppressAutoHyphens/>
      <w:spacing w:after="360"/>
      <w:jc w:val="center"/>
    </w:pPr>
    <w:rPr>
      <w:sz w:val="20"/>
    </w:rPr>
  </w:style>
  <w:style w:type="character" w:customStyle="1" w:styleId="TableHeaderChar">
    <w:name w:val="Table_Header Char"/>
    <w:basedOn w:val="BodyTextChar"/>
    <w:link w:val="TableHeader"/>
    <w:rsid w:val="009E3202"/>
    <w:rPr>
      <w:rFonts w:ascii="Arial" w:hAnsi="Arial"/>
      <w:b/>
      <w:color w:val="1DB337" w:themeColor="text1"/>
      <w:sz w:val="18"/>
      <w:szCs w:val="18"/>
      <w:lang w:val="en-US" w:eastAsia="en-US"/>
    </w:rPr>
  </w:style>
  <w:style w:type="character" w:customStyle="1" w:styleId="DiagramChar">
    <w:name w:val="Diagram Char"/>
    <w:basedOn w:val="BodyTextChar"/>
    <w:link w:val="Diagram"/>
    <w:rsid w:val="00852FAA"/>
    <w:rPr>
      <w:rFonts w:ascii="Arial" w:hAnsi="Arial"/>
      <w:color w:val="585858"/>
      <w:sz w:val="22"/>
      <w:lang w:val="en-US" w:eastAsia="en-US"/>
    </w:rPr>
  </w:style>
  <w:style w:type="paragraph" w:customStyle="1" w:styleId="Bullet-2">
    <w:name w:val="Bullet-2"/>
    <w:basedOn w:val="Bullet-1"/>
    <w:link w:val="Bullet-2Char"/>
    <w:qFormat/>
    <w:rsid w:val="00D95DC8"/>
    <w:pPr>
      <w:numPr>
        <w:numId w:val="14"/>
      </w:numPr>
      <w:ind w:left="1134" w:hanging="340"/>
    </w:pPr>
    <w:rPr>
      <w:rFonts w:eastAsia="Arial"/>
    </w:rPr>
  </w:style>
  <w:style w:type="character" w:customStyle="1" w:styleId="Bullet-2Char">
    <w:name w:val="Bullet-2 Char"/>
    <w:basedOn w:val="Bullet-1Char"/>
    <w:link w:val="Bullet-2"/>
    <w:rsid w:val="00D95DC8"/>
    <w:rPr>
      <w:rFonts w:ascii="Arial" w:eastAsia="Arial" w:hAnsi="Arial" w:cs="Arial"/>
      <w:color w:val="585858"/>
      <w:sz w:val="22"/>
      <w:szCs w:val="22"/>
      <w:lang w:val="en-US" w:eastAsia="en-US"/>
    </w:rPr>
  </w:style>
  <w:style w:type="paragraph" w:customStyle="1" w:styleId="Heading2NUMBERS">
    <w:name w:val="Heading 2_NUMBERS"/>
    <w:basedOn w:val="Heading2"/>
    <w:link w:val="Heading2NUMBERSChar"/>
    <w:qFormat/>
    <w:rsid w:val="00D95DC8"/>
    <w:pPr>
      <w:ind w:left="454" w:hanging="454"/>
    </w:pPr>
    <w:rPr>
      <w:rFonts w:eastAsia="Arial"/>
    </w:rPr>
  </w:style>
  <w:style w:type="paragraph" w:customStyle="1" w:styleId="Bullet1-a">
    <w:name w:val="Bullet 1-a)"/>
    <w:basedOn w:val="BodyText"/>
    <w:link w:val="Bullet1-aChar"/>
    <w:qFormat/>
    <w:rsid w:val="005F265E"/>
    <w:pPr>
      <w:numPr>
        <w:numId w:val="20"/>
      </w:numPr>
      <w:spacing w:after="60"/>
      <w:ind w:left="454" w:hanging="454"/>
    </w:pPr>
    <w:rPr>
      <w:rFonts w:eastAsia="Arial"/>
    </w:rPr>
  </w:style>
  <w:style w:type="character" w:customStyle="1" w:styleId="Heading1Char">
    <w:name w:val="Heading 1 Char"/>
    <w:basedOn w:val="BodyTextChar"/>
    <w:link w:val="Heading1"/>
    <w:rsid w:val="00C27E58"/>
    <w:rPr>
      <w:rFonts w:ascii="Arial" w:hAnsi="Arial"/>
      <w:b/>
      <w:caps/>
      <w:color w:val="1DB337" w:themeColor="text1"/>
      <w:sz w:val="28"/>
      <w:lang w:val="en-US" w:eastAsia="en-US"/>
    </w:rPr>
  </w:style>
  <w:style w:type="character" w:customStyle="1" w:styleId="Heading2Char">
    <w:name w:val="Heading 2 Char"/>
    <w:basedOn w:val="Heading1Char"/>
    <w:link w:val="Heading2"/>
    <w:rsid w:val="00D95DC8"/>
    <w:rPr>
      <w:rFonts w:ascii="Arial" w:hAnsi="Arial"/>
      <w:b/>
      <w:caps w:val="0"/>
      <w:color w:val="4F2D7F"/>
      <w:sz w:val="26"/>
      <w:lang w:val="en-US" w:eastAsia="en-US"/>
    </w:rPr>
  </w:style>
  <w:style w:type="character" w:customStyle="1" w:styleId="Heading2NUMBERSChar">
    <w:name w:val="Heading 2_NUMBERS Char"/>
    <w:basedOn w:val="Heading2Char"/>
    <w:link w:val="Heading2NUMBERS"/>
    <w:rsid w:val="00D95DC8"/>
    <w:rPr>
      <w:rFonts w:ascii="Arial" w:eastAsia="Arial" w:hAnsi="Arial"/>
      <w:b/>
      <w:caps w:val="0"/>
      <w:color w:val="4F2D7F"/>
      <w:sz w:val="26"/>
      <w:lang w:val="en-US" w:eastAsia="en-US"/>
    </w:rPr>
  </w:style>
  <w:style w:type="paragraph" w:customStyle="1" w:styleId="Bullet2-i">
    <w:name w:val="Bullet 2-i"/>
    <w:basedOn w:val="BodyText"/>
    <w:link w:val="Bullet2-iChar"/>
    <w:qFormat/>
    <w:rsid w:val="005F265E"/>
    <w:pPr>
      <w:numPr>
        <w:numId w:val="21"/>
      </w:numPr>
      <w:spacing w:after="60"/>
      <w:ind w:left="964" w:hanging="284"/>
    </w:pPr>
    <w:rPr>
      <w:rFonts w:eastAsia="Arial"/>
    </w:rPr>
  </w:style>
  <w:style w:type="character" w:customStyle="1" w:styleId="Bullet1-aChar">
    <w:name w:val="Bullet 1-a) Char"/>
    <w:basedOn w:val="BodyTextChar"/>
    <w:link w:val="Bullet1-a"/>
    <w:rsid w:val="005F265E"/>
    <w:rPr>
      <w:rFonts w:ascii="Arial" w:eastAsia="Arial" w:hAnsi="Arial"/>
      <w:color w:val="585858"/>
      <w:sz w:val="22"/>
      <w:lang w:val="en-US" w:eastAsia="en-US"/>
    </w:rPr>
  </w:style>
  <w:style w:type="paragraph" w:customStyle="1" w:styleId="Heading3Numbers">
    <w:name w:val="Heading 3 Numbers"/>
    <w:basedOn w:val="Heading3"/>
    <w:link w:val="Heading3NumbersChar"/>
    <w:qFormat/>
    <w:rsid w:val="005F265E"/>
    <w:pPr>
      <w:ind w:left="454" w:hanging="454"/>
    </w:pPr>
    <w:rPr>
      <w:rFonts w:eastAsia="Arial"/>
    </w:rPr>
  </w:style>
  <w:style w:type="character" w:customStyle="1" w:styleId="Bullet2-iChar">
    <w:name w:val="Bullet 2-i Char"/>
    <w:basedOn w:val="BodyTextChar"/>
    <w:link w:val="Bullet2-i"/>
    <w:rsid w:val="005F265E"/>
    <w:rPr>
      <w:rFonts w:ascii="Arial" w:eastAsia="Arial" w:hAnsi="Arial"/>
      <w:color w:val="585858"/>
      <w:sz w:val="22"/>
      <w:lang w:val="en-US" w:eastAsia="en-US"/>
    </w:rPr>
  </w:style>
  <w:style w:type="paragraph" w:customStyle="1" w:styleId="Footnote">
    <w:name w:val="Footnote"/>
    <w:basedOn w:val="FootnoteText"/>
    <w:link w:val="FootnoteChar"/>
    <w:qFormat/>
    <w:rsid w:val="00385906"/>
    <w:pPr>
      <w:spacing w:before="0"/>
    </w:pPr>
    <w:rPr>
      <w:rFonts w:ascii="Arial" w:hAnsi="Arial" w:cs="Arial"/>
      <w:color w:val="485053" w:themeColor="text2"/>
      <w:sz w:val="18"/>
      <w:szCs w:val="18"/>
    </w:rPr>
  </w:style>
  <w:style w:type="character" w:customStyle="1" w:styleId="Heading3Char">
    <w:name w:val="Heading 3 Char"/>
    <w:basedOn w:val="BodyTextChar"/>
    <w:link w:val="Heading3"/>
    <w:rsid w:val="005F265E"/>
    <w:rPr>
      <w:rFonts w:ascii="Arial" w:hAnsi="Arial"/>
      <w:b/>
      <w:bCs/>
      <w:color w:val="585858"/>
      <w:sz w:val="22"/>
      <w:lang w:val="en-US" w:eastAsia="en-US"/>
    </w:rPr>
  </w:style>
  <w:style w:type="character" w:customStyle="1" w:styleId="Heading3NumbersChar">
    <w:name w:val="Heading 3 Numbers Char"/>
    <w:basedOn w:val="Heading3Char"/>
    <w:link w:val="Heading3Numbers"/>
    <w:rsid w:val="005F265E"/>
    <w:rPr>
      <w:rFonts w:ascii="Arial" w:eastAsia="Arial" w:hAnsi="Arial"/>
      <w:b/>
      <w:bCs/>
      <w:color w:val="585858"/>
      <w:sz w:val="22"/>
      <w:lang w:val="en-US" w:eastAsia="en-US"/>
    </w:rPr>
  </w:style>
  <w:style w:type="character" w:customStyle="1" w:styleId="FootnoteChar">
    <w:name w:val="Footnote Char"/>
    <w:basedOn w:val="FootnoteTextChar"/>
    <w:link w:val="Footnote"/>
    <w:rsid w:val="00385906"/>
    <w:rPr>
      <w:rFonts w:ascii="Arial" w:eastAsia="MS Gothic" w:hAnsi="Arial" w:cs="Arial"/>
      <w:color w:val="485053" w:themeColor="text2"/>
      <w:sz w:val="18"/>
      <w:szCs w:val="18"/>
      <w:lang w:eastAsia="en-US"/>
    </w:rPr>
  </w:style>
  <w:style w:type="character" w:styleId="UnresolvedMention">
    <w:name w:val="Unresolved Mention"/>
    <w:basedOn w:val="DefaultParagraphFont"/>
    <w:uiPriority w:val="99"/>
    <w:semiHidden/>
    <w:unhideWhenUsed/>
    <w:rsid w:val="00DA0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19169">
      <w:bodyDiv w:val="1"/>
      <w:marLeft w:val="0"/>
      <w:marRight w:val="0"/>
      <w:marTop w:val="0"/>
      <w:marBottom w:val="0"/>
      <w:divBdr>
        <w:top w:val="none" w:sz="0" w:space="0" w:color="auto"/>
        <w:left w:val="none" w:sz="0" w:space="0" w:color="auto"/>
        <w:bottom w:val="none" w:sz="0" w:space="0" w:color="auto"/>
        <w:right w:val="none" w:sz="0" w:space="0" w:color="auto"/>
      </w:divBdr>
    </w:div>
    <w:div w:id="633145615">
      <w:bodyDiv w:val="1"/>
      <w:marLeft w:val="0"/>
      <w:marRight w:val="0"/>
      <w:marTop w:val="0"/>
      <w:marBottom w:val="0"/>
      <w:divBdr>
        <w:top w:val="none" w:sz="0" w:space="0" w:color="auto"/>
        <w:left w:val="none" w:sz="0" w:space="0" w:color="auto"/>
        <w:bottom w:val="none" w:sz="0" w:space="0" w:color="auto"/>
        <w:right w:val="none" w:sz="0" w:space="0" w:color="auto"/>
      </w:divBdr>
    </w:div>
    <w:div w:id="815562151">
      <w:bodyDiv w:val="1"/>
      <w:marLeft w:val="0"/>
      <w:marRight w:val="0"/>
      <w:marTop w:val="0"/>
      <w:marBottom w:val="0"/>
      <w:divBdr>
        <w:top w:val="none" w:sz="0" w:space="0" w:color="auto"/>
        <w:left w:val="none" w:sz="0" w:space="0" w:color="auto"/>
        <w:bottom w:val="none" w:sz="0" w:space="0" w:color="auto"/>
        <w:right w:val="none" w:sz="0" w:space="0" w:color="auto"/>
      </w:divBdr>
    </w:div>
    <w:div w:id="1340959592">
      <w:bodyDiv w:val="1"/>
      <w:marLeft w:val="0"/>
      <w:marRight w:val="0"/>
      <w:marTop w:val="0"/>
      <w:marBottom w:val="0"/>
      <w:divBdr>
        <w:top w:val="none" w:sz="0" w:space="0" w:color="auto"/>
        <w:left w:val="none" w:sz="0" w:space="0" w:color="auto"/>
        <w:bottom w:val="none" w:sz="0" w:space="0" w:color="auto"/>
        <w:right w:val="none" w:sz="0" w:space="0" w:color="auto"/>
      </w:divBdr>
    </w:div>
    <w:div w:id="172402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GP%20PC\Documents\Autopia_A4%20Policy%20template.dotx" TargetMode="External"/></Relationships>
</file>

<file path=word/theme/theme1.xml><?xml version="1.0" encoding="utf-8"?>
<a:theme xmlns:a="http://schemas.openxmlformats.org/drawingml/2006/main" name="Office Theme">
  <a:themeElements>
    <a:clrScheme name="Autopia colours">
      <a:dk1>
        <a:srgbClr val="1DB337"/>
      </a:dk1>
      <a:lt1>
        <a:srgbClr val="000000"/>
      </a:lt1>
      <a:dk2>
        <a:srgbClr val="485053"/>
      </a:dk2>
      <a:lt2>
        <a:srgbClr val="5B686C"/>
      </a:lt2>
      <a:accent1>
        <a:srgbClr val="0079C0"/>
      </a:accent1>
      <a:accent2>
        <a:srgbClr val="EBEDEE"/>
      </a:accent2>
      <a:accent3>
        <a:srgbClr val="FF6600"/>
      </a:accent3>
      <a:accent4>
        <a:srgbClr val="7AC117"/>
      </a:accent4>
      <a:accent5>
        <a:srgbClr val="FFCC00"/>
      </a:accent5>
      <a:accent6>
        <a:srgbClr val="00B0F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65F00CE89BA844BF82AA4A264665E4" ma:contentTypeVersion="4" ma:contentTypeDescription="Create a new document." ma:contentTypeScope="" ma:versionID="617f552736bf7a42279dba7921c989b9">
  <xsd:schema xmlns:xsd="http://www.w3.org/2001/XMLSchema" xmlns:xs="http://www.w3.org/2001/XMLSchema" xmlns:p="http://schemas.microsoft.com/office/2006/metadata/properties" xmlns:ns2="3664500d-1fcd-40ed-a41d-ec39b8c920dd" targetNamespace="http://schemas.microsoft.com/office/2006/metadata/properties" ma:root="true" ma:fieldsID="92b28b2b16d6dc20a76ae4895461b096" ns2:_="">
    <xsd:import namespace="3664500d-1fcd-40ed-a41d-ec39b8c92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4500d-1fcd-40ed-a41d-ec39b8c92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D41410-056A-4AA7-BF08-11C58BE53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4500d-1fcd-40ed-a41d-ec39b8c92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4BE54-2A23-4EB4-BA3B-75F02DF9D7CB}">
  <ds:schemaRefs>
    <ds:schemaRef ds:uri="http://schemas.microsoft.com/sharepoint/v3/contenttype/forms"/>
  </ds:schemaRefs>
</ds:datastoreItem>
</file>

<file path=customXml/itemProps3.xml><?xml version="1.0" encoding="utf-8"?>
<ds:datastoreItem xmlns:ds="http://schemas.openxmlformats.org/officeDocument/2006/customXml" ds:itemID="{56B17A61-D862-4604-98BC-CF78E9660A6D}">
  <ds:schemaRefs>
    <ds:schemaRef ds:uri="http://schemas.openxmlformats.org/officeDocument/2006/bibliography"/>
  </ds:schemaRefs>
</ds:datastoreItem>
</file>

<file path=customXml/itemProps4.xml><?xml version="1.0" encoding="utf-8"?>
<ds:datastoreItem xmlns:ds="http://schemas.openxmlformats.org/officeDocument/2006/customXml" ds:itemID="{E5B0F395-664D-4422-BC6D-AB5C92CCAD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Autopia_A4 Policy template.dotx</Template>
  <TotalTime>46</TotalTime>
  <Pages>1</Pages>
  <Words>433</Words>
  <Characters>2469</Characters>
  <Application>Microsoft Office Word</Application>
  <DocSecurity>4</DocSecurity>
  <Lines>20</Lines>
  <Paragraphs>5</Paragraphs>
  <ScaleCrop>false</ScaleCrop>
  <Company>AFL.</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VGP PC</dc:creator>
  <cp:keywords/>
  <cp:lastModifiedBy>Heidi Sundin</cp:lastModifiedBy>
  <cp:revision>23</cp:revision>
  <cp:lastPrinted>2018-09-27T20:44:00Z</cp:lastPrinted>
  <dcterms:created xsi:type="dcterms:W3CDTF">2026-06-16T17:30:00Z</dcterms:created>
  <dcterms:modified xsi:type="dcterms:W3CDTF">2026-06-18T08:54:00Z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0x0101003A65F00CE89BA844BF82AA4A264665E4</vt:lpwstr>
  </property>
  <property fmtid="{D5CDD505-2E9C-101B-9397-08002B2CF9AE}" pid="3" name="MediaServiceImageTags">
    <vt:lpwstr/>
  </property>
</Properties>
</file>