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9CF4" w14:textId="0361274B" w:rsidR="001E3A17" w:rsidRPr="002675B0" w:rsidRDefault="00E1559F" w:rsidP="001E3A17">
      <w:r>
        <w:rPr>
          <w:noProof/>
        </w:rPr>
        <mc:AlternateContent>
          <mc:Choice Requires="wps">
            <w:drawing>
              <wp:anchor distT="0" distB="0" distL="114300" distR="114300" simplePos="0" relativeHeight="251658240" behindDoc="0" locked="0" layoutInCell="1" allowOverlap="1" wp14:anchorId="412D2982" wp14:editId="3AAF7D95">
                <wp:simplePos x="0" y="0"/>
                <wp:positionH relativeFrom="column">
                  <wp:posOffset>4640172</wp:posOffset>
                </wp:positionH>
                <wp:positionV relativeFrom="paragraph">
                  <wp:posOffset>-787552</wp:posOffset>
                </wp:positionV>
                <wp:extent cx="1999397" cy="709684"/>
                <wp:effectExtent l="0" t="0" r="1270" b="0"/>
                <wp:wrapNone/>
                <wp:docPr id="1436210847" name="Rectangle 4"/>
                <wp:cNvGraphicFramePr/>
                <a:graphic xmlns:a="http://schemas.openxmlformats.org/drawingml/2006/main">
                  <a:graphicData uri="http://schemas.microsoft.com/office/word/2010/wordprocessingShape">
                    <wps:wsp>
                      <wps:cNvSpPr/>
                      <wps:spPr>
                        <a:xfrm>
                          <a:off x="0" y="0"/>
                          <a:ext cx="1999397" cy="709684"/>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B1DFF0A" id="Rectangle 4" o:spid="_x0000_s1026" style="position:absolute;margin-left:365.35pt;margin-top:-62pt;width:157.45pt;height:55.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" stroked="f" strokeweight="1pt"/>
            </w:pict>
          </mc:Fallback>
        </mc:AlternateContent>
      </w:r>
      <w:r w:rsidR="00A25115">
        <w:rPr>
          <w:noProof/>
        </w:rPr>
        <mc:AlternateContent>
          <mc:Choice Requires="wpg">
            <w:drawing>
              <wp:anchor distT="0" distB="0" distL="114300" distR="114300" simplePos="0" relativeHeight="251658241" behindDoc="0" locked="0" layoutInCell="1" allowOverlap="1" wp14:anchorId="229978F2" wp14:editId="72DEC21C">
                <wp:simplePos x="0" y="0"/>
                <wp:positionH relativeFrom="column">
                  <wp:posOffset>-607060</wp:posOffset>
                </wp:positionH>
                <wp:positionV relativeFrom="paragraph">
                  <wp:posOffset>-1228431</wp:posOffset>
                </wp:positionV>
                <wp:extent cx="7559675" cy="10691495"/>
                <wp:effectExtent l="0" t="0" r="3175" b="0"/>
                <wp:wrapNone/>
                <wp:docPr id="1165690410" name="Group 3"/>
                <wp:cNvGraphicFramePr/>
                <a:graphic xmlns:a="http://schemas.openxmlformats.org/drawingml/2006/main">
                  <a:graphicData uri="http://schemas.microsoft.com/office/word/2010/wordprocessingGroup">
                    <wpg:wgp>
                      <wpg:cNvGrpSpPr/>
                      <wpg:grpSpPr>
                        <a:xfrm>
                          <a:off x="0" y="0"/>
                          <a:ext cx="7559675" cy="10691495"/>
                          <a:chOff x="0" y="0"/>
                          <a:chExt cx="7559675" cy="10691495"/>
                        </a:xfrm>
                      </wpg:grpSpPr>
                      <pic:pic xmlns:pic="http://schemas.openxmlformats.org/drawingml/2006/picture">
                        <pic:nvPicPr>
                          <pic:cNvPr id="17" name="Picture 17" descr="A close up of a car&#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542639103" name="Rectangle 2"/>
                        <wps:cNvSpPr/>
                        <wps:spPr>
                          <a:xfrm>
                            <a:off x="527538" y="3045655"/>
                            <a:ext cx="6267157" cy="745588"/>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arto="http://schemas.microsoft.com/office/word/2006/arto">
            <w:pict>
              <v:group w14:anchorId="2E11B72B" id="Group 3" o:spid="_x0000_s1026" style="position:absolute;margin-left:-47.8pt;margin-top:-96.75pt;width:595.25pt;height:841.85pt;z-index:251659265;mso-width-relative:margin"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fvfuAlyUr6MTPDDku4AImko7pqSg8HR/D&#10;4PW9d7uq7u2ueOe5KiumVdE1YMC0uyqugjmxu5hxddVdwyKICcSIAQQjBgSJikSRnP3/T92pYYeZ&#10;c9+9XVUd7/f7+fw+hnnvnNOn+3V39a+7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D/z957gFuSleX+IExPz3TPdD4553z2PvnskzvnnsgMDAhMYBiGHAZw&#10;wJFhSCJJBMwiJoJyDYgi13RV7t+E4QoqoiIgKkiGid2n/t+71vqqvlq79unTA5h4f8/zPrtq1aoc&#10;9n7qt1cV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CIDt39j6Lfd+SOj/4ckSfl014/Uf+C2&#10;vz+40zYlIYT4zcNtz2/+2B1/f9/dX/wHo/dJkiRJkiRJkiRJkiRJkiT10l0/MvLGl14afU+SpHy6&#10;88WRX77rG/XvsUPzQgjxm4fbvzG6484Xh3/irhdHfl6SJEmSJEmSJEmSJEmSJKmnXhr+tZCRIklS&#10;b8lsFEL8puWO5we/dOeL9T961zeG/7QkSZIkSZIkSZIkSZIkSVJP/cjwt0JGiiRJvSWzUQghhBBC&#10;CCGEEEIIIYQQVzx3/Ej9L931jZG3JUnKqR8ZfuOOF+v7bVMS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">
                <v:shape id="Picture 17" o:spid="_x0000_s1027" type="#_x0000_t75" alt="A close up of a car&#10;&#10;Description automatically generated" style="position:absolute;width:75596;height:106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">
                  <v:imagedata r:id="rId12" o:title="A close up of a car&#10;&#10;Description automatically generated"/>
                </v:shape>
                <v:rect id="Rectangle 2" o:spid="_x0000_s1028" style="position:absolute;left:5275;top:30456;width:62671;height:7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" stroked="f" strokeweight="1pt"/>
              </v:group>
            </w:pict>
          </mc:Fallback>
        </mc:AlternateContent>
      </w:r>
    </w:p>
    <w:p w14:paraId="58E2F702" w14:textId="77777777" w:rsidR="001E3A17" w:rsidRPr="002675B0" w:rsidRDefault="001E3A17" w:rsidP="001E3A17"/>
    <w:p w14:paraId="162B002D" w14:textId="77777777" w:rsidR="001E3A17" w:rsidRPr="002675B0" w:rsidRDefault="001E3A17" w:rsidP="001E3A17"/>
    <w:p w14:paraId="0AB2847C" w14:textId="77777777" w:rsidR="001E3A17" w:rsidRPr="002675B0" w:rsidRDefault="001E3A17" w:rsidP="001E3A17"/>
    <w:p w14:paraId="7D913D1E" w14:textId="77777777" w:rsidR="001E3A17" w:rsidRPr="002675B0" w:rsidRDefault="001E3A17" w:rsidP="001E3A17"/>
    <w:p w14:paraId="47E2B151" w14:textId="77777777" w:rsidR="001E3A17" w:rsidRPr="002675B0" w:rsidRDefault="001E3A17" w:rsidP="001E3A17"/>
    <w:p w14:paraId="5EB94F5C" w14:textId="77777777" w:rsidR="001E3A17" w:rsidRPr="002675B0" w:rsidRDefault="001E3A17" w:rsidP="001E3A17"/>
    <w:p w14:paraId="06265B96" w14:textId="77777777" w:rsidR="001E3A17" w:rsidRPr="002675B0" w:rsidRDefault="001E3A17" w:rsidP="001E3A17"/>
    <w:p w14:paraId="089430D5" w14:textId="77777777" w:rsidR="001E3A17" w:rsidRPr="002675B0" w:rsidRDefault="001E3A17" w:rsidP="001E3A17"/>
    <w:p w14:paraId="38221CB8" w14:textId="77777777" w:rsidR="001E3A17" w:rsidRPr="002675B0" w:rsidRDefault="001E3A17" w:rsidP="001E3A17"/>
    <w:p w14:paraId="0FB4814F" w14:textId="77777777" w:rsidR="001E3A17" w:rsidRPr="002675B0" w:rsidRDefault="001E3A17" w:rsidP="001E3A17"/>
    <w:p w14:paraId="1AD16B99" w14:textId="77777777" w:rsidR="001E3A17" w:rsidRPr="002675B0" w:rsidRDefault="001E3A17" w:rsidP="001E3A17"/>
    <w:p w14:paraId="6F199363" w14:textId="77777777" w:rsidR="001E3A17" w:rsidRPr="002675B0" w:rsidRDefault="001E3A17" w:rsidP="001E3A17"/>
    <w:p w14:paraId="43382FC1" w14:textId="77777777" w:rsidR="001E3A17" w:rsidRPr="002675B0" w:rsidRDefault="001E3A17" w:rsidP="001E3A17"/>
    <w:p w14:paraId="5D8CE371" w14:textId="77777777" w:rsidR="001E3A17" w:rsidRPr="002675B0" w:rsidRDefault="001E3A17" w:rsidP="001E3A17"/>
    <w:p w14:paraId="00FE4836" w14:textId="09097F22" w:rsidR="001E3A17" w:rsidRPr="002675B0" w:rsidRDefault="00A25115" w:rsidP="001E3A17">
      <w:r>
        <w:rPr>
          <w:noProof/>
        </w:rPr>
        <mc:AlternateContent>
          <mc:Choice Requires="wps">
            <w:drawing>
              <wp:anchor distT="0" distB="0" distL="114300" distR="114300" simplePos="0" relativeHeight="251658242" behindDoc="0" locked="0" layoutInCell="1" allowOverlap="1" wp14:anchorId="4C5EE4F0" wp14:editId="6A222397">
                <wp:simplePos x="0" y="0"/>
                <wp:positionH relativeFrom="column">
                  <wp:posOffset>12847</wp:posOffset>
                </wp:positionH>
                <wp:positionV relativeFrom="paragraph">
                  <wp:posOffset>51826</wp:posOffset>
                </wp:positionV>
                <wp:extent cx="6086035" cy="808892"/>
                <wp:effectExtent l="0" t="0" r="0" b="0"/>
                <wp:wrapNone/>
                <wp:docPr id="101744060" name="Text Box 4"/>
                <wp:cNvGraphicFramePr/>
                <a:graphic xmlns:a="http://schemas.openxmlformats.org/drawingml/2006/main">
                  <a:graphicData uri="http://schemas.microsoft.com/office/word/2010/wordprocessingShape">
                    <wps:wsp>
                      <wps:cNvSpPr txBox="1"/>
                      <wps:spPr>
                        <a:xfrm>
                          <a:off x="0" y="0"/>
                          <a:ext cx="6086035" cy="808892"/>
                        </a:xfrm>
                        <a:prstGeom prst="rect">
                          <a:avLst/>
                        </a:prstGeom>
                        <a:solidFill>
                          <a:srgbClr val="FFFFFF"/>
                        </a:solidFill>
                        <a:ln w="6350">
                          <a:noFill/>
                        </a:ln>
                      </wps:spPr>
                      <wps:txbx>
                        <w:txbxContent>
                          <w:p w14:paraId="14002B0E" w14:textId="37F3510E" w:rsidR="00A25115" w:rsidRPr="001C4C6D" w:rsidRDefault="00A25115" w:rsidP="001C4C6D">
                            <w:pPr>
                              <w:pStyle w:val="Title"/>
                              <w:rPr>
                                <w:sz w:val="96"/>
                                <w:szCs w:val="32"/>
                              </w:rPr>
                            </w:pPr>
                            <w:r w:rsidRPr="001C4C6D">
                              <w:rPr>
                                <w:sz w:val="96"/>
                                <w:szCs w:val="32"/>
                              </w:rPr>
                              <w:t>Emplo</w:t>
                            </w:r>
                            <w:r w:rsidR="001C4C6D" w:rsidRPr="001C4C6D">
                              <w:rPr>
                                <w:sz w:val="96"/>
                                <w:szCs w:val="32"/>
                              </w:rPr>
                              <w:t>yer resource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5EE4F0" id="_x0000_t202" coordsize="21600,21600" o:spt="202" path="m,l,21600r21600,l21600,xe">
                <v:stroke joinstyle="miter"/>
                <v:path gradientshapeok="t" o:connecttype="rect"/>
              </v:shapetype>
              <v:shape id="Text Box 4" o:spid="_x0000_s1026" type="#_x0000_t202" style="position:absolute;margin-left:1pt;margin-top:4.1pt;width:479.2pt;height:63.7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" stroked="f" strokeweight=".5pt">
                <v:textbox>
                  <w:txbxContent>
                    <w:p w14:paraId="14002B0E" w14:textId="37F3510E" w:rsidR="00A25115" w:rsidRPr="001C4C6D" w:rsidRDefault="00A25115" w:rsidP="001C4C6D">
                      <w:pPr>
                        <w:pStyle w:val="Title"/>
                        <w:rPr>
                          <w:sz w:val="96"/>
                          <w:szCs w:val="32"/>
                        </w:rPr>
                      </w:pPr>
                      <w:r w:rsidRPr="001C4C6D">
                        <w:rPr>
                          <w:sz w:val="96"/>
                          <w:szCs w:val="32"/>
                        </w:rPr>
                        <w:t>Emplo</w:t>
                      </w:r>
                      <w:r w:rsidR="001C4C6D" w:rsidRPr="001C4C6D">
                        <w:rPr>
                          <w:sz w:val="96"/>
                          <w:szCs w:val="32"/>
                        </w:rPr>
                        <w:t>yer resource</w:t>
                      </w:r>
                    </w:p>
                  </w:txbxContent>
                </v:textbox>
              </v:shape>
            </w:pict>
          </mc:Fallback>
        </mc:AlternateContent>
      </w:r>
    </w:p>
    <w:p w14:paraId="3624F125" w14:textId="28481562" w:rsidR="001E3A17" w:rsidRPr="002675B0" w:rsidRDefault="001E3A17" w:rsidP="001E3A17"/>
    <w:p w14:paraId="4243F4C1" w14:textId="358A9EE5" w:rsidR="001E3A17" w:rsidRPr="002675B0" w:rsidRDefault="00142B24" w:rsidP="00736F33">
      <w:pPr>
        <w:tabs>
          <w:tab w:val="left" w:pos="2633"/>
          <w:tab w:val="left" w:pos="3312"/>
        </w:tabs>
      </w:pPr>
      <w:r>
        <w:tab/>
      </w:r>
      <w:r w:rsidR="00736F33">
        <w:tab/>
      </w:r>
    </w:p>
    <w:p w14:paraId="44116D06" w14:textId="490C892D" w:rsidR="001E3A17" w:rsidRPr="002675B0" w:rsidRDefault="001E3A17" w:rsidP="001E3A17"/>
    <w:p w14:paraId="6B906202" w14:textId="47D6024B" w:rsidR="001E3A17" w:rsidRPr="002675B0" w:rsidRDefault="000A5F22" w:rsidP="000A5F22">
      <w:pPr>
        <w:tabs>
          <w:tab w:val="left" w:pos="5561"/>
        </w:tabs>
      </w:pPr>
      <w:r>
        <w:tab/>
      </w:r>
    </w:p>
    <w:p w14:paraId="1D0CD6F9" w14:textId="3B828019" w:rsidR="001E3A17" w:rsidRPr="002675B0" w:rsidRDefault="001E3A17" w:rsidP="001E3A17"/>
    <w:p w14:paraId="109FC5D5" w14:textId="7B6E0810" w:rsidR="001E3A17" w:rsidRPr="002675B0" w:rsidRDefault="001E3A17" w:rsidP="001E3A17"/>
    <w:p w14:paraId="5C7538C5" w14:textId="00F75CAB" w:rsidR="001E3A17" w:rsidRPr="002675B0" w:rsidRDefault="00CD0F7B" w:rsidP="001E3A17">
      <w:r>
        <w:rPr>
          <w:noProof/>
        </w:rPr>
        <mc:AlternateContent>
          <mc:Choice Requires="wps">
            <w:drawing>
              <wp:anchor distT="45720" distB="45720" distL="114300" distR="114300" simplePos="0" relativeHeight="251658243" behindDoc="0" locked="0" layoutInCell="1" allowOverlap="1" wp14:anchorId="54ED3C07" wp14:editId="6E747742">
                <wp:simplePos x="0" y="0"/>
                <wp:positionH relativeFrom="margin">
                  <wp:posOffset>97790</wp:posOffset>
                </wp:positionH>
                <wp:positionV relativeFrom="paragraph">
                  <wp:posOffset>347394</wp:posOffset>
                </wp:positionV>
                <wp:extent cx="6057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noFill/>
                        <a:ln w="9525">
                          <a:noFill/>
                          <a:miter lim="800000"/>
                          <a:headEnd/>
                          <a:tailEnd/>
                        </a:ln>
                      </wps:spPr>
                      <wps:txbx>
                        <w:txbxContent>
                          <w:p w14:paraId="6C89316C" w14:textId="3D90F275" w:rsidR="00CD0F7B" w:rsidRPr="00DD4CE7" w:rsidRDefault="00CD0F7B" w:rsidP="00CD0F7B">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Intranet copy</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ED3C07" id="Text Box 2" o:spid="_x0000_s1027" type="#_x0000_t202" style="position:absolute;margin-left:7.7pt;margin-top:27.35pt;width:477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" filled="f" stroked="f">
                <v:textbox style="mso-fit-shape-to-text:t" inset="0,0,0,0">
                  <w:txbxContent>
                    <w:p w14:paraId="6C89316C" w14:textId="3D90F275" w:rsidR="00CD0F7B" w:rsidRPr="00DD4CE7" w:rsidRDefault="00CD0F7B" w:rsidP="00CD0F7B">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Intranet copy</w:t>
                      </w:r>
                    </w:p>
                  </w:txbxContent>
                </v:textbox>
                <w10:wrap type="square" anchorx="margin"/>
              </v:shape>
            </w:pict>
          </mc:Fallback>
        </mc:AlternateContent>
      </w:r>
    </w:p>
    <w:p w14:paraId="7647794C" w14:textId="1D8951CB" w:rsidR="00524C17" w:rsidRDefault="00821A61" w:rsidP="001B4CA8">
      <w:pPr>
        <w:pStyle w:val="Heading1"/>
        <w:tabs>
          <w:tab w:val="clear" w:pos="720"/>
          <w:tab w:val="left" w:pos="624"/>
        </w:tabs>
        <w:spacing w:after="160"/>
        <w:rPr>
          <w:rFonts w:eastAsia="Arial"/>
        </w:rPr>
      </w:pPr>
      <w:r>
        <w:rPr>
          <w:rFonts w:eastAsia="Arial"/>
        </w:rPr>
        <w:t xml:space="preserve">Promoting Autopia partnership through </w:t>
      </w:r>
      <w:r w:rsidR="00B3481D">
        <w:rPr>
          <w:rFonts w:eastAsia="Arial"/>
        </w:rPr>
        <w:t xml:space="preserve">your employee IntrANet </w:t>
      </w:r>
    </w:p>
    <w:p w14:paraId="607D4DD1" w14:textId="77777777" w:rsidR="00A04E14" w:rsidRPr="00A04E14" w:rsidRDefault="00A04E14" w:rsidP="00255930">
      <w:pPr>
        <w:pStyle w:val="BodyText"/>
        <w:rPr>
          <w:rFonts w:eastAsia="Arial"/>
        </w:rPr>
      </w:pPr>
      <w:r w:rsidRPr="00A04E14">
        <w:rPr>
          <w:rFonts w:eastAsia="Arial"/>
        </w:rPr>
        <w:t xml:space="preserve">To support the rollout of novated leasing with Autopia, we’ve provided </w:t>
      </w:r>
      <w:r w:rsidRPr="00A04E14">
        <w:rPr>
          <w:rFonts w:eastAsia="Arial"/>
          <w:b/>
          <w:bCs/>
        </w:rPr>
        <w:t>ready-to-use intranet content</w:t>
      </w:r>
      <w:r w:rsidRPr="00A04E14">
        <w:rPr>
          <w:rFonts w:eastAsia="Arial"/>
        </w:rPr>
        <w:t xml:space="preserve"> that you can publish internally to introduce and promote this benefit to your employees.</w:t>
      </w:r>
    </w:p>
    <w:p w14:paraId="421F455C" w14:textId="77777777" w:rsidR="00A04E14" w:rsidRPr="00A04E14" w:rsidRDefault="00A04E14" w:rsidP="00A04E14">
      <w:pPr>
        <w:pStyle w:val="BodyText"/>
        <w:keepNext/>
        <w:keepLines/>
        <w:suppressAutoHyphens/>
        <w:rPr>
          <w:rFonts w:eastAsia="Arial"/>
          <w:b/>
          <w:bCs/>
        </w:rPr>
      </w:pPr>
      <w:r w:rsidRPr="00A04E14">
        <w:rPr>
          <w:rFonts w:eastAsia="Arial"/>
          <w:b/>
          <w:bCs/>
        </w:rPr>
        <w:t>Why this intranet content matters</w:t>
      </w:r>
    </w:p>
    <w:p w14:paraId="44B4AC9E" w14:textId="77777777" w:rsidR="00A04E14" w:rsidRPr="00255930" w:rsidRDefault="00A04E14" w:rsidP="00A04E14">
      <w:pPr>
        <w:pStyle w:val="BodyText"/>
        <w:keepNext/>
        <w:keepLines/>
        <w:suppressAutoHyphens/>
        <w:rPr>
          <w:rFonts w:eastAsia="Arial"/>
        </w:rPr>
      </w:pPr>
      <w:r w:rsidRPr="00255930">
        <w:rPr>
          <w:rFonts w:eastAsia="Arial"/>
        </w:rPr>
        <w:t>The intranet page acts as your central source of truth for novated leasing. While emails and Viva Engage posts create awareness, the intranet content provides the detail employees need to understand and take action.</w:t>
      </w:r>
    </w:p>
    <w:p w14:paraId="186F344B" w14:textId="77F908D8" w:rsidR="00255930" w:rsidRPr="00A04E14" w:rsidRDefault="00A04E14" w:rsidP="00A04E14">
      <w:pPr>
        <w:pStyle w:val="BodyText"/>
        <w:keepNext/>
        <w:keepLines/>
        <w:suppressAutoHyphens/>
        <w:rPr>
          <w:rFonts w:eastAsia="Arial"/>
        </w:rPr>
      </w:pPr>
      <w:r w:rsidRPr="00A04E14">
        <w:rPr>
          <w:rFonts w:eastAsia="Arial"/>
        </w:rPr>
        <w:t>Specifically, it is designed to:</w:t>
      </w:r>
    </w:p>
    <w:p w14:paraId="0DBA5BA3" w14:textId="77777777" w:rsidR="00A04E14" w:rsidRPr="00255930" w:rsidRDefault="00A04E14" w:rsidP="009455C5">
      <w:pPr>
        <w:pStyle w:val="Bullet-1"/>
        <w:numPr>
          <w:ilvl w:val="0"/>
          <w:numId w:val="7"/>
        </w:numPr>
      </w:pPr>
      <w:r w:rsidRPr="00255930">
        <w:t>Educate employees on how novated leasing works in a simple, accessible way</w:t>
      </w:r>
    </w:p>
    <w:p w14:paraId="415A243A" w14:textId="77777777" w:rsidR="00A04E14" w:rsidRPr="00255930" w:rsidRDefault="00A04E14" w:rsidP="009455C5">
      <w:pPr>
        <w:pStyle w:val="Bullet-1"/>
        <w:numPr>
          <w:ilvl w:val="0"/>
          <w:numId w:val="7"/>
        </w:numPr>
      </w:pPr>
      <w:r w:rsidRPr="00255930">
        <w:t>Clearly explain the value and potential savings</w:t>
      </w:r>
    </w:p>
    <w:p w14:paraId="3A2C9EC3" w14:textId="77777777" w:rsidR="00A04E14" w:rsidRPr="00255930" w:rsidRDefault="00A04E14" w:rsidP="009455C5">
      <w:pPr>
        <w:pStyle w:val="Bullet-1"/>
        <w:numPr>
          <w:ilvl w:val="0"/>
          <w:numId w:val="7"/>
        </w:numPr>
      </w:pPr>
      <w:r w:rsidRPr="00255930">
        <w:t>Highlight key opportunities such as electric vehicle benefits</w:t>
      </w:r>
    </w:p>
    <w:p w14:paraId="076023E6" w14:textId="77777777" w:rsidR="00255930" w:rsidRDefault="00A04E14" w:rsidP="009455C5">
      <w:pPr>
        <w:pStyle w:val="Bullet-1"/>
        <w:numPr>
          <w:ilvl w:val="0"/>
          <w:numId w:val="7"/>
        </w:numPr>
        <w:rPr>
          <w:rFonts w:eastAsia="Arial"/>
        </w:rPr>
      </w:pPr>
      <w:r w:rsidRPr="00255930">
        <w:t>Provide direct pathways to action (quotes, consultations, w</w:t>
      </w:r>
      <w:r w:rsidRPr="00A04E14">
        <w:rPr>
          <w:rFonts w:eastAsia="Arial"/>
        </w:rPr>
        <w:t>ebinars)</w:t>
      </w:r>
    </w:p>
    <w:p w14:paraId="6ADF113F" w14:textId="77777777" w:rsidR="00255930" w:rsidRDefault="00255930" w:rsidP="00255930">
      <w:pPr>
        <w:pStyle w:val="Bullet-1"/>
      </w:pPr>
    </w:p>
    <w:p w14:paraId="0A8BD2C1" w14:textId="77777777" w:rsidR="00255930" w:rsidRDefault="00A04E14" w:rsidP="00255930">
      <w:pPr>
        <w:pStyle w:val="Bullet-1"/>
        <w:rPr>
          <w:rFonts w:eastAsia="Arial"/>
        </w:rPr>
      </w:pPr>
      <w:r w:rsidRPr="00255930">
        <w:rPr>
          <w:rFonts w:eastAsia="Arial"/>
        </w:rPr>
        <w:t>By giving employees a single destination for information, you reduce confusion and make it easier for them to engage with the benefit.</w:t>
      </w:r>
    </w:p>
    <w:p w14:paraId="5E568685" w14:textId="77777777" w:rsidR="00255930" w:rsidRDefault="00A04E14" w:rsidP="00255930">
      <w:pPr>
        <w:pStyle w:val="Heading3"/>
        <w:rPr>
          <w:rFonts w:eastAsia="Arial"/>
        </w:rPr>
      </w:pPr>
      <w:r w:rsidRPr="00A04E14">
        <w:rPr>
          <w:rFonts w:eastAsia="Arial"/>
        </w:rPr>
        <w:t>How to use the content</w:t>
      </w:r>
    </w:p>
    <w:p w14:paraId="17EFA8E7" w14:textId="7EDEDA6F" w:rsidR="00A04E14" w:rsidRDefault="00A04E14" w:rsidP="00255930">
      <w:pPr>
        <w:pStyle w:val="BodyText"/>
        <w:rPr>
          <w:rFonts w:eastAsia="Arial"/>
        </w:rPr>
      </w:pPr>
      <w:r w:rsidRPr="00A04E14">
        <w:rPr>
          <w:rFonts w:eastAsia="Arial"/>
        </w:rPr>
        <w:t xml:space="preserve">We recommend positioning this intranet page as the </w:t>
      </w:r>
      <w:r w:rsidRPr="00A04E14">
        <w:rPr>
          <w:rFonts w:eastAsia="Arial"/>
          <w:b/>
          <w:bCs/>
        </w:rPr>
        <w:t xml:space="preserve">anchor for your </w:t>
      </w:r>
      <w:r w:rsidR="00C8466A">
        <w:rPr>
          <w:rFonts w:eastAsia="Arial"/>
          <w:b/>
          <w:bCs/>
        </w:rPr>
        <w:t>internal communications</w:t>
      </w:r>
      <w:r w:rsidRPr="00A04E14">
        <w:rPr>
          <w:rFonts w:eastAsia="Arial"/>
        </w:rPr>
        <w:t>, and using it alongside other communications:</w:t>
      </w:r>
    </w:p>
    <w:p w14:paraId="0C2C029B" w14:textId="77777777" w:rsidR="00255930" w:rsidRPr="00A04E14" w:rsidRDefault="00255930" w:rsidP="00255930">
      <w:pPr>
        <w:pStyle w:val="BodyText"/>
        <w:keepNext/>
        <w:keepLines/>
        <w:suppressAutoHyphens/>
        <w:rPr>
          <w:rFonts w:eastAsia="Arial"/>
          <w:b/>
          <w:bCs/>
        </w:rPr>
      </w:pPr>
      <w:r w:rsidRPr="00A04E14">
        <w:rPr>
          <w:rFonts w:eastAsia="Arial"/>
          <w:b/>
          <w:bCs/>
        </w:rPr>
        <w:t>1. Publish as a feature article</w:t>
      </w:r>
    </w:p>
    <w:p w14:paraId="0F6CA889" w14:textId="77777777" w:rsidR="00255930" w:rsidRPr="00A04E14" w:rsidRDefault="00255930" w:rsidP="009455C5">
      <w:pPr>
        <w:pStyle w:val="BodyText"/>
        <w:keepNext/>
        <w:keepLines/>
        <w:numPr>
          <w:ilvl w:val="0"/>
          <w:numId w:val="16"/>
        </w:numPr>
        <w:suppressAutoHyphens/>
        <w:rPr>
          <w:rFonts w:eastAsia="Arial"/>
        </w:rPr>
      </w:pPr>
      <w:r w:rsidRPr="00A04E14">
        <w:rPr>
          <w:rFonts w:eastAsia="Arial"/>
        </w:rPr>
        <w:t xml:space="preserve">Upload the content to your intranet under </w:t>
      </w:r>
      <w:r w:rsidRPr="00A04E14">
        <w:rPr>
          <w:rFonts w:eastAsia="Arial"/>
          <w:b/>
          <w:bCs/>
        </w:rPr>
        <w:t>Employee Benefits / Rewards</w:t>
      </w:r>
    </w:p>
    <w:p w14:paraId="568A5A66" w14:textId="77777777" w:rsidR="00255930" w:rsidRPr="00A04E14" w:rsidRDefault="00255930" w:rsidP="009455C5">
      <w:pPr>
        <w:pStyle w:val="BodyText"/>
        <w:keepNext/>
        <w:keepLines/>
        <w:numPr>
          <w:ilvl w:val="0"/>
          <w:numId w:val="16"/>
        </w:numPr>
        <w:suppressAutoHyphens/>
        <w:rPr>
          <w:rFonts w:eastAsia="Arial"/>
        </w:rPr>
      </w:pPr>
      <w:r w:rsidRPr="00A04E14">
        <w:rPr>
          <w:rFonts w:eastAsia="Arial"/>
        </w:rPr>
        <w:t xml:space="preserve">Include </w:t>
      </w:r>
      <w:r w:rsidRPr="00A04E14">
        <w:rPr>
          <w:rFonts w:eastAsia="Arial"/>
          <w:b/>
          <w:bCs/>
        </w:rPr>
        <w:t>Autopia branding and imagery</w:t>
      </w:r>
      <w:r w:rsidRPr="00A04E14">
        <w:rPr>
          <w:rFonts w:eastAsia="Arial"/>
        </w:rPr>
        <w:t xml:space="preserve"> where possible</w:t>
      </w:r>
    </w:p>
    <w:p w14:paraId="14BAD19A" w14:textId="26B93724" w:rsidR="00255930" w:rsidRPr="00A04E14" w:rsidRDefault="00255930" w:rsidP="009455C5">
      <w:pPr>
        <w:pStyle w:val="BodyText"/>
        <w:keepNext/>
        <w:keepLines/>
        <w:numPr>
          <w:ilvl w:val="0"/>
          <w:numId w:val="16"/>
        </w:numPr>
        <w:suppressAutoHyphens/>
        <w:rPr>
          <w:rFonts w:eastAsia="Arial"/>
        </w:rPr>
      </w:pPr>
      <w:r w:rsidRPr="00A04E14">
        <w:rPr>
          <w:rFonts w:eastAsia="Arial"/>
        </w:rPr>
        <w:t xml:space="preserve">Add </w:t>
      </w:r>
      <w:r w:rsidRPr="00A04E14">
        <w:rPr>
          <w:rFonts w:eastAsia="Arial"/>
          <w:b/>
          <w:bCs/>
        </w:rPr>
        <w:t>custom links</w:t>
      </w:r>
      <w:r w:rsidRPr="00A04E14">
        <w:rPr>
          <w:rFonts w:eastAsia="Arial"/>
        </w:rPr>
        <w:t xml:space="preserve"> (booking, quotes, webinars)</w:t>
      </w:r>
    </w:p>
    <w:p w14:paraId="5E07AC8D" w14:textId="77777777" w:rsidR="00255930" w:rsidRPr="00A04E14" w:rsidRDefault="00255930" w:rsidP="00255930">
      <w:pPr>
        <w:pStyle w:val="BodyText"/>
        <w:keepNext/>
        <w:keepLines/>
        <w:suppressAutoHyphens/>
        <w:rPr>
          <w:rFonts w:eastAsia="Arial"/>
          <w:b/>
          <w:bCs/>
        </w:rPr>
      </w:pPr>
      <w:r w:rsidRPr="00A04E14">
        <w:rPr>
          <w:rFonts w:eastAsia="Arial"/>
          <w:b/>
          <w:bCs/>
        </w:rPr>
        <w:t>2. Link to it from all communications</w:t>
      </w:r>
    </w:p>
    <w:p w14:paraId="6773927C" w14:textId="77777777" w:rsidR="00255930" w:rsidRPr="00A04E14" w:rsidRDefault="00255930" w:rsidP="00255930">
      <w:pPr>
        <w:pStyle w:val="BodyText"/>
        <w:keepNext/>
        <w:keepLines/>
        <w:suppressAutoHyphens/>
        <w:rPr>
          <w:rFonts w:eastAsia="Arial"/>
        </w:rPr>
      </w:pPr>
      <w:r w:rsidRPr="00A04E14">
        <w:rPr>
          <w:rFonts w:eastAsia="Arial"/>
        </w:rPr>
        <w:t>Use this page as the destination in:</w:t>
      </w:r>
    </w:p>
    <w:p w14:paraId="57C78326" w14:textId="77777777" w:rsidR="00255930" w:rsidRPr="00A04E14" w:rsidRDefault="00255930" w:rsidP="009455C5">
      <w:pPr>
        <w:pStyle w:val="BodyText"/>
        <w:keepNext/>
        <w:keepLines/>
        <w:numPr>
          <w:ilvl w:val="0"/>
          <w:numId w:val="17"/>
        </w:numPr>
        <w:suppressAutoHyphens/>
        <w:rPr>
          <w:rFonts w:eastAsia="Arial"/>
        </w:rPr>
      </w:pPr>
      <w:r w:rsidRPr="00A04E14">
        <w:rPr>
          <w:rFonts w:eastAsia="Arial"/>
        </w:rPr>
        <w:t>Viva Engage posts</w:t>
      </w:r>
    </w:p>
    <w:p w14:paraId="1BFF3C6C" w14:textId="77777777" w:rsidR="00255930" w:rsidRPr="00A04E14" w:rsidRDefault="00255930" w:rsidP="009455C5">
      <w:pPr>
        <w:pStyle w:val="BodyText"/>
        <w:keepNext/>
        <w:keepLines/>
        <w:numPr>
          <w:ilvl w:val="0"/>
          <w:numId w:val="17"/>
        </w:numPr>
        <w:suppressAutoHyphens/>
        <w:rPr>
          <w:rFonts w:eastAsia="Arial"/>
        </w:rPr>
      </w:pPr>
      <w:r w:rsidRPr="00A04E14">
        <w:rPr>
          <w:rFonts w:eastAsia="Arial"/>
        </w:rPr>
        <w:t>Employee emails</w:t>
      </w:r>
    </w:p>
    <w:p w14:paraId="29BDB920" w14:textId="77777777" w:rsidR="00255930" w:rsidRPr="00A04E14" w:rsidRDefault="00255930" w:rsidP="009455C5">
      <w:pPr>
        <w:pStyle w:val="BodyText"/>
        <w:keepNext/>
        <w:keepLines/>
        <w:numPr>
          <w:ilvl w:val="0"/>
          <w:numId w:val="17"/>
        </w:numPr>
        <w:suppressAutoHyphens/>
        <w:rPr>
          <w:rFonts w:eastAsia="Arial"/>
        </w:rPr>
      </w:pPr>
      <w:r w:rsidRPr="00A04E14">
        <w:rPr>
          <w:rFonts w:eastAsia="Arial"/>
        </w:rPr>
        <w:t>HR or onboarding communications</w:t>
      </w:r>
    </w:p>
    <w:p w14:paraId="6E73DBCF" w14:textId="77777777" w:rsidR="00255930" w:rsidRPr="00A04E14" w:rsidRDefault="00255930" w:rsidP="00255930">
      <w:pPr>
        <w:pStyle w:val="BodyText"/>
        <w:keepNext/>
        <w:keepLines/>
        <w:suppressAutoHyphens/>
        <w:rPr>
          <w:rFonts w:eastAsia="Arial"/>
          <w:b/>
          <w:bCs/>
        </w:rPr>
      </w:pPr>
      <w:r w:rsidRPr="00A04E14">
        <w:rPr>
          <w:rFonts w:eastAsia="Arial"/>
          <w:b/>
          <w:bCs/>
        </w:rPr>
        <w:t>3. Keep it visible</w:t>
      </w:r>
    </w:p>
    <w:p w14:paraId="6DC49692" w14:textId="2A853187" w:rsidR="00255930" w:rsidRPr="00A04E14" w:rsidRDefault="00255930" w:rsidP="009455C5">
      <w:pPr>
        <w:pStyle w:val="BodyText"/>
        <w:keepNext/>
        <w:keepLines/>
        <w:numPr>
          <w:ilvl w:val="0"/>
          <w:numId w:val="18"/>
        </w:numPr>
        <w:suppressAutoHyphens/>
        <w:rPr>
          <w:rFonts w:eastAsia="Arial"/>
        </w:rPr>
      </w:pPr>
      <w:r w:rsidRPr="00A04E14">
        <w:rPr>
          <w:rFonts w:eastAsia="Arial"/>
        </w:rPr>
        <w:t xml:space="preserve">Pin or feature the article on your intranet homepage </w:t>
      </w:r>
    </w:p>
    <w:p w14:paraId="29D16157" w14:textId="77777777" w:rsidR="00255930" w:rsidRDefault="00255930" w:rsidP="009455C5">
      <w:pPr>
        <w:pStyle w:val="BodyText"/>
        <w:keepNext/>
        <w:keepLines/>
        <w:numPr>
          <w:ilvl w:val="0"/>
          <w:numId w:val="18"/>
        </w:numPr>
        <w:suppressAutoHyphens/>
        <w:rPr>
          <w:rFonts w:eastAsia="Arial"/>
        </w:rPr>
      </w:pPr>
      <w:r w:rsidRPr="00A04E14">
        <w:rPr>
          <w:rFonts w:eastAsia="Arial"/>
        </w:rPr>
        <w:t xml:space="preserve">Include it in </w:t>
      </w:r>
      <w:r w:rsidRPr="00A04E14">
        <w:rPr>
          <w:rFonts w:eastAsia="Arial"/>
          <w:b/>
          <w:bCs/>
        </w:rPr>
        <w:t>new starter materials</w:t>
      </w:r>
      <w:r w:rsidRPr="00A04E14">
        <w:rPr>
          <w:rFonts w:eastAsia="Arial"/>
        </w:rPr>
        <w:t xml:space="preserve"> as an ongoing benefit</w:t>
      </w:r>
    </w:p>
    <w:p w14:paraId="6AE0FAE1" w14:textId="77777777" w:rsidR="00255930" w:rsidRPr="00A04E14" w:rsidRDefault="00255930" w:rsidP="00255930">
      <w:pPr>
        <w:pStyle w:val="BodyText"/>
        <w:keepNext/>
        <w:keepLines/>
        <w:suppressAutoHyphens/>
        <w:rPr>
          <w:rFonts w:eastAsia="Arial"/>
        </w:rPr>
      </w:pPr>
    </w:p>
    <w:p w14:paraId="4CD72031" w14:textId="77777777" w:rsidR="00D47F14" w:rsidRDefault="00D47F14" w:rsidP="00047B8F">
      <w:pPr>
        <w:pStyle w:val="BodyText"/>
        <w:keepNext/>
        <w:keepLines/>
        <w:suppressAutoHyphens/>
        <w:rPr>
          <w:rFonts w:eastAsia="Arial"/>
          <w:b/>
          <w:bCs/>
        </w:rPr>
      </w:pPr>
    </w:p>
    <w:p w14:paraId="7A65B9EF" w14:textId="00878221" w:rsidR="00D47F14" w:rsidRPr="00047B8F" w:rsidRDefault="00D47F14" w:rsidP="00D47F14">
      <w:pPr>
        <w:pStyle w:val="Heading1"/>
        <w:rPr>
          <w:rFonts w:eastAsia="Arial"/>
          <w:color w:val="585858"/>
          <w:sz w:val="22"/>
        </w:rPr>
      </w:pPr>
      <w:r>
        <w:rPr>
          <w:rFonts w:eastAsia="Arial"/>
        </w:rPr>
        <w:t xml:space="preserve">Intranet copy </w:t>
      </w:r>
    </w:p>
    <w:p w14:paraId="74A7AFD9" w14:textId="77777777" w:rsidR="00047B8F" w:rsidRPr="00047B8F" w:rsidRDefault="003C0FCE" w:rsidP="00047B8F">
      <w:pPr>
        <w:pStyle w:val="BodyText"/>
        <w:keepNext/>
        <w:keepLines/>
        <w:suppressAutoHyphens/>
        <w:rPr>
          <w:rFonts w:eastAsia="Arial"/>
        </w:rPr>
      </w:pPr>
      <w:r>
        <w:rPr>
          <w:rFonts w:eastAsia="Arial"/>
        </w:rPr>
        <w:pict w14:anchorId="027BD62F">
          <v:rect id="_x0000_i1025" style="width:0;height:1.5pt" o:hralign="center" o:hrstd="t" o:hr="t" fillcolor="#a0a0a0" stroked="f"/>
        </w:pict>
      </w:r>
    </w:p>
    <w:p w14:paraId="6011FEC8" w14:textId="77777777" w:rsidR="00047B8F" w:rsidRPr="00047B8F" w:rsidRDefault="00047B8F" w:rsidP="00047B8F">
      <w:pPr>
        <w:pStyle w:val="BodyText"/>
        <w:keepNext/>
        <w:keepLines/>
        <w:suppressAutoHyphens/>
        <w:rPr>
          <w:rFonts w:eastAsia="Arial"/>
          <w:b/>
          <w:bCs/>
        </w:rPr>
      </w:pPr>
      <w:r w:rsidRPr="00047B8F">
        <w:rPr>
          <w:rFonts w:eastAsia="Arial"/>
          <w:b/>
          <w:bCs/>
        </w:rPr>
        <w:t>Take advantage of novated leasing with Autopia</w:t>
      </w:r>
    </w:p>
    <w:p w14:paraId="2D682EAD" w14:textId="77777777" w:rsidR="00047B8F" w:rsidRPr="00047B8F" w:rsidRDefault="00047B8F" w:rsidP="00047B8F">
      <w:pPr>
        <w:pStyle w:val="BodyText"/>
        <w:keepNext/>
        <w:keepLines/>
        <w:suppressAutoHyphens/>
        <w:rPr>
          <w:rFonts w:eastAsia="Arial"/>
        </w:rPr>
      </w:pPr>
      <w:r w:rsidRPr="00047B8F">
        <w:rPr>
          <w:rFonts w:eastAsia="Arial"/>
        </w:rPr>
        <w:t xml:space="preserve">We’re excited to partner with </w:t>
      </w:r>
      <w:r w:rsidRPr="00047B8F">
        <w:rPr>
          <w:rFonts w:eastAsia="Arial"/>
          <w:b/>
          <w:bCs/>
        </w:rPr>
        <w:t>Autopia</w:t>
      </w:r>
      <w:r w:rsidRPr="00047B8F">
        <w:rPr>
          <w:rFonts w:eastAsia="Arial"/>
        </w:rPr>
        <w:t xml:space="preserve"> to offer novated leasing as part of your employee benefits.</w:t>
      </w:r>
    </w:p>
    <w:p w14:paraId="10D36B88" w14:textId="77777777" w:rsidR="00047B8F" w:rsidRPr="00047B8F" w:rsidRDefault="00047B8F" w:rsidP="00047B8F">
      <w:pPr>
        <w:pStyle w:val="BodyText"/>
        <w:keepNext/>
        <w:keepLines/>
        <w:suppressAutoHyphens/>
        <w:rPr>
          <w:rFonts w:eastAsia="Arial"/>
          <w:b/>
          <w:bCs/>
        </w:rPr>
      </w:pPr>
      <w:r w:rsidRPr="00047B8F">
        <w:rPr>
          <w:rFonts w:eastAsia="Arial"/>
          <w:b/>
          <w:bCs/>
        </w:rPr>
        <w:t>Get started today</w:t>
      </w:r>
    </w:p>
    <w:p w14:paraId="19D0FB3A" w14:textId="57DD85CC" w:rsidR="00047B8F" w:rsidRPr="00047B8F" w:rsidRDefault="00047B8F" w:rsidP="009455C5">
      <w:pPr>
        <w:pStyle w:val="BodyText"/>
        <w:keepNext/>
        <w:keepLines/>
        <w:numPr>
          <w:ilvl w:val="0"/>
          <w:numId w:val="8"/>
        </w:numPr>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Book a call back:</w:t>
      </w:r>
      <w:r w:rsidRPr="00047B8F">
        <w:rPr>
          <w:rFonts w:eastAsia="Arial"/>
        </w:rPr>
        <w:t xml:space="preserve"> </w:t>
      </w:r>
      <w:hyperlink r:id="rId13" w:history="1">
        <w:r w:rsidR="006224B4" w:rsidRPr="0011772C">
          <w:rPr>
            <w:rStyle w:val="Hyperlink"/>
            <w:rFonts w:eastAsia="Arial"/>
            <w:b/>
            <w:bCs/>
            <w:lang w:val="en-AU"/>
          </w:rPr>
          <w:t>Book a consultation</w:t>
        </w:r>
      </w:hyperlink>
    </w:p>
    <w:p w14:paraId="0142AA1B" w14:textId="36083D73" w:rsidR="00047B8F" w:rsidRPr="00047B8F" w:rsidRDefault="00047B8F" w:rsidP="009455C5">
      <w:pPr>
        <w:pStyle w:val="BodyText"/>
        <w:keepNext/>
        <w:keepLines/>
        <w:numPr>
          <w:ilvl w:val="0"/>
          <w:numId w:val="8"/>
        </w:numPr>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Attend a webinar:</w:t>
      </w:r>
      <w:r w:rsidRPr="00047B8F">
        <w:rPr>
          <w:rFonts w:eastAsia="Arial"/>
        </w:rPr>
        <w:t xml:space="preserve"> </w:t>
      </w:r>
      <w:hyperlink r:id="rId14" w:tgtFrame="_blank" w:history="1">
        <w:r w:rsidR="00527CEF" w:rsidRPr="00E26CC1">
          <w:rPr>
            <w:rStyle w:val="Hyperlink"/>
            <w:rFonts w:eastAsia="Arial"/>
            <w:b/>
            <w:bCs/>
            <w:lang w:val="en-AU"/>
          </w:rPr>
          <w:t>Electric Vehicle Webinar | Autopia</w:t>
        </w:r>
      </w:hyperlink>
    </w:p>
    <w:p w14:paraId="75846C9A" w14:textId="73E449C4" w:rsidR="00047B8F" w:rsidRPr="00047B8F" w:rsidRDefault="00047B8F" w:rsidP="009455C5">
      <w:pPr>
        <w:pStyle w:val="BodyText"/>
        <w:keepNext/>
        <w:keepLines/>
        <w:numPr>
          <w:ilvl w:val="0"/>
          <w:numId w:val="8"/>
        </w:numPr>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Get a quote online:</w:t>
      </w:r>
      <w:r w:rsidRPr="00047B8F">
        <w:rPr>
          <w:rFonts w:eastAsia="Arial"/>
        </w:rPr>
        <w:t xml:space="preserve"> </w:t>
      </w:r>
      <w:hyperlink r:id="rId15" w:history="1">
        <w:r w:rsidR="00624D6E" w:rsidRPr="00DA0C04">
          <w:rPr>
            <w:rStyle w:val="Hyperlink"/>
            <w:rFonts w:eastAsia="Arial"/>
            <w:b/>
            <w:bCs/>
            <w:lang w:val="en-AU"/>
          </w:rPr>
          <w:t>Novated Leasing &amp; Car Salary Packaging with Autopia</w:t>
        </w:r>
      </w:hyperlink>
    </w:p>
    <w:p w14:paraId="744742E2" w14:textId="75F3343D" w:rsidR="00047B8F" w:rsidRPr="00047B8F" w:rsidRDefault="00047B8F" w:rsidP="009455C5">
      <w:pPr>
        <w:pStyle w:val="BodyText"/>
        <w:keepNext/>
        <w:keepLines/>
        <w:numPr>
          <w:ilvl w:val="0"/>
          <w:numId w:val="8"/>
        </w:numPr>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Speak to an Autopia specialist:</w:t>
      </w:r>
      <w:r w:rsidR="00E73E83">
        <w:rPr>
          <w:rFonts w:eastAsia="Arial"/>
          <w:b/>
          <w:bCs/>
        </w:rPr>
        <w:t xml:space="preserve"> </w:t>
      </w:r>
      <w:r w:rsidR="00E73E83" w:rsidRPr="00E73E83">
        <w:rPr>
          <w:rFonts w:eastAsia="Arial"/>
        </w:rPr>
        <w:t>1800</w:t>
      </w:r>
      <w:r w:rsidR="00E73E83">
        <w:rPr>
          <w:rFonts w:eastAsia="Arial"/>
        </w:rPr>
        <w:t xml:space="preserve"> </w:t>
      </w:r>
      <w:r w:rsidR="00E73E83" w:rsidRPr="00E73E83">
        <w:rPr>
          <w:rFonts w:eastAsia="Arial"/>
        </w:rPr>
        <w:t>288</w:t>
      </w:r>
      <w:r w:rsidR="00E73E83">
        <w:rPr>
          <w:rFonts w:eastAsia="Arial"/>
        </w:rPr>
        <w:t xml:space="preserve"> </w:t>
      </w:r>
      <w:r w:rsidR="00E73E83" w:rsidRPr="00E73E83">
        <w:rPr>
          <w:rFonts w:eastAsia="Arial"/>
        </w:rPr>
        <w:t>674</w:t>
      </w:r>
    </w:p>
    <w:p w14:paraId="6CDDD5E7" w14:textId="0E2804C5" w:rsidR="00047B8F" w:rsidRPr="00047B8F" w:rsidRDefault="00047B8F" w:rsidP="00047B8F">
      <w:pPr>
        <w:pStyle w:val="BodyText"/>
        <w:keepNext/>
        <w:keepLines/>
        <w:suppressAutoHyphens/>
        <w:rPr>
          <w:rFonts w:eastAsia="Arial"/>
        </w:rPr>
      </w:pPr>
    </w:p>
    <w:p w14:paraId="1563FE39" w14:textId="77777777" w:rsidR="00047B8F" w:rsidRPr="00047B8F" w:rsidRDefault="00047B8F" w:rsidP="00047B8F">
      <w:pPr>
        <w:pStyle w:val="BodyText"/>
        <w:keepNext/>
        <w:keepLines/>
        <w:suppressAutoHyphens/>
        <w:rPr>
          <w:rFonts w:eastAsia="Arial"/>
          <w:b/>
          <w:bCs/>
        </w:rPr>
      </w:pPr>
      <w:r w:rsidRPr="00047B8F">
        <w:rPr>
          <w:rFonts w:eastAsia="Arial"/>
          <w:b/>
          <w:bCs/>
        </w:rPr>
        <w:t>Why consider a novated lease?</w:t>
      </w:r>
    </w:p>
    <w:p w14:paraId="381C9B90" w14:textId="77777777" w:rsidR="00047B8F" w:rsidRPr="00047B8F" w:rsidRDefault="00047B8F" w:rsidP="00047B8F">
      <w:pPr>
        <w:pStyle w:val="BodyText"/>
        <w:keepNext/>
        <w:keepLines/>
        <w:suppressAutoHyphens/>
        <w:rPr>
          <w:rFonts w:eastAsia="Arial"/>
        </w:rPr>
      </w:pPr>
      <w:r w:rsidRPr="00047B8F">
        <w:rPr>
          <w:rFonts w:eastAsia="Arial"/>
        </w:rPr>
        <w:t xml:space="preserve">A novated lease with Autopia is one of the </w:t>
      </w:r>
      <w:r w:rsidRPr="00047B8F">
        <w:rPr>
          <w:rFonts w:eastAsia="Arial"/>
          <w:b/>
          <w:bCs/>
        </w:rPr>
        <w:t>simplest and most cost-effective ways</w:t>
      </w:r>
      <w:r w:rsidRPr="00047B8F">
        <w:rPr>
          <w:rFonts w:eastAsia="Arial"/>
        </w:rPr>
        <w:t xml:space="preserve"> to buy and run a car—and you don’t need to be on a high income to benefit.</w:t>
      </w:r>
    </w:p>
    <w:p w14:paraId="3C88A866" w14:textId="77777777" w:rsidR="00047B8F" w:rsidRPr="00047B8F" w:rsidRDefault="00047B8F" w:rsidP="00047B8F">
      <w:pPr>
        <w:pStyle w:val="BodyText"/>
        <w:keepNext/>
        <w:keepLines/>
        <w:suppressAutoHyphens/>
        <w:rPr>
          <w:rFonts w:eastAsia="Arial"/>
        </w:rPr>
      </w:pPr>
      <w:r w:rsidRPr="00047B8F">
        <w:rPr>
          <w:rFonts w:eastAsia="Arial"/>
        </w:rPr>
        <w:t>With a novated lease, your car and most running costs are paid through your salary, which may help reduce your taxable income and improve your take-home pay.</w:t>
      </w:r>
    </w:p>
    <w:p w14:paraId="61B116A9" w14:textId="304BAFBE" w:rsidR="00047B8F" w:rsidRPr="00047B8F" w:rsidRDefault="00047B8F" w:rsidP="00047B8F">
      <w:pPr>
        <w:pStyle w:val="BodyText"/>
        <w:keepNext/>
        <w:keepLines/>
        <w:suppressAutoHyphens/>
        <w:rPr>
          <w:rFonts w:eastAsia="Arial"/>
        </w:rPr>
      </w:pPr>
    </w:p>
    <w:p w14:paraId="61BF47C8" w14:textId="77777777" w:rsidR="00047B8F" w:rsidRPr="00047B8F" w:rsidRDefault="00047B8F" w:rsidP="00047B8F">
      <w:pPr>
        <w:pStyle w:val="BodyText"/>
        <w:keepNext/>
        <w:keepLines/>
        <w:suppressAutoHyphens/>
        <w:rPr>
          <w:rFonts w:eastAsia="Arial"/>
          <w:b/>
          <w:bCs/>
        </w:rPr>
      </w:pPr>
      <w:r w:rsidRPr="00047B8F">
        <w:rPr>
          <w:rFonts w:eastAsia="Arial"/>
          <w:b/>
          <w:bCs/>
        </w:rPr>
        <w:t>You could save thousands</w:t>
      </w:r>
    </w:p>
    <w:p w14:paraId="02319D33" w14:textId="77777777" w:rsidR="00047B8F" w:rsidRPr="00047B8F" w:rsidRDefault="00047B8F" w:rsidP="00047B8F">
      <w:pPr>
        <w:pStyle w:val="BodyText"/>
        <w:keepNext/>
        <w:keepLines/>
        <w:suppressAutoHyphens/>
        <w:rPr>
          <w:rFonts w:eastAsia="Arial"/>
          <w:b/>
          <w:bCs/>
        </w:rPr>
      </w:pPr>
      <w:r w:rsidRPr="00047B8F">
        <w:rPr>
          <w:rFonts w:eastAsia="Arial"/>
          <w:b/>
          <w:bCs/>
        </w:rPr>
        <w:t>Save when you buy</w:t>
      </w:r>
    </w:p>
    <w:p w14:paraId="44686353" w14:textId="77777777" w:rsidR="00047B8F" w:rsidRPr="00047B8F" w:rsidRDefault="00047B8F" w:rsidP="009455C5">
      <w:pPr>
        <w:pStyle w:val="BodyText"/>
        <w:keepNext/>
        <w:keepLines/>
        <w:numPr>
          <w:ilvl w:val="0"/>
          <w:numId w:val="9"/>
        </w:numPr>
        <w:suppressAutoHyphens/>
        <w:rPr>
          <w:rFonts w:eastAsia="Arial"/>
        </w:rPr>
      </w:pPr>
      <w:r w:rsidRPr="00047B8F">
        <w:rPr>
          <w:rFonts w:eastAsia="Arial"/>
        </w:rPr>
        <w:t xml:space="preserve">Pay </w:t>
      </w:r>
      <w:r w:rsidRPr="00047B8F">
        <w:rPr>
          <w:rFonts w:eastAsia="Arial"/>
          <w:b/>
          <w:bCs/>
        </w:rPr>
        <w:t>no GST on the purchase price</w:t>
      </w:r>
      <w:r w:rsidRPr="00047B8F">
        <w:rPr>
          <w:rFonts w:eastAsia="Arial"/>
        </w:rPr>
        <w:t xml:space="preserve"> of the car (up to applicable limits)</w:t>
      </w:r>
    </w:p>
    <w:p w14:paraId="73B75107" w14:textId="77777777" w:rsidR="00047B8F" w:rsidRPr="00047B8F" w:rsidRDefault="00047B8F" w:rsidP="009455C5">
      <w:pPr>
        <w:pStyle w:val="BodyText"/>
        <w:keepNext/>
        <w:keepLines/>
        <w:numPr>
          <w:ilvl w:val="0"/>
          <w:numId w:val="9"/>
        </w:numPr>
        <w:suppressAutoHyphens/>
        <w:rPr>
          <w:rFonts w:eastAsia="Arial"/>
        </w:rPr>
      </w:pPr>
      <w:r w:rsidRPr="00047B8F">
        <w:rPr>
          <w:rFonts w:eastAsia="Arial"/>
        </w:rPr>
        <w:t xml:space="preserve">Benefit from </w:t>
      </w:r>
      <w:r w:rsidRPr="00047B8F">
        <w:rPr>
          <w:rFonts w:eastAsia="Arial"/>
          <w:b/>
          <w:bCs/>
        </w:rPr>
        <w:t>Autopia’s buying power</w:t>
      </w:r>
      <w:r w:rsidRPr="00047B8F">
        <w:rPr>
          <w:rFonts w:eastAsia="Arial"/>
        </w:rPr>
        <w:t xml:space="preserve"> and dealer network to secure competitive pricing</w:t>
      </w:r>
    </w:p>
    <w:p w14:paraId="5AAC5D45" w14:textId="77777777" w:rsidR="00047B8F" w:rsidRPr="00047B8F" w:rsidRDefault="00047B8F" w:rsidP="00047B8F">
      <w:pPr>
        <w:pStyle w:val="BodyText"/>
        <w:keepNext/>
        <w:keepLines/>
        <w:suppressAutoHyphens/>
        <w:rPr>
          <w:rFonts w:eastAsia="Arial"/>
          <w:b/>
          <w:bCs/>
        </w:rPr>
      </w:pPr>
      <w:r w:rsidRPr="00047B8F">
        <w:rPr>
          <w:rFonts w:eastAsia="Arial"/>
          <w:b/>
          <w:bCs/>
        </w:rPr>
        <w:t>Save when you drive</w:t>
      </w:r>
    </w:p>
    <w:p w14:paraId="21831748" w14:textId="77777777" w:rsidR="00047B8F" w:rsidRPr="00047B8F" w:rsidRDefault="00047B8F" w:rsidP="009455C5">
      <w:pPr>
        <w:pStyle w:val="BodyText"/>
        <w:keepNext/>
        <w:keepLines/>
        <w:numPr>
          <w:ilvl w:val="0"/>
          <w:numId w:val="10"/>
        </w:numPr>
        <w:suppressAutoHyphens/>
        <w:rPr>
          <w:rFonts w:eastAsia="Arial"/>
        </w:rPr>
      </w:pPr>
      <w:r w:rsidRPr="00047B8F">
        <w:rPr>
          <w:rFonts w:eastAsia="Arial"/>
        </w:rPr>
        <w:t>Bundle fuel/charging, registration, insurance, servicing and tyres</w:t>
      </w:r>
    </w:p>
    <w:p w14:paraId="3D20D842" w14:textId="77777777" w:rsidR="00047B8F" w:rsidRPr="00047B8F" w:rsidRDefault="00047B8F" w:rsidP="009455C5">
      <w:pPr>
        <w:pStyle w:val="BodyText"/>
        <w:keepNext/>
        <w:keepLines/>
        <w:numPr>
          <w:ilvl w:val="0"/>
          <w:numId w:val="10"/>
        </w:numPr>
        <w:suppressAutoHyphens/>
        <w:rPr>
          <w:rFonts w:eastAsia="Arial"/>
        </w:rPr>
      </w:pPr>
      <w:r w:rsidRPr="00047B8F">
        <w:rPr>
          <w:rFonts w:eastAsia="Arial"/>
        </w:rPr>
        <w:t xml:space="preserve">Pay using a mix of </w:t>
      </w:r>
      <w:r w:rsidRPr="00047B8F">
        <w:rPr>
          <w:rFonts w:eastAsia="Arial"/>
          <w:b/>
          <w:bCs/>
        </w:rPr>
        <w:t>pre-tax and post-tax salary</w:t>
      </w:r>
      <w:r w:rsidRPr="00047B8F">
        <w:rPr>
          <w:rFonts w:eastAsia="Arial"/>
        </w:rPr>
        <w:t>, which could reduce costs</w:t>
      </w:r>
    </w:p>
    <w:p w14:paraId="3015312C" w14:textId="77777777" w:rsidR="00047B8F" w:rsidRPr="00047B8F" w:rsidRDefault="00047B8F" w:rsidP="00047B8F">
      <w:pPr>
        <w:pStyle w:val="BodyText"/>
        <w:keepNext/>
        <w:keepLines/>
        <w:suppressAutoHyphens/>
        <w:rPr>
          <w:rFonts w:eastAsia="Arial"/>
          <w:b/>
          <w:bCs/>
        </w:rPr>
      </w:pPr>
      <w:r w:rsidRPr="00047B8F">
        <w:rPr>
          <w:rFonts w:eastAsia="Arial"/>
          <w:b/>
          <w:bCs/>
        </w:rPr>
        <w:t>Save time and simplify your finances</w:t>
      </w:r>
    </w:p>
    <w:p w14:paraId="380C2C9E" w14:textId="77777777" w:rsidR="00047B8F" w:rsidRPr="00047B8F" w:rsidRDefault="00047B8F" w:rsidP="009455C5">
      <w:pPr>
        <w:pStyle w:val="BodyText"/>
        <w:keepNext/>
        <w:keepLines/>
        <w:numPr>
          <w:ilvl w:val="0"/>
          <w:numId w:val="11"/>
        </w:numPr>
        <w:suppressAutoHyphens/>
        <w:rPr>
          <w:rFonts w:eastAsia="Arial"/>
        </w:rPr>
      </w:pPr>
      <w:r w:rsidRPr="00047B8F">
        <w:rPr>
          <w:rFonts w:eastAsia="Arial"/>
        </w:rPr>
        <w:t xml:space="preserve">One </w:t>
      </w:r>
      <w:r w:rsidRPr="00047B8F">
        <w:rPr>
          <w:rFonts w:eastAsia="Arial"/>
          <w:b/>
          <w:bCs/>
        </w:rPr>
        <w:t>regular payment deducted from your pay</w:t>
      </w:r>
    </w:p>
    <w:p w14:paraId="461875C0" w14:textId="77777777" w:rsidR="00047B8F" w:rsidRPr="00047B8F" w:rsidRDefault="00047B8F" w:rsidP="009455C5">
      <w:pPr>
        <w:pStyle w:val="BodyText"/>
        <w:keepNext/>
        <w:keepLines/>
        <w:numPr>
          <w:ilvl w:val="0"/>
          <w:numId w:val="11"/>
        </w:numPr>
        <w:suppressAutoHyphens/>
        <w:rPr>
          <w:rFonts w:eastAsia="Arial"/>
        </w:rPr>
      </w:pPr>
      <w:r w:rsidRPr="00047B8F">
        <w:rPr>
          <w:rFonts w:eastAsia="Arial"/>
        </w:rPr>
        <w:t>No need to manage multiple bills and expenses</w:t>
      </w:r>
    </w:p>
    <w:p w14:paraId="336A241D" w14:textId="414732D4" w:rsidR="00047B8F" w:rsidRPr="00047B8F" w:rsidRDefault="00047B8F" w:rsidP="00047B8F">
      <w:pPr>
        <w:pStyle w:val="BodyText"/>
        <w:keepNext/>
        <w:keepLines/>
        <w:suppressAutoHyphens/>
        <w:rPr>
          <w:rFonts w:eastAsia="Arial"/>
        </w:rPr>
      </w:pPr>
    </w:p>
    <w:p w14:paraId="09F82C74" w14:textId="77777777" w:rsidR="00047B8F" w:rsidRPr="00047B8F" w:rsidRDefault="00047B8F" w:rsidP="00047B8F">
      <w:pPr>
        <w:pStyle w:val="BodyText"/>
        <w:keepNext/>
        <w:keepLines/>
        <w:suppressAutoHyphens/>
        <w:rPr>
          <w:rFonts w:eastAsia="Arial"/>
          <w:b/>
          <w:bCs/>
        </w:rPr>
      </w:pPr>
      <w:r w:rsidRPr="00047B8F">
        <w:rPr>
          <w:rFonts w:eastAsia="Arial"/>
          <w:b/>
          <w:bCs/>
        </w:rPr>
        <w:t>Thinking about an electric vehicle (EV)?</w:t>
      </w:r>
    </w:p>
    <w:p w14:paraId="10CE0F4C" w14:textId="77777777" w:rsidR="00047B8F" w:rsidRPr="00047B8F" w:rsidRDefault="00047B8F" w:rsidP="00047B8F">
      <w:pPr>
        <w:pStyle w:val="BodyText"/>
        <w:keepNext/>
        <w:keepLines/>
        <w:suppressAutoHyphens/>
        <w:rPr>
          <w:rFonts w:eastAsia="Arial"/>
        </w:rPr>
      </w:pPr>
      <w:r w:rsidRPr="00047B8F">
        <w:rPr>
          <w:rFonts w:eastAsia="Arial"/>
        </w:rPr>
        <w:t>Electric vehicles are becoming an increasingly popular option—and a novated lease can make them even more accessible.</w:t>
      </w:r>
    </w:p>
    <w:p w14:paraId="4C2D9014" w14:textId="77777777" w:rsidR="00047B8F" w:rsidRPr="00047B8F" w:rsidRDefault="00047B8F" w:rsidP="00047B8F">
      <w:pPr>
        <w:pStyle w:val="BodyText"/>
        <w:keepNext/>
        <w:keepLines/>
        <w:suppressAutoHyphens/>
        <w:rPr>
          <w:rFonts w:eastAsia="Arial"/>
          <w:b/>
          <w:bCs/>
        </w:rPr>
      </w:pPr>
      <w:r w:rsidRPr="00047B8F">
        <w:rPr>
          <w:rFonts w:eastAsia="Arial"/>
          <w:b/>
          <w:bCs/>
        </w:rPr>
        <w:t>Why EVs are worth considering:</w:t>
      </w:r>
    </w:p>
    <w:p w14:paraId="0AFD3552" w14:textId="77777777" w:rsidR="00047B8F" w:rsidRPr="00047B8F" w:rsidRDefault="00047B8F" w:rsidP="009455C5">
      <w:pPr>
        <w:pStyle w:val="BodyText"/>
        <w:keepNext/>
        <w:keepLines/>
        <w:numPr>
          <w:ilvl w:val="0"/>
          <w:numId w:val="12"/>
        </w:numPr>
        <w:suppressAutoHyphens/>
        <w:rPr>
          <w:rFonts w:eastAsia="Arial"/>
        </w:rPr>
      </w:pPr>
      <w:r w:rsidRPr="00047B8F">
        <w:rPr>
          <w:rFonts w:eastAsia="Arial"/>
        </w:rPr>
        <w:t>Lower running and maintenance costs</w:t>
      </w:r>
    </w:p>
    <w:p w14:paraId="2EF34D67" w14:textId="77777777" w:rsidR="00047B8F" w:rsidRPr="00047B8F" w:rsidRDefault="00047B8F" w:rsidP="009455C5">
      <w:pPr>
        <w:pStyle w:val="BodyText"/>
        <w:keepNext/>
        <w:keepLines/>
        <w:numPr>
          <w:ilvl w:val="0"/>
          <w:numId w:val="12"/>
        </w:numPr>
        <w:suppressAutoHyphens/>
        <w:rPr>
          <w:rFonts w:eastAsia="Arial"/>
        </w:rPr>
      </w:pPr>
      <w:r w:rsidRPr="00047B8F">
        <w:rPr>
          <w:rFonts w:eastAsia="Arial"/>
        </w:rPr>
        <w:t>Convenient home charging</w:t>
      </w:r>
    </w:p>
    <w:p w14:paraId="46ED2E40" w14:textId="77777777" w:rsidR="00047B8F" w:rsidRPr="00047B8F" w:rsidRDefault="00047B8F" w:rsidP="009455C5">
      <w:pPr>
        <w:pStyle w:val="BodyText"/>
        <w:keepNext/>
        <w:keepLines/>
        <w:numPr>
          <w:ilvl w:val="0"/>
          <w:numId w:val="12"/>
        </w:numPr>
        <w:suppressAutoHyphens/>
        <w:rPr>
          <w:rFonts w:eastAsia="Arial"/>
        </w:rPr>
      </w:pPr>
      <w:r w:rsidRPr="00047B8F">
        <w:rPr>
          <w:rFonts w:eastAsia="Arial"/>
        </w:rPr>
        <w:t>Reduced environmental impact</w:t>
      </w:r>
    </w:p>
    <w:p w14:paraId="1414322E" w14:textId="77777777" w:rsidR="00047B8F" w:rsidRPr="00047B8F" w:rsidRDefault="00047B8F" w:rsidP="00047B8F">
      <w:pPr>
        <w:pStyle w:val="BodyText"/>
        <w:keepNext/>
        <w:keepLines/>
        <w:suppressAutoHyphens/>
        <w:rPr>
          <w:rFonts w:eastAsia="Arial"/>
          <w:b/>
          <w:bCs/>
        </w:rPr>
      </w:pPr>
      <w:r w:rsidRPr="00047B8F">
        <w:rPr>
          <w:rFonts w:eastAsia="Arial"/>
          <w:b/>
          <w:bCs/>
        </w:rPr>
        <w:t>Additional savings opportunities</w:t>
      </w:r>
    </w:p>
    <w:p w14:paraId="65D5DBE3" w14:textId="77777777" w:rsidR="00047B8F" w:rsidRPr="00047B8F" w:rsidRDefault="00047B8F" w:rsidP="00047B8F">
      <w:pPr>
        <w:pStyle w:val="BodyText"/>
        <w:keepNext/>
        <w:keepLines/>
        <w:suppressAutoHyphens/>
        <w:rPr>
          <w:rFonts w:eastAsia="Arial"/>
        </w:rPr>
      </w:pPr>
      <w:r w:rsidRPr="00047B8F">
        <w:rPr>
          <w:rFonts w:eastAsia="Arial"/>
        </w:rPr>
        <w:t xml:space="preserve">Under the Federal Government’s Electric Car Discount, </w:t>
      </w:r>
      <w:r w:rsidRPr="00047B8F">
        <w:rPr>
          <w:rFonts w:eastAsia="Arial"/>
          <w:b/>
          <w:bCs/>
        </w:rPr>
        <w:t>eligible EVs may be exempt from Fringe Benefits Tax (FBT)</w:t>
      </w:r>
      <w:r w:rsidRPr="00047B8F">
        <w:rPr>
          <w:rFonts w:eastAsia="Arial"/>
        </w:rPr>
        <w:t xml:space="preserve"> when purchased through a novated lease.</w:t>
      </w:r>
    </w:p>
    <w:p w14:paraId="586170C0" w14:textId="77777777" w:rsidR="00047B8F" w:rsidRPr="00047B8F" w:rsidRDefault="00047B8F" w:rsidP="00047B8F">
      <w:pPr>
        <w:pStyle w:val="BodyText"/>
        <w:keepNext/>
        <w:keepLines/>
        <w:suppressAutoHyphens/>
        <w:rPr>
          <w:rFonts w:eastAsia="Arial"/>
        </w:rPr>
      </w:pPr>
      <w:r w:rsidRPr="00047B8F">
        <w:rPr>
          <w:rFonts w:eastAsia="Arial"/>
        </w:rPr>
        <w:t>This can significantly reduce the overall cost compared to a petrol or diesel vehicle.</w:t>
      </w:r>
    </w:p>
    <w:p w14:paraId="2D2F550F" w14:textId="77777777" w:rsidR="00047B8F" w:rsidRPr="00047B8F" w:rsidRDefault="00047B8F" w:rsidP="00047B8F">
      <w:pPr>
        <w:pStyle w:val="BodyText"/>
        <w:keepNext/>
        <w:keepLines/>
        <w:suppressAutoHyphens/>
        <w:rPr>
          <w:rFonts w:eastAsia="Arial"/>
        </w:rPr>
      </w:pPr>
      <w:r w:rsidRPr="00047B8F">
        <w:rPr>
          <w:rFonts w:eastAsia="Arial"/>
        </w:rPr>
        <w:t>Eligibility criteria apply, including vehicle value thresholds and registration requirements.</w:t>
      </w:r>
    </w:p>
    <w:p w14:paraId="0BDEFC17" w14:textId="326C9076" w:rsidR="00047B8F" w:rsidRPr="00047B8F" w:rsidRDefault="00047B8F" w:rsidP="00047B8F">
      <w:pPr>
        <w:pStyle w:val="BodyText"/>
        <w:keepNext/>
        <w:keepLines/>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 xml:space="preserve">Find out more &gt; </w:t>
      </w:r>
      <w:hyperlink r:id="rId16" w:history="1">
        <w:r w:rsidR="00572F0A" w:rsidRPr="00DA0C04">
          <w:rPr>
            <w:rStyle w:val="Hyperlink"/>
            <w:rFonts w:eastAsia="Arial"/>
            <w:b/>
            <w:bCs/>
            <w:lang w:val="en-AU"/>
          </w:rPr>
          <w:t>Novated Leasing &amp; Car Salary Packaging with Autopia</w:t>
        </w:r>
      </w:hyperlink>
    </w:p>
    <w:p w14:paraId="0479B774" w14:textId="77777777" w:rsidR="00047B8F" w:rsidRPr="00047B8F" w:rsidRDefault="003C0FCE" w:rsidP="00047B8F">
      <w:pPr>
        <w:pStyle w:val="BodyText"/>
        <w:keepNext/>
        <w:keepLines/>
        <w:suppressAutoHyphens/>
        <w:rPr>
          <w:rFonts w:eastAsia="Arial"/>
        </w:rPr>
      </w:pPr>
      <w:r>
        <w:rPr>
          <w:rFonts w:eastAsia="Arial"/>
        </w:rPr>
        <w:pict w14:anchorId="2D793CD9">
          <v:rect id="_x0000_i1026" style="width:0;height:1.5pt" o:hralign="center" o:hrstd="t" o:hr="t" fillcolor="#a0a0a0" stroked="f"/>
        </w:pict>
      </w:r>
    </w:p>
    <w:p w14:paraId="4C7FA05A" w14:textId="77777777" w:rsidR="00047B8F" w:rsidRPr="00047B8F" w:rsidRDefault="00047B8F" w:rsidP="00047B8F">
      <w:pPr>
        <w:pStyle w:val="BodyText"/>
        <w:keepNext/>
        <w:keepLines/>
        <w:suppressAutoHyphens/>
        <w:rPr>
          <w:rFonts w:eastAsia="Arial"/>
          <w:b/>
          <w:bCs/>
        </w:rPr>
      </w:pPr>
      <w:r w:rsidRPr="00047B8F">
        <w:rPr>
          <w:rFonts w:eastAsia="Arial"/>
          <w:b/>
          <w:bCs/>
        </w:rPr>
        <w:t>Compare cars and get a quote anytime</w:t>
      </w:r>
    </w:p>
    <w:p w14:paraId="573773E9" w14:textId="77777777" w:rsidR="00047B8F" w:rsidRPr="00047B8F" w:rsidRDefault="00047B8F" w:rsidP="00047B8F">
      <w:pPr>
        <w:pStyle w:val="BodyText"/>
        <w:keepNext/>
        <w:keepLines/>
        <w:suppressAutoHyphens/>
        <w:rPr>
          <w:rFonts w:eastAsia="Arial"/>
        </w:rPr>
      </w:pPr>
      <w:r w:rsidRPr="00047B8F">
        <w:rPr>
          <w:rFonts w:eastAsia="Arial"/>
        </w:rPr>
        <w:t>Autopia makes it easy to explore your options online:</w:t>
      </w:r>
    </w:p>
    <w:p w14:paraId="05669BF9" w14:textId="77777777" w:rsidR="00047B8F" w:rsidRPr="00047B8F" w:rsidRDefault="00047B8F" w:rsidP="009455C5">
      <w:pPr>
        <w:pStyle w:val="BodyText"/>
        <w:keepNext/>
        <w:keepLines/>
        <w:numPr>
          <w:ilvl w:val="0"/>
          <w:numId w:val="13"/>
        </w:numPr>
        <w:suppressAutoHyphens/>
        <w:rPr>
          <w:rFonts w:eastAsia="Arial"/>
        </w:rPr>
      </w:pPr>
      <w:r w:rsidRPr="00047B8F">
        <w:rPr>
          <w:rFonts w:eastAsia="Arial"/>
        </w:rPr>
        <w:t>Compare different vehicles, features and pricing</w:t>
      </w:r>
    </w:p>
    <w:p w14:paraId="4C7A4944" w14:textId="77777777" w:rsidR="00047B8F" w:rsidRPr="00047B8F" w:rsidRDefault="00047B8F" w:rsidP="009455C5">
      <w:pPr>
        <w:pStyle w:val="BodyText"/>
        <w:keepNext/>
        <w:keepLines/>
        <w:numPr>
          <w:ilvl w:val="0"/>
          <w:numId w:val="13"/>
        </w:numPr>
        <w:suppressAutoHyphens/>
        <w:rPr>
          <w:rFonts w:eastAsia="Arial"/>
        </w:rPr>
      </w:pPr>
      <w:r w:rsidRPr="00047B8F">
        <w:rPr>
          <w:rFonts w:eastAsia="Arial"/>
        </w:rPr>
        <w:t xml:space="preserve">View an </w:t>
      </w:r>
      <w:r w:rsidRPr="00047B8F">
        <w:rPr>
          <w:rFonts w:eastAsia="Arial"/>
          <w:b/>
          <w:bCs/>
        </w:rPr>
        <w:t>easy-to-understand breakdown of costs per pay cycle</w:t>
      </w:r>
    </w:p>
    <w:p w14:paraId="0A599D2F" w14:textId="77777777" w:rsidR="00047B8F" w:rsidRPr="00047B8F" w:rsidRDefault="00047B8F" w:rsidP="009455C5">
      <w:pPr>
        <w:pStyle w:val="BodyText"/>
        <w:keepNext/>
        <w:keepLines/>
        <w:numPr>
          <w:ilvl w:val="0"/>
          <w:numId w:val="13"/>
        </w:numPr>
        <w:suppressAutoHyphens/>
        <w:rPr>
          <w:rFonts w:eastAsia="Arial"/>
        </w:rPr>
      </w:pPr>
      <w:r w:rsidRPr="00047B8F">
        <w:rPr>
          <w:rFonts w:eastAsia="Arial"/>
        </w:rPr>
        <w:t xml:space="preserve">See estimated </w:t>
      </w:r>
      <w:r w:rsidRPr="00047B8F">
        <w:rPr>
          <w:rFonts w:eastAsia="Arial"/>
          <w:b/>
          <w:bCs/>
        </w:rPr>
        <w:t>tax savings over the life of the lease</w:t>
      </w:r>
    </w:p>
    <w:p w14:paraId="2AEFC1A2" w14:textId="77777777" w:rsidR="00047B8F" w:rsidRPr="00047B8F" w:rsidRDefault="00047B8F" w:rsidP="009455C5">
      <w:pPr>
        <w:pStyle w:val="BodyText"/>
        <w:keepNext/>
        <w:keepLines/>
        <w:numPr>
          <w:ilvl w:val="0"/>
          <w:numId w:val="13"/>
        </w:numPr>
        <w:suppressAutoHyphens/>
        <w:rPr>
          <w:rFonts w:eastAsia="Arial"/>
        </w:rPr>
      </w:pPr>
      <w:r w:rsidRPr="00047B8F">
        <w:rPr>
          <w:rFonts w:eastAsia="Arial"/>
        </w:rPr>
        <w:t>No obligation to proceed</w:t>
      </w:r>
    </w:p>
    <w:p w14:paraId="4AE4281C" w14:textId="72FA9C66" w:rsidR="00047B8F" w:rsidRPr="00047B8F" w:rsidRDefault="00047B8F" w:rsidP="00047B8F">
      <w:pPr>
        <w:pStyle w:val="BodyText"/>
        <w:keepNext/>
        <w:keepLines/>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 xml:space="preserve">Start your quote &gt; </w:t>
      </w:r>
      <w:hyperlink r:id="rId17" w:history="1">
        <w:r w:rsidR="00572F0A" w:rsidRPr="00DA0C04">
          <w:rPr>
            <w:rStyle w:val="Hyperlink"/>
            <w:rFonts w:eastAsia="Arial"/>
            <w:b/>
            <w:bCs/>
            <w:lang w:val="en-AU"/>
          </w:rPr>
          <w:t>Novated Leasing &amp; Car Salary Packaging with Autopia</w:t>
        </w:r>
      </w:hyperlink>
    </w:p>
    <w:p w14:paraId="2DE3A638" w14:textId="77777777" w:rsidR="00047B8F" w:rsidRPr="00047B8F" w:rsidRDefault="003C0FCE" w:rsidP="00047B8F">
      <w:pPr>
        <w:pStyle w:val="BodyText"/>
        <w:keepNext/>
        <w:keepLines/>
        <w:suppressAutoHyphens/>
        <w:rPr>
          <w:rFonts w:eastAsia="Arial"/>
        </w:rPr>
      </w:pPr>
      <w:r>
        <w:rPr>
          <w:rFonts w:eastAsia="Arial"/>
        </w:rPr>
        <w:pict w14:anchorId="1F200A01">
          <v:rect id="_x0000_i1027" style="width:0;height:1.5pt" o:hralign="center" o:hrstd="t" o:hr="t" fillcolor="#a0a0a0" stroked="f"/>
        </w:pict>
      </w:r>
    </w:p>
    <w:p w14:paraId="116C8957" w14:textId="77777777" w:rsidR="00047B8F" w:rsidRPr="00047B8F" w:rsidRDefault="00047B8F" w:rsidP="00047B8F">
      <w:pPr>
        <w:pStyle w:val="BodyText"/>
        <w:keepNext/>
        <w:keepLines/>
        <w:suppressAutoHyphens/>
        <w:rPr>
          <w:rFonts w:eastAsia="Arial"/>
          <w:b/>
          <w:bCs/>
        </w:rPr>
      </w:pPr>
      <w:r w:rsidRPr="00047B8F">
        <w:rPr>
          <w:rFonts w:eastAsia="Arial"/>
          <w:b/>
          <w:bCs/>
        </w:rPr>
        <w:t>Want to learn more?</w:t>
      </w:r>
    </w:p>
    <w:p w14:paraId="0BDD7DAA" w14:textId="77777777" w:rsidR="00047B8F" w:rsidRPr="00047B8F" w:rsidRDefault="00047B8F" w:rsidP="00047B8F">
      <w:pPr>
        <w:pStyle w:val="BodyText"/>
        <w:keepNext/>
        <w:keepLines/>
        <w:suppressAutoHyphens/>
        <w:rPr>
          <w:rFonts w:eastAsia="Arial"/>
        </w:rPr>
      </w:pPr>
      <w:r w:rsidRPr="00047B8F">
        <w:rPr>
          <w:rFonts w:eastAsia="Arial"/>
        </w:rPr>
        <w:t>Autopia offers a range of ways to help you make an informed decision:</w:t>
      </w:r>
    </w:p>
    <w:p w14:paraId="4B2A98EE" w14:textId="77777777" w:rsidR="00047B8F" w:rsidRPr="00047B8F" w:rsidRDefault="00047B8F" w:rsidP="009455C5">
      <w:pPr>
        <w:pStyle w:val="BodyText"/>
        <w:keepNext/>
        <w:keepLines/>
        <w:numPr>
          <w:ilvl w:val="0"/>
          <w:numId w:val="14"/>
        </w:numPr>
        <w:suppressAutoHyphens/>
        <w:rPr>
          <w:rFonts w:eastAsia="Arial"/>
        </w:rPr>
      </w:pPr>
      <w:r w:rsidRPr="00047B8F">
        <w:rPr>
          <w:rFonts w:ascii="Segoe UI Emoji" w:eastAsia="Arial" w:hAnsi="Segoe UI Emoji" w:cs="Segoe UI Emoji"/>
        </w:rPr>
        <w:t>📞</w:t>
      </w:r>
      <w:r w:rsidRPr="00047B8F">
        <w:rPr>
          <w:rFonts w:eastAsia="Arial"/>
        </w:rPr>
        <w:t xml:space="preserve"> Book a one-on-one consultation</w:t>
      </w:r>
    </w:p>
    <w:p w14:paraId="3C39C8D0" w14:textId="77777777" w:rsidR="00047B8F" w:rsidRPr="00047B8F" w:rsidRDefault="00047B8F" w:rsidP="009455C5">
      <w:pPr>
        <w:pStyle w:val="BodyText"/>
        <w:keepNext/>
        <w:keepLines/>
        <w:numPr>
          <w:ilvl w:val="0"/>
          <w:numId w:val="14"/>
        </w:numPr>
        <w:suppressAutoHyphens/>
        <w:rPr>
          <w:rFonts w:eastAsia="Arial"/>
        </w:rPr>
      </w:pPr>
      <w:r w:rsidRPr="00047B8F">
        <w:rPr>
          <w:rFonts w:ascii="Segoe UI Emoji" w:eastAsia="Arial" w:hAnsi="Segoe UI Emoji" w:cs="Segoe UI Emoji"/>
        </w:rPr>
        <w:t>🎓</w:t>
      </w:r>
      <w:r w:rsidRPr="00047B8F">
        <w:rPr>
          <w:rFonts w:eastAsia="Arial"/>
        </w:rPr>
        <w:t xml:space="preserve"> Join a live webinar</w:t>
      </w:r>
    </w:p>
    <w:p w14:paraId="0FD9B20D" w14:textId="77777777" w:rsidR="00047B8F" w:rsidRPr="00047B8F" w:rsidRDefault="00047B8F" w:rsidP="009455C5">
      <w:pPr>
        <w:pStyle w:val="BodyText"/>
        <w:keepNext/>
        <w:keepLines/>
        <w:numPr>
          <w:ilvl w:val="0"/>
          <w:numId w:val="14"/>
        </w:numPr>
        <w:suppressAutoHyphens/>
        <w:rPr>
          <w:rFonts w:eastAsia="Arial"/>
        </w:rPr>
      </w:pPr>
      <w:r w:rsidRPr="00047B8F">
        <w:rPr>
          <w:rFonts w:ascii="Segoe UI Emoji" w:eastAsia="Arial" w:hAnsi="Segoe UI Emoji" w:cs="Segoe UI Emoji"/>
        </w:rPr>
        <w:t>💻</w:t>
      </w:r>
      <w:r w:rsidRPr="00047B8F">
        <w:rPr>
          <w:rFonts w:eastAsia="Arial"/>
        </w:rPr>
        <w:t xml:space="preserve"> Explore tools and calculators online</w:t>
      </w:r>
    </w:p>
    <w:p w14:paraId="2D905213" w14:textId="59DBF117" w:rsidR="00047B8F" w:rsidRPr="00047B8F" w:rsidRDefault="00047B8F" w:rsidP="00047B8F">
      <w:pPr>
        <w:pStyle w:val="BodyText"/>
        <w:keepNext/>
        <w:keepLines/>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 xml:space="preserve">Get started today &gt; </w:t>
      </w:r>
      <w:hyperlink r:id="rId18" w:history="1">
        <w:r w:rsidR="00572F0A" w:rsidRPr="00DA0C04">
          <w:rPr>
            <w:rStyle w:val="Hyperlink"/>
            <w:rFonts w:eastAsia="Arial"/>
            <w:b/>
            <w:bCs/>
            <w:lang w:val="en-AU"/>
          </w:rPr>
          <w:t>Novated Leasing &amp; Car Salary Packaging with Autopia</w:t>
        </w:r>
      </w:hyperlink>
    </w:p>
    <w:p w14:paraId="0E8230E2" w14:textId="64CF97F4" w:rsidR="00047B8F" w:rsidRPr="00047B8F" w:rsidRDefault="00047B8F" w:rsidP="00047B8F">
      <w:pPr>
        <w:pStyle w:val="BodyText"/>
        <w:keepNext/>
        <w:keepLines/>
        <w:suppressAutoHyphens/>
        <w:rPr>
          <w:rFonts w:eastAsia="Arial"/>
        </w:rPr>
      </w:pPr>
    </w:p>
    <w:p w14:paraId="339A112A" w14:textId="77777777" w:rsidR="00047B8F" w:rsidRPr="00047B8F" w:rsidRDefault="00047B8F" w:rsidP="00047B8F">
      <w:pPr>
        <w:pStyle w:val="BodyText"/>
        <w:keepNext/>
        <w:keepLines/>
        <w:suppressAutoHyphens/>
        <w:rPr>
          <w:rFonts w:eastAsia="Arial"/>
          <w:b/>
          <w:bCs/>
        </w:rPr>
      </w:pPr>
      <w:r w:rsidRPr="00047B8F">
        <w:rPr>
          <w:rFonts w:eastAsia="Arial"/>
          <w:b/>
          <w:bCs/>
        </w:rPr>
        <w:t>Start exploring today</w:t>
      </w:r>
    </w:p>
    <w:p w14:paraId="3891418A" w14:textId="77777777" w:rsidR="00047B8F" w:rsidRPr="00047B8F" w:rsidRDefault="00047B8F" w:rsidP="00047B8F">
      <w:pPr>
        <w:pStyle w:val="BodyText"/>
        <w:keepNext/>
        <w:keepLines/>
        <w:suppressAutoHyphens/>
        <w:rPr>
          <w:rFonts w:eastAsia="Arial"/>
        </w:rPr>
      </w:pPr>
      <w:r w:rsidRPr="00047B8F">
        <w:rPr>
          <w:rFonts w:eastAsia="Arial"/>
        </w:rPr>
        <w:t>A novated lease could help you:</w:t>
      </w:r>
    </w:p>
    <w:p w14:paraId="378C1756" w14:textId="77777777" w:rsidR="00047B8F" w:rsidRPr="00047B8F" w:rsidRDefault="00047B8F" w:rsidP="009455C5">
      <w:pPr>
        <w:pStyle w:val="BodyText"/>
        <w:keepNext/>
        <w:keepLines/>
        <w:numPr>
          <w:ilvl w:val="0"/>
          <w:numId w:val="15"/>
        </w:numPr>
        <w:suppressAutoHyphens/>
        <w:rPr>
          <w:rFonts w:eastAsia="Arial"/>
        </w:rPr>
      </w:pPr>
      <w:r w:rsidRPr="00047B8F">
        <w:rPr>
          <w:rFonts w:eastAsia="Arial"/>
        </w:rPr>
        <w:t>Save money</w:t>
      </w:r>
    </w:p>
    <w:p w14:paraId="14680DAB" w14:textId="77777777" w:rsidR="00047B8F" w:rsidRPr="00047B8F" w:rsidRDefault="00047B8F" w:rsidP="009455C5">
      <w:pPr>
        <w:pStyle w:val="BodyText"/>
        <w:keepNext/>
        <w:keepLines/>
        <w:numPr>
          <w:ilvl w:val="0"/>
          <w:numId w:val="15"/>
        </w:numPr>
        <w:suppressAutoHyphens/>
        <w:rPr>
          <w:rFonts w:eastAsia="Arial"/>
        </w:rPr>
      </w:pPr>
      <w:r w:rsidRPr="00047B8F">
        <w:rPr>
          <w:rFonts w:eastAsia="Arial"/>
        </w:rPr>
        <w:t>Simplify how you manage your car expenses</w:t>
      </w:r>
    </w:p>
    <w:p w14:paraId="76E12146" w14:textId="77777777" w:rsidR="00047B8F" w:rsidRPr="00047B8F" w:rsidRDefault="00047B8F" w:rsidP="009455C5">
      <w:pPr>
        <w:pStyle w:val="BodyText"/>
        <w:keepNext/>
        <w:keepLines/>
        <w:numPr>
          <w:ilvl w:val="0"/>
          <w:numId w:val="15"/>
        </w:numPr>
        <w:suppressAutoHyphens/>
        <w:rPr>
          <w:rFonts w:eastAsia="Arial"/>
        </w:rPr>
      </w:pPr>
      <w:r w:rsidRPr="00047B8F">
        <w:rPr>
          <w:rFonts w:eastAsia="Arial"/>
        </w:rPr>
        <w:t>Access a car that suits your lifestyle</w:t>
      </w:r>
    </w:p>
    <w:p w14:paraId="35C67790" w14:textId="3406F7C1" w:rsidR="00047B8F" w:rsidRPr="00047B8F" w:rsidRDefault="00047B8F" w:rsidP="00047B8F">
      <w:pPr>
        <w:pStyle w:val="BodyText"/>
        <w:keepNext/>
        <w:keepLines/>
        <w:suppressAutoHyphens/>
        <w:rPr>
          <w:rFonts w:eastAsia="Arial"/>
        </w:rPr>
      </w:pPr>
      <w:r w:rsidRPr="00047B8F">
        <w:rPr>
          <w:rFonts w:ascii="Segoe UI Emoji" w:eastAsia="Arial" w:hAnsi="Segoe UI Emoji" w:cs="Segoe UI Emoji"/>
        </w:rPr>
        <w:t>👉</w:t>
      </w:r>
      <w:r w:rsidRPr="00047B8F">
        <w:rPr>
          <w:rFonts w:eastAsia="Arial"/>
        </w:rPr>
        <w:t xml:space="preserve"> </w:t>
      </w:r>
      <w:r w:rsidRPr="00047B8F">
        <w:rPr>
          <w:rFonts w:eastAsia="Arial"/>
          <w:b/>
          <w:bCs/>
        </w:rPr>
        <w:t xml:space="preserve">Take the next step &gt; </w:t>
      </w:r>
      <w:hyperlink r:id="rId19" w:history="1">
        <w:r w:rsidR="00572F0A" w:rsidRPr="00DA0C04">
          <w:rPr>
            <w:rStyle w:val="Hyperlink"/>
            <w:rFonts w:eastAsia="Arial"/>
            <w:b/>
            <w:bCs/>
            <w:lang w:val="en-AU"/>
          </w:rPr>
          <w:t>Novated Leasing &amp; Car Salary Packaging with Autopia</w:t>
        </w:r>
      </w:hyperlink>
    </w:p>
    <w:p w14:paraId="19E58FFA" w14:textId="77777777" w:rsidR="00047B8F" w:rsidRPr="00047B8F" w:rsidRDefault="003C0FCE" w:rsidP="00047B8F">
      <w:pPr>
        <w:pStyle w:val="BodyText"/>
        <w:keepNext/>
        <w:keepLines/>
        <w:suppressAutoHyphens/>
        <w:rPr>
          <w:rFonts w:eastAsia="Arial"/>
        </w:rPr>
      </w:pPr>
      <w:r>
        <w:rPr>
          <w:rFonts w:eastAsia="Arial"/>
        </w:rPr>
        <w:pict w14:anchorId="30EFD88E">
          <v:rect id="_x0000_i1028" style="width:0;height:1.5pt" o:hralign="center" o:hrstd="t" o:hr="t" fillcolor="#a0a0a0" stroked="f"/>
        </w:pict>
      </w:r>
    </w:p>
    <w:p w14:paraId="16D13A4C" w14:textId="77777777" w:rsidR="00047B8F" w:rsidRPr="00047B8F" w:rsidRDefault="00047B8F" w:rsidP="00047B8F">
      <w:pPr>
        <w:pStyle w:val="BodyText"/>
        <w:keepNext/>
        <w:keepLines/>
        <w:suppressAutoHyphens/>
        <w:rPr>
          <w:rFonts w:eastAsia="Arial"/>
          <w:b/>
          <w:bCs/>
        </w:rPr>
      </w:pPr>
      <w:r w:rsidRPr="00047B8F">
        <w:rPr>
          <w:rFonts w:eastAsia="Arial"/>
          <w:b/>
          <w:bCs/>
        </w:rPr>
        <w:t>Important information</w:t>
      </w:r>
    </w:p>
    <w:p w14:paraId="73B62C3B" w14:textId="77777777" w:rsidR="00047B8F" w:rsidRPr="00047B8F" w:rsidRDefault="00047B8F" w:rsidP="00047B8F">
      <w:pPr>
        <w:pStyle w:val="BodyText"/>
        <w:keepNext/>
        <w:keepLines/>
        <w:suppressAutoHyphens/>
        <w:rPr>
          <w:rFonts w:eastAsia="Arial"/>
        </w:rPr>
      </w:pPr>
      <w:r w:rsidRPr="00047B8F">
        <w:rPr>
          <w:rFonts w:eastAsia="Arial"/>
        </w:rPr>
        <w:t>Before entering into a novated leasing arrangement, you should consider your personal financial situation and seek independent advice where appropriate. Eligibility criteria, terms, and conditions apply.</w:t>
      </w:r>
    </w:p>
    <w:p w14:paraId="4D88AD07" w14:textId="77777777" w:rsidR="00047B8F" w:rsidRPr="00AB5641" w:rsidRDefault="00047B8F" w:rsidP="00AB5641">
      <w:pPr>
        <w:pStyle w:val="BodyText"/>
        <w:keepNext/>
        <w:keepLines/>
        <w:suppressAutoHyphens/>
        <w:rPr>
          <w:rFonts w:eastAsia="Arial"/>
          <w:lang w:val="en-AU"/>
        </w:rPr>
      </w:pPr>
    </w:p>
    <w:sectPr w:rsidR="00047B8F" w:rsidRPr="00AB5641" w:rsidSect="00C67F45">
      <w:headerReference w:type="default" r:id="rId20"/>
      <w:pgSz w:w="11906" w:h="16838" w:code="9"/>
      <w:pgMar w:top="1928" w:right="1021" w:bottom="1418" w:left="1021" w:header="1021" w:footer="5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98A1E" w14:textId="77777777" w:rsidR="003C0FCE" w:rsidRDefault="003C0FCE">
      <w:r>
        <w:separator/>
      </w:r>
    </w:p>
  </w:endnote>
  <w:endnote w:type="continuationSeparator" w:id="0">
    <w:p w14:paraId="2397FAEF" w14:textId="77777777" w:rsidR="003C0FCE" w:rsidRDefault="003C0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97F1" w14:textId="77777777" w:rsidR="003C0FCE" w:rsidRDefault="003C0FCE">
      <w:r>
        <w:separator/>
      </w:r>
    </w:p>
  </w:footnote>
  <w:footnote w:type="continuationSeparator" w:id="0">
    <w:p w14:paraId="09E61F30" w14:textId="77777777" w:rsidR="003C0FCE" w:rsidRDefault="003C0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333" w14:textId="77777777" w:rsidR="00625A88" w:rsidRPr="003106D7" w:rsidRDefault="003106D7" w:rsidP="003825C2">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0" behindDoc="1" locked="0" layoutInCell="1" allowOverlap="1" wp14:anchorId="3CFE0276" wp14:editId="77B12CF9">
          <wp:simplePos x="0" y="0"/>
          <wp:positionH relativeFrom="page">
            <wp:posOffset>635</wp:posOffset>
          </wp:positionH>
          <wp:positionV relativeFrom="page">
            <wp:posOffset>0</wp:posOffset>
          </wp:positionV>
          <wp:extent cx="7560000" cy="106848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12D29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75pt" o:bullet="t">
        <v:imagedata r:id="rId1" o:title="Autopia bullet point-2"/>
      </v:shape>
    </w:pict>
  </w:numPicBullet>
  <w:abstractNum w:abstractNumId="0" w15:restartNumberingAfterBreak="0">
    <w:nsid w:val="FFFFFF89"/>
    <w:multiLevelType w:val="singleLevel"/>
    <w:tmpl w:val="5A8407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A10E6"/>
    <w:multiLevelType w:val="multilevel"/>
    <w:tmpl w:val="40A6701E"/>
    <w:lvl w:ilvl="0">
      <w:start w:val="1"/>
      <w:numFmt w:val="decimal"/>
      <w:pStyle w:val="61outlinenumbered"/>
      <w:lvlText w:val="6.%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78C18E3"/>
    <w:multiLevelType w:val="hybridMultilevel"/>
    <w:tmpl w:val="277AF27C"/>
    <w:lvl w:ilvl="0" w:tplc="122A45D4">
      <w:start w:val="1"/>
      <w:numFmt w:val="lowerLetter"/>
      <w:pStyle w:val="Bullet1-a"/>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C1F0D1A"/>
    <w:multiLevelType w:val="multilevel"/>
    <w:tmpl w:val="A97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86638"/>
    <w:multiLevelType w:val="multilevel"/>
    <w:tmpl w:val="90CE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532A7"/>
    <w:multiLevelType w:val="multilevel"/>
    <w:tmpl w:val="B5F6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A0B8D"/>
    <w:multiLevelType w:val="multilevel"/>
    <w:tmpl w:val="7EA6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3A2C53"/>
    <w:multiLevelType w:val="hybridMultilevel"/>
    <w:tmpl w:val="40C29DB4"/>
    <w:lvl w:ilvl="0" w:tplc="8C7ACE0A">
      <w:start w:val="1"/>
      <w:numFmt w:val="lowerRoman"/>
      <w:pStyle w:val="Bullet2-i"/>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4A5FAB"/>
    <w:multiLevelType w:val="hybridMultilevel"/>
    <w:tmpl w:val="E07816F2"/>
    <w:lvl w:ilvl="0" w:tplc="995CE410">
      <w:start w:val="1"/>
      <w:numFmt w:val="bullet"/>
      <w:pStyle w:val="Bullet-2"/>
      <w:lvlText w:val=""/>
      <w:lvlJc w:val="left"/>
      <w:pPr>
        <w:ind w:left="700" w:hanging="360"/>
      </w:pPr>
      <w:rPr>
        <w:rFonts w:ascii="Wingdings" w:hAnsi="Wingdings" w:hint="default"/>
        <w:color w:val="48505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A166C8"/>
    <w:multiLevelType w:val="multilevel"/>
    <w:tmpl w:val="86F0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620E9"/>
    <w:multiLevelType w:val="multilevel"/>
    <w:tmpl w:val="7EA2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AA0B76"/>
    <w:multiLevelType w:val="multilevel"/>
    <w:tmpl w:val="ABEE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1E3628"/>
    <w:multiLevelType w:val="multilevel"/>
    <w:tmpl w:val="D818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A602A0"/>
    <w:multiLevelType w:val="multilevel"/>
    <w:tmpl w:val="2758B0E2"/>
    <w:styleLink w:val="PolicyNumbering"/>
    <w:lvl w:ilvl="0">
      <w:start w:val="1"/>
      <w:numFmt w:val="decimal"/>
      <w:lvlText w:val="%1"/>
      <w:lvlJc w:val="left"/>
      <w:pPr>
        <w:ind w:left="357" w:hanging="357"/>
      </w:pPr>
      <w:rPr>
        <w:rFonts w:ascii="Arial" w:hAnsi="Arial" w:hint="default"/>
        <w:b/>
        <w:i w:val="0"/>
        <w:color w:val="4F2D7F"/>
        <w:sz w:val="24"/>
      </w:rPr>
    </w:lvl>
    <w:lvl w:ilvl="1">
      <w:start w:val="1"/>
      <w:numFmt w:val="decimal"/>
      <w:lvlText w:val="%1.%2"/>
      <w:lvlJc w:val="left"/>
      <w:pPr>
        <w:ind w:left="720" w:hanging="720"/>
      </w:pPr>
      <w:rPr>
        <w:rFonts w:ascii="Arial" w:hAnsi="Arial" w:hint="default"/>
        <w:b/>
        <w:i w:val="0"/>
        <w:color w:val="4F2D7F"/>
        <w:sz w:val="24"/>
      </w:rPr>
    </w:lvl>
    <w:lvl w:ilvl="2">
      <w:start w:val="1"/>
      <w:numFmt w:val="lowerRoman"/>
      <w:lvlText w:val="%3."/>
      <w:lvlJc w:val="left"/>
      <w:pPr>
        <w:ind w:left="1800" w:hanging="1080"/>
      </w:pPr>
      <w:rPr>
        <w:rFonts w:ascii="Arial" w:hAnsi="Arial" w:hint="default"/>
        <w:b/>
        <w:i w:val="0"/>
        <w:color w:val="4F2D7F"/>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4" w15:restartNumberingAfterBreak="0">
    <w:nsid w:val="604C18FE"/>
    <w:multiLevelType w:val="multilevel"/>
    <w:tmpl w:val="17E8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25683C"/>
    <w:multiLevelType w:val="multilevel"/>
    <w:tmpl w:val="04DC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61A6D"/>
    <w:multiLevelType w:val="hybridMultilevel"/>
    <w:tmpl w:val="DD7C815E"/>
    <w:lvl w:ilvl="0" w:tplc="4F88ABF6">
      <w:start w:val="1"/>
      <w:numFmt w:val="bullet"/>
      <w:lvlText w:val=""/>
      <w:lvlPicBulletId w:val="0"/>
      <w:lvlJc w:val="left"/>
      <w:pPr>
        <w:ind w:left="700" w:hanging="360"/>
      </w:pPr>
      <w:rPr>
        <w:rFonts w:ascii="Symbol" w:hAnsi="Symbol"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AB71CDA"/>
    <w:multiLevelType w:val="multilevel"/>
    <w:tmpl w:val="1EE8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642113">
    <w:abstractNumId w:val="0"/>
  </w:num>
  <w:num w:numId="2" w16cid:durableId="906648889">
    <w:abstractNumId w:val="13"/>
  </w:num>
  <w:num w:numId="3" w16cid:durableId="1091004225">
    <w:abstractNumId w:val="1"/>
  </w:num>
  <w:num w:numId="4" w16cid:durableId="881093177">
    <w:abstractNumId w:val="8"/>
  </w:num>
  <w:num w:numId="5" w16cid:durableId="1927152550">
    <w:abstractNumId w:val="2"/>
  </w:num>
  <w:num w:numId="6" w16cid:durableId="950166877">
    <w:abstractNumId w:val="7"/>
  </w:num>
  <w:num w:numId="7" w16cid:durableId="319577797">
    <w:abstractNumId w:val="16"/>
  </w:num>
  <w:num w:numId="8" w16cid:durableId="2029401885">
    <w:abstractNumId w:val="4"/>
  </w:num>
  <w:num w:numId="9" w16cid:durableId="1287738704">
    <w:abstractNumId w:val="3"/>
  </w:num>
  <w:num w:numId="10" w16cid:durableId="1340962945">
    <w:abstractNumId w:val="5"/>
  </w:num>
  <w:num w:numId="11" w16cid:durableId="655688052">
    <w:abstractNumId w:val="9"/>
  </w:num>
  <w:num w:numId="12" w16cid:durableId="2096658368">
    <w:abstractNumId w:val="15"/>
  </w:num>
  <w:num w:numId="13" w16cid:durableId="1375232554">
    <w:abstractNumId w:val="12"/>
  </w:num>
  <w:num w:numId="14" w16cid:durableId="1203254456">
    <w:abstractNumId w:val="11"/>
  </w:num>
  <w:num w:numId="15" w16cid:durableId="907883501">
    <w:abstractNumId w:val="10"/>
  </w:num>
  <w:num w:numId="16" w16cid:durableId="1804686654">
    <w:abstractNumId w:val="17"/>
  </w:num>
  <w:num w:numId="17" w16cid:durableId="1673801138">
    <w:abstractNumId w:val="14"/>
  </w:num>
  <w:num w:numId="18" w16cid:durableId="871190827">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3MjQzNzKwNDazNDJT0lEKTi0uzszPAykwqQUACosbhywAAAA="/>
  </w:docVars>
  <w:rsids>
    <w:rsidRoot w:val="001D4444"/>
    <w:rsid w:val="000039B2"/>
    <w:rsid w:val="00006105"/>
    <w:rsid w:val="000114A5"/>
    <w:rsid w:val="00011824"/>
    <w:rsid w:val="000136AB"/>
    <w:rsid w:val="0001521A"/>
    <w:rsid w:val="00015B84"/>
    <w:rsid w:val="00016F85"/>
    <w:rsid w:val="00017587"/>
    <w:rsid w:val="00020B89"/>
    <w:rsid w:val="000328B7"/>
    <w:rsid w:val="00035CD5"/>
    <w:rsid w:val="000370E8"/>
    <w:rsid w:val="00037A88"/>
    <w:rsid w:val="00040AF9"/>
    <w:rsid w:val="00040E1E"/>
    <w:rsid w:val="00041C68"/>
    <w:rsid w:val="000422CA"/>
    <w:rsid w:val="00047059"/>
    <w:rsid w:val="00047B8F"/>
    <w:rsid w:val="0005177D"/>
    <w:rsid w:val="00052D49"/>
    <w:rsid w:val="00052E68"/>
    <w:rsid w:val="00053ABA"/>
    <w:rsid w:val="00054E5F"/>
    <w:rsid w:val="000620FB"/>
    <w:rsid w:val="0006282D"/>
    <w:rsid w:val="00063657"/>
    <w:rsid w:val="000708A8"/>
    <w:rsid w:val="00071576"/>
    <w:rsid w:val="00074B3A"/>
    <w:rsid w:val="00083DD1"/>
    <w:rsid w:val="000A07A1"/>
    <w:rsid w:val="000A0D32"/>
    <w:rsid w:val="000A2978"/>
    <w:rsid w:val="000A3353"/>
    <w:rsid w:val="000A5F22"/>
    <w:rsid w:val="000B108E"/>
    <w:rsid w:val="000B4C48"/>
    <w:rsid w:val="000C21AA"/>
    <w:rsid w:val="000C2F3F"/>
    <w:rsid w:val="000C6E51"/>
    <w:rsid w:val="000D5D3C"/>
    <w:rsid w:val="000D70BD"/>
    <w:rsid w:val="000E1A83"/>
    <w:rsid w:val="000E2DD3"/>
    <w:rsid w:val="000E3158"/>
    <w:rsid w:val="000E7EEC"/>
    <w:rsid w:val="000F1E31"/>
    <w:rsid w:val="000F3532"/>
    <w:rsid w:val="00100739"/>
    <w:rsid w:val="00101001"/>
    <w:rsid w:val="0010300E"/>
    <w:rsid w:val="00111D65"/>
    <w:rsid w:val="00112558"/>
    <w:rsid w:val="00112823"/>
    <w:rsid w:val="00114A19"/>
    <w:rsid w:val="0011772C"/>
    <w:rsid w:val="00130657"/>
    <w:rsid w:val="00142B24"/>
    <w:rsid w:val="00144B8D"/>
    <w:rsid w:val="00147B9C"/>
    <w:rsid w:val="00150662"/>
    <w:rsid w:val="001544FC"/>
    <w:rsid w:val="00155488"/>
    <w:rsid w:val="00163F5F"/>
    <w:rsid w:val="0017144F"/>
    <w:rsid w:val="00171721"/>
    <w:rsid w:val="001720E1"/>
    <w:rsid w:val="00176FBC"/>
    <w:rsid w:val="00180A2B"/>
    <w:rsid w:val="00184A30"/>
    <w:rsid w:val="00185A8A"/>
    <w:rsid w:val="00186BED"/>
    <w:rsid w:val="00194BB1"/>
    <w:rsid w:val="001A2589"/>
    <w:rsid w:val="001A6961"/>
    <w:rsid w:val="001B0FD8"/>
    <w:rsid w:val="001B3AB9"/>
    <w:rsid w:val="001B3CE3"/>
    <w:rsid w:val="001B3F90"/>
    <w:rsid w:val="001B4CA8"/>
    <w:rsid w:val="001C4340"/>
    <w:rsid w:val="001C4C6D"/>
    <w:rsid w:val="001D24E8"/>
    <w:rsid w:val="001D2CB7"/>
    <w:rsid w:val="001D3438"/>
    <w:rsid w:val="001D4444"/>
    <w:rsid w:val="001D533B"/>
    <w:rsid w:val="001E2B36"/>
    <w:rsid w:val="001E3729"/>
    <w:rsid w:val="001E3A17"/>
    <w:rsid w:val="001E488D"/>
    <w:rsid w:val="001E66B1"/>
    <w:rsid w:val="001F695F"/>
    <w:rsid w:val="00203206"/>
    <w:rsid w:val="002039E9"/>
    <w:rsid w:val="002070E6"/>
    <w:rsid w:val="00211028"/>
    <w:rsid w:val="002206B6"/>
    <w:rsid w:val="00222B48"/>
    <w:rsid w:val="002246D4"/>
    <w:rsid w:val="0022770B"/>
    <w:rsid w:val="0023024D"/>
    <w:rsid w:val="00240955"/>
    <w:rsid w:val="0024600B"/>
    <w:rsid w:val="0024695C"/>
    <w:rsid w:val="002512DF"/>
    <w:rsid w:val="00251EE8"/>
    <w:rsid w:val="002532BB"/>
    <w:rsid w:val="00255930"/>
    <w:rsid w:val="002654AC"/>
    <w:rsid w:val="002675B0"/>
    <w:rsid w:val="00267A96"/>
    <w:rsid w:val="00273D89"/>
    <w:rsid w:val="0027571F"/>
    <w:rsid w:val="00276841"/>
    <w:rsid w:val="00277F25"/>
    <w:rsid w:val="00282429"/>
    <w:rsid w:val="0028488C"/>
    <w:rsid w:val="002848CE"/>
    <w:rsid w:val="002972CE"/>
    <w:rsid w:val="002C779B"/>
    <w:rsid w:val="002D510E"/>
    <w:rsid w:val="002D5AB4"/>
    <w:rsid w:val="002D5F71"/>
    <w:rsid w:val="002D74BF"/>
    <w:rsid w:val="002D7A5A"/>
    <w:rsid w:val="002E33AE"/>
    <w:rsid w:val="002E63ED"/>
    <w:rsid w:val="002F490A"/>
    <w:rsid w:val="00304035"/>
    <w:rsid w:val="003106D7"/>
    <w:rsid w:val="0032087F"/>
    <w:rsid w:val="00324B2F"/>
    <w:rsid w:val="0033127D"/>
    <w:rsid w:val="0033301E"/>
    <w:rsid w:val="003403CD"/>
    <w:rsid w:val="00340E1F"/>
    <w:rsid w:val="00341B7E"/>
    <w:rsid w:val="00347662"/>
    <w:rsid w:val="00350A9B"/>
    <w:rsid w:val="00373930"/>
    <w:rsid w:val="00375643"/>
    <w:rsid w:val="00377722"/>
    <w:rsid w:val="0038058D"/>
    <w:rsid w:val="003825C2"/>
    <w:rsid w:val="00384935"/>
    <w:rsid w:val="00385906"/>
    <w:rsid w:val="00385CB3"/>
    <w:rsid w:val="0039648E"/>
    <w:rsid w:val="003A3028"/>
    <w:rsid w:val="003A7870"/>
    <w:rsid w:val="003B23B0"/>
    <w:rsid w:val="003C0FCE"/>
    <w:rsid w:val="003C14F8"/>
    <w:rsid w:val="003C2798"/>
    <w:rsid w:val="003C2C60"/>
    <w:rsid w:val="003C6D60"/>
    <w:rsid w:val="003D1D2F"/>
    <w:rsid w:val="003D358F"/>
    <w:rsid w:val="003D4374"/>
    <w:rsid w:val="003E4791"/>
    <w:rsid w:val="003F32A9"/>
    <w:rsid w:val="003F5038"/>
    <w:rsid w:val="003F67AE"/>
    <w:rsid w:val="00400563"/>
    <w:rsid w:val="00400FCB"/>
    <w:rsid w:val="00401020"/>
    <w:rsid w:val="00401464"/>
    <w:rsid w:val="00411BF3"/>
    <w:rsid w:val="00412869"/>
    <w:rsid w:val="00414584"/>
    <w:rsid w:val="00425405"/>
    <w:rsid w:val="00430897"/>
    <w:rsid w:val="004324BE"/>
    <w:rsid w:val="004337B6"/>
    <w:rsid w:val="0043670B"/>
    <w:rsid w:val="0044202F"/>
    <w:rsid w:val="004443A6"/>
    <w:rsid w:val="004447C5"/>
    <w:rsid w:val="0044521C"/>
    <w:rsid w:val="00445259"/>
    <w:rsid w:val="004473B1"/>
    <w:rsid w:val="004479BE"/>
    <w:rsid w:val="0045249E"/>
    <w:rsid w:val="00452DD4"/>
    <w:rsid w:val="00457332"/>
    <w:rsid w:val="00461BC8"/>
    <w:rsid w:val="00462BFF"/>
    <w:rsid w:val="0046332F"/>
    <w:rsid w:val="004714B0"/>
    <w:rsid w:val="0047283E"/>
    <w:rsid w:val="00473D9D"/>
    <w:rsid w:val="004742A6"/>
    <w:rsid w:val="00474570"/>
    <w:rsid w:val="00474A42"/>
    <w:rsid w:val="004750D2"/>
    <w:rsid w:val="00482D98"/>
    <w:rsid w:val="00485285"/>
    <w:rsid w:val="00491BBC"/>
    <w:rsid w:val="004952E8"/>
    <w:rsid w:val="004A41D9"/>
    <w:rsid w:val="004A6FF9"/>
    <w:rsid w:val="004B0180"/>
    <w:rsid w:val="004B60FB"/>
    <w:rsid w:val="004B63F1"/>
    <w:rsid w:val="004B7FB2"/>
    <w:rsid w:val="004C477C"/>
    <w:rsid w:val="004C608C"/>
    <w:rsid w:val="004D1266"/>
    <w:rsid w:val="004D2B86"/>
    <w:rsid w:val="004D4A55"/>
    <w:rsid w:val="004E5DE4"/>
    <w:rsid w:val="004F0B88"/>
    <w:rsid w:val="004F2DF7"/>
    <w:rsid w:val="005029DA"/>
    <w:rsid w:val="00505324"/>
    <w:rsid w:val="00510E5B"/>
    <w:rsid w:val="0051713E"/>
    <w:rsid w:val="00517C85"/>
    <w:rsid w:val="00520E7F"/>
    <w:rsid w:val="00524C17"/>
    <w:rsid w:val="00527CEF"/>
    <w:rsid w:val="00533D49"/>
    <w:rsid w:val="00535B4E"/>
    <w:rsid w:val="005371D1"/>
    <w:rsid w:val="00553121"/>
    <w:rsid w:val="00554BC8"/>
    <w:rsid w:val="00557760"/>
    <w:rsid w:val="00560002"/>
    <w:rsid w:val="00561582"/>
    <w:rsid w:val="005648BE"/>
    <w:rsid w:val="00566177"/>
    <w:rsid w:val="00572F0A"/>
    <w:rsid w:val="00577453"/>
    <w:rsid w:val="00583AE3"/>
    <w:rsid w:val="00584A2F"/>
    <w:rsid w:val="00585787"/>
    <w:rsid w:val="00586678"/>
    <w:rsid w:val="00586AB8"/>
    <w:rsid w:val="005A0277"/>
    <w:rsid w:val="005A2751"/>
    <w:rsid w:val="005A66DF"/>
    <w:rsid w:val="005B20B0"/>
    <w:rsid w:val="005B5CFD"/>
    <w:rsid w:val="005B71DF"/>
    <w:rsid w:val="005C6F92"/>
    <w:rsid w:val="005C784C"/>
    <w:rsid w:val="005D5A02"/>
    <w:rsid w:val="005D6C3C"/>
    <w:rsid w:val="005E3FF6"/>
    <w:rsid w:val="005E608E"/>
    <w:rsid w:val="005F1876"/>
    <w:rsid w:val="005F265E"/>
    <w:rsid w:val="005F35DC"/>
    <w:rsid w:val="00600A06"/>
    <w:rsid w:val="00604BDA"/>
    <w:rsid w:val="006059F6"/>
    <w:rsid w:val="00605CF1"/>
    <w:rsid w:val="00611330"/>
    <w:rsid w:val="00614A35"/>
    <w:rsid w:val="00615A92"/>
    <w:rsid w:val="006224B4"/>
    <w:rsid w:val="00623DC5"/>
    <w:rsid w:val="00624D6E"/>
    <w:rsid w:val="00625A88"/>
    <w:rsid w:val="00630FA4"/>
    <w:rsid w:val="00634079"/>
    <w:rsid w:val="006344F5"/>
    <w:rsid w:val="0063607F"/>
    <w:rsid w:val="00637658"/>
    <w:rsid w:val="00641825"/>
    <w:rsid w:val="00643A54"/>
    <w:rsid w:val="00644018"/>
    <w:rsid w:val="0064595A"/>
    <w:rsid w:val="00645ECF"/>
    <w:rsid w:val="006469A9"/>
    <w:rsid w:val="00646A61"/>
    <w:rsid w:val="00653410"/>
    <w:rsid w:val="0066539A"/>
    <w:rsid w:val="00666C10"/>
    <w:rsid w:val="00667501"/>
    <w:rsid w:val="00675250"/>
    <w:rsid w:val="00680102"/>
    <w:rsid w:val="0068023D"/>
    <w:rsid w:val="00685A22"/>
    <w:rsid w:val="00687049"/>
    <w:rsid w:val="0069512E"/>
    <w:rsid w:val="00695864"/>
    <w:rsid w:val="006974C3"/>
    <w:rsid w:val="00697B05"/>
    <w:rsid w:val="006A436E"/>
    <w:rsid w:val="006B626E"/>
    <w:rsid w:val="006B713A"/>
    <w:rsid w:val="006C5707"/>
    <w:rsid w:val="006C576C"/>
    <w:rsid w:val="006D325B"/>
    <w:rsid w:val="006D3B93"/>
    <w:rsid w:val="006E32B5"/>
    <w:rsid w:val="006F507F"/>
    <w:rsid w:val="006F7802"/>
    <w:rsid w:val="00700DED"/>
    <w:rsid w:val="00704BE8"/>
    <w:rsid w:val="0070770A"/>
    <w:rsid w:val="007127C1"/>
    <w:rsid w:val="0071366B"/>
    <w:rsid w:val="00720C55"/>
    <w:rsid w:val="00720EEB"/>
    <w:rsid w:val="0072228A"/>
    <w:rsid w:val="00722C1B"/>
    <w:rsid w:val="007237B8"/>
    <w:rsid w:val="00723A80"/>
    <w:rsid w:val="007244F4"/>
    <w:rsid w:val="00727063"/>
    <w:rsid w:val="00730EDC"/>
    <w:rsid w:val="00736F33"/>
    <w:rsid w:val="0074173A"/>
    <w:rsid w:val="00743F7C"/>
    <w:rsid w:val="007462ED"/>
    <w:rsid w:val="00753996"/>
    <w:rsid w:val="007624DD"/>
    <w:rsid w:val="007627C0"/>
    <w:rsid w:val="0077188D"/>
    <w:rsid w:val="0078281D"/>
    <w:rsid w:val="007908AF"/>
    <w:rsid w:val="00790F6C"/>
    <w:rsid w:val="007939CC"/>
    <w:rsid w:val="0079517A"/>
    <w:rsid w:val="00796180"/>
    <w:rsid w:val="00797DD6"/>
    <w:rsid w:val="007A0EE0"/>
    <w:rsid w:val="007A461D"/>
    <w:rsid w:val="007A528C"/>
    <w:rsid w:val="007A58DC"/>
    <w:rsid w:val="007A5B85"/>
    <w:rsid w:val="007B00B4"/>
    <w:rsid w:val="007B331A"/>
    <w:rsid w:val="007B35D6"/>
    <w:rsid w:val="007B6D3B"/>
    <w:rsid w:val="007C2AA3"/>
    <w:rsid w:val="007C435F"/>
    <w:rsid w:val="007D0782"/>
    <w:rsid w:val="007E326A"/>
    <w:rsid w:val="007F191B"/>
    <w:rsid w:val="007F2292"/>
    <w:rsid w:val="007F3C20"/>
    <w:rsid w:val="007F71BE"/>
    <w:rsid w:val="0080235D"/>
    <w:rsid w:val="00803401"/>
    <w:rsid w:val="00803D1F"/>
    <w:rsid w:val="00804BE7"/>
    <w:rsid w:val="0080681A"/>
    <w:rsid w:val="00807763"/>
    <w:rsid w:val="00812D02"/>
    <w:rsid w:val="008141DA"/>
    <w:rsid w:val="008162AE"/>
    <w:rsid w:val="00817487"/>
    <w:rsid w:val="00821551"/>
    <w:rsid w:val="00821A61"/>
    <w:rsid w:val="0082280C"/>
    <w:rsid w:val="00827799"/>
    <w:rsid w:val="00827945"/>
    <w:rsid w:val="00832374"/>
    <w:rsid w:val="008359E6"/>
    <w:rsid w:val="008400CB"/>
    <w:rsid w:val="00841D4F"/>
    <w:rsid w:val="00844D1E"/>
    <w:rsid w:val="00846953"/>
    <w:rsid w:val="00847D0C"/>
    <w:rsid w:val="00847FA0"/>
    <w:rsid w:val="00852FAA"/>
    <w:rsid w:val="00865471"/>
    <w:rsid w:val="00870198"/>
    <w:rsid w:val="00871602"/>
    <w:rsid w:val="00874703"/>
    <w:rsid w:val="00874AC7"/>
    <w:rsid w:val="00874CF3"/>
    <w:rsid w:val="00876B20"/>
    <w:rsid w:val="008773FE"/>
    <w:rsid w:val="00880BD8"/>
    <w:rsid w:val="0088265D"/>
    <w:rsid w:val="00886EFC"/>
    <w:rsid w:val="00890185"/>
    <w:rsid w:val="0089101D"/>
    <w:rsid w:val="0089190E"/>
    <w:rsid w:val="008927FE"/>
    <w:rsid w:val="0089343D"/>
    <w:rsid w:val="0089659C"/>
    <w:rsid w:val="00896AD5"/>
    <w:rsid w:val="008A2603"/>
    <w:rsid w:val="008A7FD5"/>
    <w:rsid w:val="008B6C6B"/>
    <w:rsid w:val="008C1DD1"/>
    <w:rsid w:val="008C2710"/>
    <w:rsid w:val="008C634A"/>
    <w:rsid w:val="008D0D5C"/>
    <w:rsid w:val="008D28F7"/>
    <w:rsid w:val="008D3E7B"/>
    <w:rsid w:val="008E4E2C"/>
    <w:rsid w:val="008E6A07"/>
    <w:rsid w:val="008F0B0E"/>
    <w:rsid w:val="008F4CE7"/>
    <w:rsid w:val="008F6965"/>
    <w:rsid w:val="008F6ABE"/>
    <w:rsid w:val="00901EBA"/>
    <w:rsid w:val="00903065"/>
    <w:rsid w:val="00905648"/>
    <w:rsid w:val="00907DB1"/>
    <w:rsid w:val="0091636A"/>
    <w:rsid w:val="00921D0C"/>
    <w:rsid w:val="00927EB2"/>
    <w:rsid w:val="0093349F"/>
    <w:rsid w:val="00944630"/>
    <w:rsid w:val="009455C5"/>
    <w:rsid w:val="00950BD2"/>
    <w:rsid w:val="00952ADD"/>
    <w:rsid w:val="0095491A"/>
    <w:rsid w:val="009627B3"/>
    <w:rsid w:val="00963CDD"/>
    <w:rsid w:val="00965EEE"/>
    <w:rsid w:val="00967EDD"/>
    <w:rsid w:val="00970E76"/>
    <w:rsid w:val="00971DA2"/>
    <w:rsid w:val="00972C09"/>
    <w:rsid w:val="009765D8"/>
    <w:rsid w:val="009769AD"/>
    <w:rsid w:val="009776CD"/>
    <w:rsid w:val="00977897"/>
    <w:rsid w:val="00977B6C"/>
    <w:rsid w:val="00982025"/>
    <w:rsid w:val="00982628"/>
    <w:rsid w:val="00982762"/>
    <w:rsid w:val="00984EE6"/>
    <w:rsid w:val="00985998"/>
    <w:rsid w:val="0098726D"/>
    <w:rsid w:val="00991073"/>
    <w:rsid w:val="009A69F6"/>
    <w:rsid w:val="009A6C4B"/>
    <w:rsid w:val="009B48CD"/>
    <w:rsid w:val="009B6BA8"/>
    <w:rsid w:val="009C0248"/>
    <w:rsid w:val="009C0443"/>
    <w:rsid w:val="009C1F4A"/>
    <w:rsid w:val="009C217A"/>
    <w:rsid w:val="009C73CB"/>
    <w:rsid w:val="009D384D"/>
    <w:rsid w:val="009D4136"/>
    <w:rsid w:val="009D774E"/>
    <w:rsid w:val="009E3202"/>
    <w:rsid w:val="00A00029"/>
    <w:rsid w:val="00A04E14"/>
    <w:rsid w:val="00A06D48"/>
    <w:rsid w:val="00A07EB4"/>
    <w:rsid w:val="00A1129B"/>
    <w:rsid w:val="00A20321"/>
    <w:rsid w:val="00A223BB"/>
    <w:rsid w:val="00A242C8"/>
    <w:rsid w:val="00A2460F"/>
    <w:rsid w:val="00A25115"/>
    <w:rsid w:val="00A25BC7"/>
    <w:rsid w:val="00A25CA0"/>
    <w:rsid w:val="00A321A5"/>
    <w:rsid w:val="00A33410"/>
    <w:rsid w:val="00A37E20"/>
    <w:rsid w:val="00A41E83"/>
    <w:rsid w:val="00A42845"/>
    <w:rsid w:val="00A434EA"/>
    <w:rsid w:val="00A438AB"/>
    <w:rsid w:val="00A5087A"/>
    <w:rsid w:val="00A50FE4"/>
    <w:rsid w:val="00A6170A"/>
    <w:rsid w:val="00A64614"/>
    <w:rsid w:val="00A65550"/>
    <w:rsid w:val="00A67A5E"/>
    <w:rsid w:val="00A710AB"/>
    <w:rsid w:val="00A82263"/>
    <w:rsid w:val="00A824AA"/>
    <w:rsid w:val="00A84176"/>
    <w:rsid w:val="00A87884"/>
    <w:rsid w:val="00AA0352"/>
    <w:rsid w:val="00AA75D2"/>
    <w:rsid w:val="00AB06AF"/>
    <w:rsid w:val="00AB1EFA"/>
    <w:rsid w:val="00AB2841"/>
    <w:rsid w:val="00AB5641"/>
    <w:rsid w:val="00AB7387"/>
    <w:rsid w:val="00AC019C"/>
    <w:rsid w:val="00AC067B"/>
    <w:rsid w:val="00AD1223"/>
    <w:rsid w:val="00AD3689"/>
    <w:rsid w:val="00AD4CFF"/>
    <w:rsid w:val="00AD4E4A"/>
    <w:rsid w:val="00AD7557"/>
    <w:rsid w:val="00AD7E0E"/>
    <w:rsid w:val="00AE1BF6"/>
    <w:rsid w:val="00AE5C6D"/>
    <w:rsid w:val="00AE6F50"/>
    <w:rsid w:val="00AF0CE0"/>
    <w:rsid w:val="00B03141"/>
    <w:rsid w:val="00B058E8"/>
    <w:rsid w:val="00B116F7"/>
    <w:rsid w:val="00B12082"/>
    <w:rsid w:val="00B14BF0"/>
    <w:rsid w:val="00B204CB"/>
    <w:rsid w:val="00B2083B"/>
    <w:rsid w:val="00B3481D"/>
    <w:rsid w:val="00B34C06"/>
    <w:rsid w:val="00B408D3"/>
    <w:rsid w:val="00B40AB9"/>
    <w:rsid w:val="00B40C9A"/>
    <w:rsid w:val="00B43A4E"/>
    <w:rsid w:val="00B456A6"/>
    <w:rsid w:val="00B53696"/>
    <w:rsid w:val="00B5387C"/>
    <w:rsid w:val="00B60306"/>
    <w:rsid w:val="00B658D8"/>
    <w:rsid w:val="00B65DCB"/>
    <w:rsid w:val="00B66A34"/>
    <w:rsid w:val="00B77F75"/>
    <w:rsid w:val="00B8192D"/>
    <w:rsid w:val="00B81E51"/>
    <w:rsid w:val="00B84859"/>
    <w:rsid w:val="00B8693A"/>
    <w:rsid w:val="00B9223B"/>
    <w:rsid w:val="00B94EE0"/>
    <w:rsid w:val="00B950EF"/>
    <w:rsid w:val="00B962A9"/>
    <w:rsid w:val="00BA1545"/>
    <w:rsid w:val="00BA72B4"/>
    <w:rsid w:val="00BB09F5"/>
    <w:rsid w:val="00BB4CC2"/>
    <w:rsid w:val="00BB61B3"/>
    <w:rsid w:val="00BC0DC1"/>
    <w:rsid w:val="00BC1630"/>
    <w:rsid w:val="00BC5D7B"/>
    <w:rsid w:val="00BC7A6F"/>
    <w:rsid w:val="00BD0956"/>
    <w:rsid w:val="00BD09AB"/>
    <w:rsid w:val="00BD18D2"/>
    <w:rsid w:val="00BD3092"/>
    <w:rsid w:val="00BD41FF"/>
    <w:rsid w:val="00BD692F"/>
    <w:rsid w:val="00BD7511"/>
    <w:rsid w:val="00BF176E"/>
    <w:rsid w:val="00BF1B86"/>
    <w:rsid w:val="00BF1C3D"/>
    <w:rsid w:val="00C0285C"/>
    <w:rsid w:val="00C111C6"/>
    <w:rsid w:val="00C14477"/>
    <w:rsid w:val="00C200B7"/>
    <w:rsid w:val="00C254B0"/>
    <w:rsid w:val="00C27E58"/>
    <w:rsid w:val="00C306DF"/>
    <w:rsid w:val="00C31C68"/>
    <w:rsid w:val="00C35240"/>
    <w:rsid w:val="00C415A7"/>
    <w:rsid w:val="00C416B6"/>
    <w:rsid w:val="00C45A15"/>
    <w:rsid w:val="00C45E13"/>
    <w:rsid w:val="00C506C2"/>
    <w:rsid w:val="00C50B34"/>
    <w:rsid w:val="00C513FC"/>
    <w:rsid w:val="00C522EA"/>
    <w:rsid w:val="00C54541"/>
    <w:rsid w:val="00C575F1"/>
    <w:rsid w:val="00C6028E"/>
    <w:rsid w:val="00C637D9"/>
    <w:rsid w:val="00C65752"/>
    <w:rsid w:val="00C67F45"/>
    <w:rsid w:val="00C7138C"/>
    <w:rsid w:val="00C76817"/>
    <w:rsid w:val="00C77607"/>
    <w:rsid w:val="00C8122A"/>
    <w:rsid w:val="00C81CCB"/>
    <w:rsid w:val="00C8236A"/>
    <w:rsid w:val="00C8466A"/>
    <w:rsid w:val="00C87B57"/>
    <w:rsid w:val="00C87EB9"/>
    <w:rsid w:val="00C92CA1"/>
    <w:rsid w:val="00C93B8C"/>
    <w:rsid w:val="00C96DB4"/>
    <w:rsid w:val="00CA7596"/>
    <w:rsid w:val="00CB1417"/>
    <w:rsid w:val="00CB3B74"/>
    <w:rsid w:val="00CB4C01"/>
    <w:rsid w:val="00CB7F41"/>
    <w:rsid w:val="00CC0130"/>
    <w:rsid w:val="00CC0611"/>
    <w:rsid w:val="00CC5668"/>
    <w:rsid w:val="00CC5D0F"/>
    <w:rsid w:val="00CD0F7B"/>
    <w:rsid w:val="00CD1082"/>
    <w:rsid w:val="00CD3A0E"/>
    <w:rsid w:val="00CE176D"/>
    <w:rsid w:val="00CE3493"/>
    <w:rsid w:val="00CE69CE"/>
    <w:rsid w:val="00CE767B"/>
    <w:rsid w:val="00CF1850"/>
    <w:rsid w:val="00CF30D8"/>
    <w:rsid w:val="00CF3B27"/>
    <w:rsid w:val="00D004A4"/>
    <w:rsid w:val="00D05609"/>
    <w:rsid w:val="00D06349"/>
    <w:rsid w:val="00D068A3"/>
    <w:rsid w:val="00D07422"/>
    <w:rsid w:val="00D16659"/>
    <w:rsid w:val="00D1697D"/>
    <w:rsid w:val="00D17971"/>
    <w:rsid w:val="00D24F4D"/>
    <w:rsid w:val="00D260E1"/>
    <w:rsid w:val="00D2794A"/>
    <w:rsid w:val="00D325E4"/>
    <w:rsid w:val="00D352AF"/>
    <w:rsid w:val="00D35603"/>
    <w:rsid w:val="00D4219D"/>
    <w:rsid w:val="00D43376"/>
    <w:rsid w:val="00D47F14"/>
    <w:rsid w:val="00D54A8A"/>
    <w:rsid w:val="00D57982"/>
    <w:rsid w:val="00D62803"/>
    <w:rsid w:val="00D6313F"/>
    <w:rsid w:val="00D76AA5"/>
    <w:rsid w:val="00D849A2"/>
    <w:rsid w:val="00D94BD5"/>
    <w:rsid w:val="00D95DC8"/>
    <w:rsid w:val="00D97288"/>
    <w:rsid w:val="00D9760B"/>
    <w:rsid w:val="00D97DF0"/>
    <w:rsid w:val="00DA0C04"/>
    <w:rsid w:val="00DA51AE"/>
    <w:rsid w:val="00DA7929"/>
    <w:rsid w:val="00DB0423"/>
    <w:rsid w:val="00DB7E1E"/>
    <w:rsid w:val="00DC3234"/>
    <w:rsid w:val="00DC3563"/>
    <w:rsid w:val="00DD3EFF"/>
    <w:rsid w:val="00DD4CE7"/>
    <w:rsid w:val="00DE0433"/>
    <w:rsid w:val="00DE284D"/>
    <w:rsid w:val="00DE4DA1"/>
    <w:rsid w:val="00DE56F5"/>
    <w:rsid w:val="00DF0616"/>
    <w:rsid w:val="00DF2CB5"/>
    <w:rsid w:val="00DF3D72"/>
    <w:rsid w:val="00DF622B"/>
    <w:rsid w:val="00DF7D6A"/>
    <w:rsid w:val="00E04921"/>
    <w:rsid w:val="00E04C78"/>
    <w:rsid w:val="00E10FF6"/>
    <w:rsid w:val="00E115F5"/>
    <w:rsid w:val="00E1332F"/>
    <w:rsid w:val="00E1559F"/>
    <w:rsid w:val="00E159FF"/>
    <w:rsid w:val="00E2142B"/>
    <w:rsid w:val="00E232D4"/>
    <w:rsid w:val="00E26CC1"/>
    <w:rsid w:val="00E35EBE"/>
    <w:rsid w:val="00E40444"/>
    <w:rsid w:val="00E524DD"/>
    <w:rsid w:val="00E56139"/>
    <w:rsid w:val="00E56702"/>
    <w:rsid w:val="00E56EBB"/>
    <w:rsid w:val="00E574D1"/>
    <w:rsid w:val="00E62324"/>
    <w:rsid w:val="00E6581D"/>
    <w:rsid w:val="00E66F56"/>
    <w:rsid w:val="00E70220"/>
    <w:rsid w:val="00E7149D"/>
    <w:rsid w:val="00E73E83"/>
    <w:rsid w:val="00E80F6D"/>
    <w:rsid w:val="00E81F7B"/>
    <w:rsid w:val="00E85346"/>
    <w:rsid w:val="00E87D55"/>
    <w:rsid w:val="00E90668"/>
    <w:rsid w:val="00E92D55"/>
    <w:rsid w:val="00E93DC4"/>
    <w:rsid w:val="00E9753A"/>
    <w:rsid w:val="00EA0512"/>
    <w:rsid w:val="00EA4276"/>
    <w:rsid w:val="00EA797E"/>
    <w:rsid w:val="00EA7E0F"/>
    <w:rsid w:val="00EB0F5E"/>
    <w:rsid w:val="00EB7B34"/>
    <w:rsid w:val="00EC1F6A"/>
    <w:rsid w:val="00EC5D0E"/>
    <w:rsid w:val="00ED1FD7"/>
    <w:rsid w:val="00EE04BA"/>
    <w:rsid w:val="00EE17DE"/>
    <w:rsid w:val="00EE1891"/>
    <w:rsid w:val="00EE7194"/>
    <w:rsid w:val="00EF0444"/>
    <w:rsid w:val="00EF0EAB"/>
    <w:rsid w:val="00EF4636"/>
    <w:rsid w:val="00EF511D"/>
    <w:rsid w:val="00EF5867"/>
    <w:rsid w:val="00EF5A81"/>
    <w:rsid w:val="00EF6467"/>
    <w:rsid w:val="00F11F51"/>
    <w:rsid w:val="00F21DB3"/>
    <w:rsid w:val="00F24525"/>
    <w:rsid w:val="00F316FA"/>
    <w:rsid w:val="00F35EA0"/>
    <w:rsid w:val="00F37E9D"/>
    <w:rsid w:val="00F41109"/>
    <w:rsid w:val="00F434EA"/>
    <w:rsid w:val="00F435BE"/>
    <w:rsid w:val="00F43F4A"/>
    <w:rsid w:val="00F55C39"/>
    <w:rsid w:val="00F63348"/>
    <w:rsid w:val="00F67290"/>
    <w:rsid w:val="00F70B61"/>
    <w:rsid w:val="00F72505"/>
    <w:rsid w:val="00F7419F"/>
    <w:rsid w:val="00F75508"/>
    <w:rsid w:val="00F770D6"/>
    <w:rsid w:val="00F775AE"/>
    <w:rsid w:val="00F80141"/>
    <w:rsid w:val="00F824A7"/>
    <w:rsid w:val="00F8284B"/>
    <w:rsid w:val="00F91776"/>
    <w:rsid w:val="00F93B12"/>
    <w:rsid w:val="00F95028"/>
    <w:rsid w:val="00F95DA7"/>
    <w:rsid w:val="00F9744E"/>
    <w:rsid w:val="00FA4D8E"/>
    <w:rsid w:val="00FA72A2"/>
    <w:rsid w:val="00FB0EEA"/>
    <w:rsid w:val="00FB39E5"/>
    <w:rsid w:val="00FB69DB"/>
    <w:rsid w:val="00FC44FF"/>
    <w:rsid w:val="00FC7011"/>
    <w:rsid w:val="00FC7755"/>
    <w:rsid w:val="00FD07C6"/>
    <w:rsid w:val="00FD1767"/>
    <w:rsid w:val="00FD5874"/>
    <w:rsid w:val="00FD6E30"/>
    <w:rsid w:val="00FD7AC4"/>
    <w:rsid w:val="00FE0611"/>
    <w:rsid w:val="00FE6CD2"/>
    <w:rsid w:val="00FF33BC"/>
    <w:rsid w:val="00FF5AB0"/>
    <w:rsid w:val="0E3483E5"/>
    <w:rsid w:val="57D18D29"/>
    <w:rsid w:val="720A5103"/>
    <w:rsid w:val="72285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E9D8E"/>
  <w15:chartTrackingRefBased/>
  <w15:docId w15:val="{42C4E61B-873A-4D3F-9D67-F910BC37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footnote text" w:uiPriority="8"/>
    <w:lsdException w:name="annotation text" w:uiPriority="99"/>
    <w:lsdException w:name="footer" w:uiPriority="99"/>
    <w:lsdException w:name="caption" w:uiPriority="35"/>
    <w:lsdException w:name="footnote reference" w:uiPriority="8"/>
    <w:lsdException w:name="annotation reference" w:uiPriority="99"/>
    <w:lsdException w:name="Title" w:uiPriority="10" w:qFormat="1"/>
    <w:lsdException w:name="Body Text" w:qFormat="1"/>
    <w:lsdException w:name="Subtitle" w:qFormat="1"/>
    <w:lsdException w:name="Hyperlink" w:uiPriority="99"/>
    <w:lsdException w:name="Strong" w:uiPriority="22"/>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lang w:eastAsia="en-US"/>
    </w:rPr>
  </w:style>
  <w:style w:type="paragraph" w:styleId="Heading1">
    <w:name w:val="heading 1"/>
    <w:basedOn w:val="BodyText"/>
    <w:next w:val="Normal"/>
    <w:link w:val="Heading1Char"/>
    <w:qFormat/>
    <w:rsid w:val="00C27E58"/>
    <w:pPr>
      <w:keepNext/>
      <w:keepLines/>
      <w:pageBreakBefore/>
      <w:tabs>
        <w:tab w:val="left" w:pos="720"/>
      </w:tabs>
      <w:suppressAutoHyphens/>
      <w:spacing w:after="120" w:line="264" w:lineRule="auto"/>
      <w:outlineLvl w:val="0"/>
    </w:pPr>
    <w:rPr>
      <w:b/>
      <w:caps/>
      <w:color w:val="1DB337" w:themeColor="text1"/>
      <w:sz w:val="28"/>
    </w:rPr>
  </w:style>
  <w:style w:type="paragraph" w:styleId="Heading2">
    <w:name w:val="heading 2"/>
    <w:basedOn w:val="Heading1"/>
    <w:next w:val="BodyText"/>
    <w:link w:val="Heading2Char"/>
    <w:qFormat/>
    <w:rsid w:val="00341B7E"/>
    <w:pPr>
      <w:pageBreakBefore w:val="0"/>
      <w:widowControl w:val="0"/>
      <w:spacing w:before="240"/>
      <w:outlineLvl w:val="1"/>
    </w:pPr>
    <w:rPr>
      <w:caps w:val="0"/>
      <w:sz w:val="26"/>
    </w:rPr>
  </w:style>
  <w:style w:type="paragraph" w:styleId="Heading3">
    <w:name w:val="heading 3"/>
    <w:basedOn w:val="BodyText"/>
    <w:next w:val="BodyText"/>
    <w:link w:val="Heading3Char"/>
    <w:qFormat/>
    <w:rsid w:val="00A5087A"/>
    <w:pPr>
      <w:keepNext/>
      <w:keepLines/>
      <w:tabs>
        <w:tab w:val="left" w:pos="720"/>
      </w:tabs>
      <w:suppressAutoHyphens/>
      <w:spacing w:before="120"/>
      <w:ind w:left="720" w:hanging="720"/>
      <w:outlineLvl w:val="2"/>
    </w:pPr>
    <w:rPr>
      <w:b/>
      <w:bCs/>
    </w:rPr>
  </w:style>
  <w:style w:type="paragraph" w:styleId="Heading4">
    <w:name w:val="heading 4"/>
    <w:basedOn w:val="Normal"/>
    <w:next w:val="Normal"/>
    <w:pPr>
      <w:keepNext/>
      <w:outlineLvl w:val="3"/>
    </w:pPr>
    <w:rPr>
      <w:sz w:val="24"/>
      <w:lang w:val="en-US"/>
    </w:rPr>
  </w:style>
  <w:style w:type="paragraph" w:styleId="Heading5">
    <w:name w:val="heading 5"/>
    <w:basedOn w:val="Normal"/>
    <w:next w:val="Normal"/>
    <w:pPr>
      <w:keepNext/>
      <w:ind w:left="176"/>
      <w:outlineLvl w:val="4"/>
    </w:pPr>
    <w:rPr>
      <w:b/>
      <w:bCs/>
      <w:sz w:val="24"/>
      <w:lang w:val="en-US"/>
    </w:rPr>
  </w:style>
  <w:style w:type="paragraph" w:styleId="Heading6">
    <w:name w:val="heading 6"/>
    <w:basedOn w:val="Normal"/>
    <w:next w:val="Normal"/>
    <w:pPr>
      <w:keepNext/>
      <w:ind w:left="176"/>
      <w:outlineLvl w:val="5"/>
    </w:pPr>
    <w:rPr>
      <w:sz w:val="24"/>
      <w:lang w:val="en-US"/>
    </w:rPr>
  </w:style>
  <w:style w:type="paragraph" w:styleId="Heading7">
    <w:name w:val="heading 7"/>
    <w:basedOn w:val="Normal"/>
    <w:next w:val="Normal"/>
    <w:pPr>
      <w:keepNext/>
      <w:outlineLvl w:val="6"/>
    </w:pPr>
    <w:rPr>
      <w:b/>
      <w:bCs/>
      <w:sz w:val="24"/>
      <w:lang w:val="en-US"/>
    </w:rPr>
  </w:style>
  <w:style w:type="paragraph" w:styleId="Heading8">
    <w:name w:val="heading 8"/>
    <w:basedOn w:val="Normal"/>
    <w:next w:val="Normal"/>
    <w:pPr>
      <w:keepNext/>
      <w:jc w:val="center"/>
      <w:outlineLvl w:val="7"/>
    </w:pPr>
    <w:rPr>
      <w:b/>
      <w:bCs/>
      <w:sz w:val="18"/>
      <w:lang w:val="en-US"/>
    </w:rPr>
  </w:style>
  <w:style w:type="paragraph" w:styleId="Heading9">
    <w:name w:val="heading 9"/>
    <w:basedOn w:val="Normal"/>
    <w:next w:val="Normal"/>
    <w:pPr>
      <w:keepNext/>
      <w:ind w:left="459"/>
      <w:outlineLvl w:val="8"/>
    </w:pPr>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993" w:hanging="993"/>
    </w:pPr>
    <w:rPr>
      <w:sz w:val="24"/>
      <w:lang w:val="en-US"/>
    </w:rPr>
  </w:style>
  <w:style w:type="paragraph" w:styleId="Caption">
    <w:name w:val="caption"/>
    <w:basedOn w:val="Normal"/>
    <w:next w:val="Normal"/>
    <w:uiPriority w:val="35"/>
    <w:rPr>
      <w:sz w:val="24"/>
      <w:lang w:val="en-US"/>
    </w:rPr>
  </w:style>
  <w:style w:type="character" w:styleId="PageNumber">
    <w:name w:val="page number"/>
    <w:basedOn w:val="DefaultParagraphFont"/>
  </w:style>
  <w:style w:type="paragraph" w:styleId="BodyText">
    <w:name w:val="Body Text"/>
    <w:basedOn w:val="Normal"/>
    <w:link w:val="BodyTextChar"/>
    <w:qFormat/>
    <w:rsid w:val="00341B7E"/>
    <w:pPr>
      <w:spacing w:after="100" w:line="288" w:lineRule="auto"/>
    </w:pPr>
    <w:rPr>
      <w:rFonts w:ascii="Arial" w:hAnsi="Arial"/>
      <w:color w:val="585858"/>
      <w:sz w:val="22"/>
      <w:lang w:val="en-US"/>
    </w:rPr>
  </w:style>
  <w:style w:type="table" w:styleId="TableGrid">
    <w:name w:val="Table Grid"/>
    <w:aliases w:val="Autopia internal"/>
    <w:basedOn w:val="TableNormal"/>
    <w:rsid w:val="0028488C"/>
    <w:pPr>
      <w:spacing w:line="288" w:lineRule="auto"/>
    </w:pPr>
    <w:rPr>
      <w:rFonts w:ascii="Arial" w:hAnsi="Arial"/>
      <w:color w:val="585858"/>
      <w:sz w:val="18"/>
    </w:rPr>
    <w:tblPr>
      <w:tblBorders>
        <w:top w:val="single" w:sz="4" w:space="0" w:color="1DB337" w:themeColor="text1"/>
        <w:bottom w:val="single" w:sz="8" w:space="0" w:color="1DB337" w:themeColor="text1"/>
        <w:insideH w:val="single" w:sz="4" w:space="0" w:color="585858"/>
      </w:tblBorders>
    </w:tblPr>
    <w:tcPr>
      <w:vAlign w:val="center"/>
    </w:tcPr>
    <w:tblStylePr w:type="firstRow">
      <w:pPr>
        <w:jc w:val="left"/>
      </w:pPr>
      <w:rPr>
        <w:rFonts w:ascii="Arial" w:hAnsi="Arial"/>
        <w:b/>
        <w:color w:val="1DB337" w:themeColor="text1"/>
        <w:sz w:val="18"/>
      </w:rPr>
      <w:tblPr/>
      <w:tcPr>
        <w:tcBorders>
          <w:top w:val="single" w:sz="8" w:space="0" w:color="1DB337" w:themeColor="text1"/>
          <w:bottom w:val="single" w:sz="8" w:space="0" w:color="1DB337" w:themeColor="text1"/>
        </w:tcBorders>
      </w:tcPr>
    </w:tblStylePr>
    <w:tblStylePr w:type="lastRow">
      <w:tblPr/>
      <w:tcPr>
        <w:tcBorders>
          <w:bottom w:val="nil"/>
        </w:tcBorders>
      </w:tcPr>
    </w:tblStylePr>
  </w:style>
  <w:style w:type="paragraph" w:styleId="BalloonText">
    <w:name w:val="Balloon Text"/>
    <w:basedOn w:val="Normal"/>
    <w:link w:val="BalloonTextChar"/>
    <w:uiPriority w:val="99"/>
    <w:semiHidden/>
    <w:rsid w:val="005371D1"/>
    <w:rPr>
      <w:rFonts w:ascii="Tahoma" w:hAnsi="Tahoma" w:cs="Tahoma"/>
      <w:sz w:val="16"/>
      <w:szCs w:val="16"/>
    </w:rPr>
  </w:style>
  <w:style w:type="paragraph" w:styleId="Title">
    <w:name w:val="Title"/>
    <w:basedOn w:val="Normal"/>
    <w:link w:val="TitleChar"/>
    <w:uiPriority w:val="10"/>
    <w:qFormat/>
    <w:rsid w:val="00505324"/>
    <w:rPr>
      <w:rFonts w:ascii="Arial" w:hAnsi="Arial" w:cs="Arial"/>
      <w:b/>
      <w:bCs/>
      <w:color w:val="000000" w:themeColor="background1"/>
      <w:sz w:val="100"/>
      <w:szCs w:val="36"/>
      <w:lang w:val="en-US"/>
    </w:rPr>
  </w:style>
  <w:style w:type="character" w:styleId="Hyperlink">
    <w:name w:val="Hyperlink"/>
    <w:uiPriority w:val="99"/>
    <w:rsid w:val="00C96DB4"/>
    <w:rPr>
      <w:color w:val="0000FF"/>
      <w:u w:val="single"/>
    </w:rPr>
  </w:style>
  <w:style w:type="paragraph" w:styleId="ListBullet">
    <w:name w:val="List Bullet"/>
    <w:basedOn w:val="Normal"/>
    <w:rsid w:val="00EA0512"/>
    <w:pPr>
      <w:numPr>
        <w:numId w:val="1"/>
      </w:numPr>
      <w:contextualSpacing/>
    </w:pPr>
  </w:style>
  <w:style w:type="paragraph" w:customStyle="1" w:styleId="BodyText1">
    <w:name w:val="Body Text1"/>
    <w:basedOn w:val="Normal"/>
    <w:link w:val="BodytextChar0"/>
    <w:rsid w:val="00BB4CC2"/>
    <w:pPr>
      <w:spacing w:after="100" w:line="288" w:lineRule="auto"/>
    </w:pPr>
    <w:rPr>
      <w:rFonts w:ascii="Arial" w:hAnsi="Arial" w:cs="Arial"/>
      <w:color w:val="585858"/>
      <w:sz w:val="22"/>
      <w:szCs w:val="22"/>
      <w:lang w:val="en-US"/>
    </w:rPr>
  </w:style>
  <w:style w:type="paragraph" w:styleId="IntenseQuote">
    <w:name w:val="Intense Quote"/>
    <w:basedOn w:val="Normal"/>
    <w:next w:val="Normal"/>
    <w:link w:val="IntenseQuoteChar"/>
    <w:uiPriority w:val="30"/>
    <w:rsid w:val="002654AC"/>
    <w:pPr>
      <w:pBdr>
        <w:top w:val="single" w:sz="4" w:space="10" w:color="5B9BD5"/>
        <w:bottom w:val="single" w:sz="4" w:space="10" w:color="5B9BD5"/>
      </w:pBdr>
      <w:spacing w:before="360" w:after="360"/>
      <w:ind w:left="864" w:right="864"/>
      <w:jc w:val="center"/>
    </w:pPr>
    <w:rPr>
      <w:i/>
      <w:iCs/>
      <w:color w:val="5B9BD5"/>
    </w:rPr>
  </w:style>
  <w:style w:type="character" w:customStyle="1" w:styleId="BodytextChar0">
    <w:name w:val="Body text Char"/>
    <w:link w:val="BodyText1"/>
    <w:rsid w:val="00BB4CC2"/>
    <w:rPr>
      <w:rFonts w:ascii="Arial" w:hAnsi="Arial" w:cs="Arial"/>
      <w:color w:val="585858"/>
      <w:sz w:val="22"/>
      <w:szCs w:val="22"/>
      <w:lang w:val="en-US" w:eastAsia="en-US"/>
    </w:rPr>
  </w:style>
  <w:style w:type="character" w:customStyle="1" w:styleId="IntenseQuoteChar">
    <w:name w:val="Intense Quote Char"/>
    <w:link w:val="IntenseQuote"/>
    <w:uiPriority w:val="30"/>
    <w:rsid w:val="002654AC"/>
    <w:rPr>
      <w:i/>
      <w:iCs/>
      <w:color w:val="5B9BD5"/>
      <w:lang w:eastAsia="en-US"/>
    </w:rPr>
  </w:style>
  <w:style w:type="paragraph" w:customStyle="1" w:styleId="BasicParagraph">
    <w:name w:val="[Basic Paragraph]"/>
    <w:basedOn w:val="Normal"/>
    <w:uiPriority w:val="99"/>
    <w:rsid w:val="00F37E9D"/>
    <w:pPr>
      <w:autoSpaceDE w:val="0"/>
      <w:autoSpaceDN w:val="0"/>
      <w:adjustRightInd w:val="0"/>
      <w:spacing w:line="288" w:lineRule="auto"/>
      <w:textAlignment w:val="center"/>
    </w:pPr>
    <w:rPr>
      <w:rFonts w:ascii="Minion Pro" w:hAnsi="Minion Pro" w:cs="Minion Pro"/>
      <w:color w:val="000000"/>
      <w:sz w:val="24"/>
      <w:szCs w:val="24"/>
      <w:lang w:val="en-US" w:eastAsia="en-AU"/>
    </w:rPr>
  </w:style>
  <w:style w:type="character" w:customStyle="1" w:styleId="FooterChar">
    <w:name w:val="Footer Char"/>
    <w:link w:val="Footer"/>
    <w:uiPriority w:val="99"/>
    <w:rsid w:val="0089659C"/>
    <w:rPr>
      <w:lang w:eastAsia="en-US"/>
    </w:rPr>
  </w:style>
  <w:style w:type="numbering" w:customStyle="1" w:styleId="PolicyNumbering">
    <w:name w:val="Policy Numbering"/>
    <w:rsid w:val="002D7A5A"/>
    <w:pPr>
      <w:numPr>
        <w:numId w:val="2"/>
      </w:numPr>
    </w:pPr>
  </w:style>
  <w:style w:type="paragraph" w:styleId="Subtitle">
    <w:name w:val="Subtitle"/>
    <w:basedOn w:val="Normal"/>
    <w:next w:val="Normal"/>
    <w:link w:val="SubtitleChar"/>
    <w:rsid w:val="00524C17"/>
    <w:pPr>
      <w:keepNext/>
      <w:pBdr>
        <w:top w:val="nil"/>
        <w:left w:val="nil"/>
        <w:bottom w:val="nil"/>
        <w:right w:val="nil"/>
        <w:between w:val="nil"/>
      </w:pBdr>
      <w:spacing w:after="220" w:line="264" w:lineRule="auto"/>
      <w:jc w:val="center"/>
    </w:pPr>
    <w:rPr>
      <w:rFonts w:ascii="Verdana" w:eastAsia="Verdana" w:hAnsi="Verdana" w:cs="Verdana"/>
      <w:b/>
      <w:color w:val="000000"/>
      <w:sz w:val="18"/>
      <w:szCs w:val="18"/>
      <w:lang w:eastAsia="en-AU"/>
    </w:rPr>
  </w:style>
  <w:style w:type="character" w:customStyle="1" w:styleId="SubtitleChar">
    <w:name w:val="Subtitle Char"/>
    <w:basedOn w:val="DefaultParagraphFont"/>
    <w:link w:val="Subtitle"/>
    <w:rsid w:val="00524C17"/>
    <w:rPr>
      <w:rFonts w:ascii="Verdana" w:eastAsia="Verdana" w:hAnsi="Verdana" w:cs="Verdana"/>
      <w:b/>
      <w:color w:val="000000"/>
      <w:sz w:val="18"/>
      <w:szCs w:val="18"/>
    </w:rPr>
  </w:style>
  <w:style w:type="character" w:customStyle="1" w:styleId="BalloonTextChar">
    <w:name w:val="Balloon Text Char"/>
    <w:link w:val="BalloonText"/>
    <w:uiPriority w:val="99"/>
    <w:semiHidden/>
    <w:rsid w:val="00524C17"/>
    <w:rPr>
      <w:rFonts w:ascii="Tahoma" w:hAnsi="Tahoma" w:cs="Tahoma"/>
      <w:sz w:val="16"/>
      <w:szCs w:val="16"/>
      <w:lang w:eastAsia="en-US"/>
    </w:rPr>
  </w:style>
  <w:style w:type="paragraph" w:styleId="TOC2">
    <w:name w:val="toc 2"/>
    <w:basedOn w:val="Normal"/>
    <w:next w:val="Normal"/>
    <w:autoRedefine/>
    <w:uiPriority w:val="39"/>
    <w:unhideWhenUsed/>
    <w:qFormat/>
    <w:rsid w:val="000370E8"/>
    <w:pPr>
      <w:pBdr>
        <w:top w:val="nil"/>
        <w:left w:val="nil"/>
        <w:bottom w:val="nil"/>
        <w:right w:val="nil"/>
        <w:between w:val="nil"/>
      </w:pBdr>
      <w:tabs>
        <w:tab w:val="left" w:pos="851"/>
        <w:tab w:val="right" w:leader="dot" w:pos="9855"/>
      </w:tabs>
      <w:spacing w:before="40" w:after="40" w:line="264" w:lineRule="auto"/>
      <w:ind w:left="850" w:hanging="425"/>
    </w:pPr>
    <w:rPr>
      <w:rFonts w:ascii="Arial" w:eastAsia="Verdana" w:hAnsi="Arial" w:cs="Verdana"/>
      <w:color w:val="585858"/>
      <w:szCs w:val="18"/>
      <w:lang w:eastAsia="en-AU"/>
    </w:rPr>
  </w:style>
  <w:style w:type="paragraph" w:styleId="TOC1">
    <w:name w:val="toc 1"/>
    <w:basedOn w:val="Normal"/>
    <w:next w:val="Normal"/>
    <w:uiPriority w:val="39"/>
    <w:unhideWhenUsed/>
    <w:qFormat/>
    <w:rsid w:val="0091636A"/>
    <w:pPr>
      <w:pBdr>
        <w:top w:val="nil"/>
        <w:left w:val="nil"/>
        <w:bottom w:val="nil"/>
        <w:right w:val="nil"/>
        <w:between w:val="nil"/>
      </w:pBdr>
      <w:tabs>
        <w:tab w:val="left" w:pos="426"/>
        <w:tab w:val="right" w:leader="dot" w:pos="9854"/>
      </w:tabs>
      <w:spacing w:before="120" w:after="80" w:line="264" w:lineRule="auto"/>
      <w:ind w:left="425" w:hanging="425"/>
    </w:pPr>
    <w:rPr>
      <w:rFonts w:ascii="Arial" w:eastAsia="Verdana" w:hAnsi="Arial" w:cs="Verdana"/>
      <w:b/>
      <w:caps/>
      <w:color w:val="485053" w:themeColor="text2"/>
      <w:szCs w:val="18"/>
      <w:lang w:eastAsia="en-AU"/>
    </w:rPr>
  </w:style>
  <w:style w:type="paragraph" w:styleId="TOC3">
    <w:name w:val="toc 3"/>
    <w:basedOn w:val="Normal"/>
    <w:next w:val="Normal"/>
    <w:autoRedefine/>
    <w:uiPriority w:val="39"/>
    <w:unhideWhenUsed/>
    <w:qFormat/>
    <w:rsid w:val="00F434EA"/>
    <w:pPr>
      <w:pBdr>
        <w:top w:val="nil"/>
        <w:left w:val="nil"/>
        <w:bottom w:val="nil"/>
        <w:right w:val="nil"/>
        <w:between w:val="nil"/>
      </w:pBdr>
      <w:tabs>
        <w:tab w:val="left" w:pos="1560"/>
        <w:tab w:val="right" w:leader="dot" w:pos="9854"/>
      </w:tabs>
      <w:spacing w:after="40" w:line="264" w:lineRule="auto"/>
      <w:ind w:left="1560" w:hanging="709"/>
      <w:jc w:val="both"/>
    </w:pPr>
    <w:rPr>
      <w:rFonts w:ascii="Arial" w:eastAsia="Verdana" w:hAnsi="Arial" w:cs="Verdana"/>
      <w:color w:val="585858"/>
      <w:szCs w:val="18"/>
      <w:lang w:eastAsia="en-AU"/>
    </w:rPr>
  </w:style>
  <w:style w:type="paragraph" w:styleId="ListParagraph">
    <w:name w:val="List Paragraph"/>
    <w:basedOn w:val="Normal"/>
    <w:uiPriority w:val="34"/>
    <w:qFormat/>
    <w:rsid w:val="00524C17"/>
    <w:pPr>
      <w:pBdr>
        <w:top w:val="nil"/>
        <w:left w:val="nil"/>
        <w:bottom w:val="nil"/>
        <w:right w:val="nil"/>
        <w:between w:val="nil"/>
      </w:pBdr>
      <w:spacing w:after="220" w:line="264" w:lineRule="auto"/>
      <w:ind w:left="720"/>
      <w:contextualSpacing/>
      <w:jc w:val="both"/>
    </w:pPr>
    <w:rPr>
      <w:rFonts w:ascii="Verdana" w:eastAsia="Verdana" w:hAnsi="Verdana" w:cs="Verdana"/>
      <w:color w:val="000000"/>
      <w:sz w:val="18"/>
      <w:szCs w:val="18"/>
      <w:lang w:eastAsia="en-AU"/>
    </w:rPr>
  </w:style>
  <w:style w:type="character" w:customStyle="1" w:styleId="FootnoteTextChar">
    <w:name w:val="Footnote Text Char"/>
    <w:link w:val="FootnoteText"/>
    <w:uiPriority w:val="8"/>
    <w:rsid w:val="00524C17"/>
    <w:rPr>
      <w:rFonts w:ascii="Cambria" w:eastAsia="MS Gothic" w:hAnsi="Cambria"/>
      <w:lang w:eastAsia="en-US"/>
    </w:rPr>
  </w:style>
  <w:style w:type="character" w:styleId="FootnoteReference">
    <w:name w:val="footnote reference"/>
    <w:uiPriority w:val="8"/>
    <w:rsid w:val="00524C17"/>
    <w:rPr>
      <w:vertAlign w:val="superscript"/>
    </w:rPr>
  </w:style>
  <w:style w:type="paragraph" w:styleId="FootnoteText">
    <w:name w:val="footnote text"/>
    <w:link w:val="FootnoteTextChar"/>
    <w:uiPriority w:val="8"/>
    <w:rsid w:val="00524C17"/>
    <w:pPr>
      <w:spacing w:before="60" w:after="60"/>
    </w:pPr>
    <w:rPr>
      <w:rFonts w:ascii="Cambria" w:eastAsia="MS Gothic" w:hAnsi="Cambria"/>
      <w:lang w:eastAsia="en-US"/>
    </w:rPr>
  </w:style>
  <w:style w:type="character" w:customStyle="1" w:styleId="FootnoteTextChar1">
    <w:name w:val="Footnote Text Char1"/>
    <w:basedOn w:val="DefaultParagraphFont"/>
    <w:uiPriority w:val="99"/>
    <w:rsid w:val="00524C17"/>
    <w:rPr>
      <w:lang w:eastAsia="en-US"/>
    </w:rPr>
  </w:style>
  <w:style w:type="paragraph" w:customStyle="1" w:styleId="DPCbody">
    <w:name w:val="DPC body"/>
    <w:rsid w:val="00524C17"/>
    <w:pPr>
      <w:spacing w:after="160" w:line="300" w:lineRule="atLeast"/>
    </w:pPr>
    <w:rPr>
      <w:rFonts w:ascii="Cambria" w:eastAsia="Times" w:hAnsi="Cambria" w:cs="Arial"/>
      <w:color w:val="000000"/>
      <w:sz w:val="22"/>
      <w:szCs w:val="22"/>
      <w:lang w:eastAsia="en-US"/>
    </w:rPr>
  </w:style>
  <w:style w:type="paragraph" w:styleId="NormalWeb">
    <w:name w:val="Normal (Web)"/>
    <w:basedOn w:val="Normal"/>
    <w:uiPriority w:val="99"/>
    <w:unhideWhenUsed/>
    <w:rsid w:val="00524C17"/>
    <w:pPr>
      <w:spacing w:before="100" w:beforeAutospacing="1" w:after="100" w:afterAutospacing="1"/>
    </w:pPr>
    <w:rPr>
      <w:sz w:val="24"/>
      <w:szCs w:val="24"/>
      <w:lang w:eastAsia="en-AU"/>
    </w:rPr>
  </w:style>
  <w:style w:type="character" w:styleId="Strong">
    <w:name w:val="Strong"/>
    <w:uiPriority w:val="22"/>
    <w:rsid w:val="00524C17"/>
    <w:rPr>
      <w:b/>
      <w:bCs/>
    </w:rPr>
  </w:style>
  <w:style w:type="character" w:styleId="CommentReference">
    <w:name w:val="annotation reference"/>
    <w:uiPriority w:val="99"/>
    <w:unhideWhenUsed/>
    <w:rsid w:val="00524C17"/>
    <w:rPr>
      <w:sz w:val="16"/>
      <w:szCs w:val="16"/>
    </w:rPr>
  </w:style>
  <w:style w:type="paragraph" w:styleId="CommentText">
    <w:name w:val="annotation text"/>
    <w:basedOn w:val="Normal"/>
    <w:link w:val="CommentTextChar"/>
    <w:uiPriority w:val="99"/>
    <w:unhideWhenUsed/>
    <w:rsid w:val="00524C17"/>
    <w:pPr>
      <w:pBdr>
        <w:top w:val="nil"/>
        <w:left w:val="nil"/>
        <w:bottom w:val="nil"/>
        <w:right w:val="nil"/>
        <w:between w:val="nil"/>
      </w:pBdr>
      <w:spacing w:after="220"/>
      <w:jc w:val="both"/>
    </w:pPr>
    <w:rPr>
      <w:rFonts w:ascii="Verdana" w:eastAsia="Verdana" w:hAnsi="Verdana" w:cs="Verdana"/>
      <w:color w:val="000000"/>
      <w:lang w:eastAsia="en-AU"/>
    </w:rPr>
  </w:style>
  <w:style w:type="character" w:customStyle="1" w:styleId="CommentTextChar">
    <w:name w:val="Comment Text Char"/>
    <w:basedOn w:val="DefaultParagraphFont"/>
    <w:link w:val="CommentText"/>
    <w:uiPriority w:val="99"/>
    <w:rsid w:val="00524C17"/>
    <w:rPr>
      <w:rFonts w:ascii="Verdana" w:eastAsia="Verdana" w:hAnsi="Verdana" w:cs="Verdana"/>
      <w:color w:val="000000"/>
    </w:rPr>
  </w:style>
  <w:style w:type="paragraph" w:styleId="CommentSubject">
    <w:name w:val="annotation subject"/>
    <w:basedOn w:val="CommentText"/>
    <w:next w:val="CommentText"/>
    <w:link w:val="CommentSubjectChar"/>
    <w:uiPriority w:val="99"/>
    <w:unhideWhenUsed/>
    <w:rsid w:val="00524C17"/>
    <w:rPr>
      <w:b/>
      <w:bCs/>
    </w:rPr>
  </w:style>
  <w:style w:type="character" w:customStyle="1" w:styleId="CommentSubjectChar">
    <w:name w:val="Comment Subject Char"/>
    <w:basedOn w:val="CommentTextChar"/>
    <w:link w:val="CommentSubject"/>
    <w:uiPriority w:val="99"/>
    <w:rsid w:val="00524C17"/>
    <w:rPr>
      <w:rFonts w:ascii="Verdana" w:eastAsia="Verdana" w:hAnsi="Verdana" w:cs="Verdana"/>
      <w:b/>
      <w:bCs/>
      <w:color w:val="000000"/>
    </w:rPr>
  </w:style>
  <w:style w:type="paragraph" w:customStyle="1" w:styleId="61outlinenumbered">
    <w:name w:val="6.1 outline numbered"/>
    <w:basedOn w:val="Normal"/>
    <w:rsid w:val="00524C17"/>
    <w:pPr>
      <w:numPr>
        <w:numId w:val="3"/>
      </w:numPr>
      <w:pBdr>
        <w:top w:val="nil"/>
        <w:left w:val="nil"/>
        <w:bottom w:val="nil"/>
        <w:right w:val="nil"/>
        <w:between w:val="nil"/>
      </w:pBdr>
      <w:spacing w:after="220" w:line="264" w:lineRule="auto"/>
      <w:jc w:val="both"/>
    </w:pPr>
    <w:rPr>
      <w:rFonts w:ascii="Verdana" w:eastAsia="Verdana" w:hAnsi="Verdana" w:cs="Verdana"/>
      <w:color w:val="000000"/>
      <w:sz w:val="18"/>
      <w:szCs w:val="18"/>
      <w:lang w:eastAsia="en-AU"/>
    </w:rPr>
  </w:style>
  <w:style w:type="character" w:customStyle="1" w:styleId="fontstyle01">
    <w:name w:val="fontstyle01"/>
    <w:rsid w:val="00524C17"/>
    <w:rPr>
      <w:rFonts w:ascii="ArialMT" w:hAnsi="ArialMT" w:hint="default"/>
      <w:b w:val="0"/>
      <w:bCs w:val="0"/>
      <w:i w:val="0"/>
      <w:iCs w:val="0"/>
      <w:color w:val="000000"/>
      <w:sz w:val="20"/>
      <w:szCs w:val="20"/>
    </w:rPr>
  </w:style>
  <w:style w:type="paragraph" w:styleId="TOCHeading">
    <w:name w:val="TOC Heading"/>
    <w:basedOn w:val="Heading1"/>
    <w:next w:val="Normal"/>
    <w:uiPriority w:val="39"/>
    <w:unhideWhenUsed/>
    <w:rsid w:val="00B950EF"/>
    <w:pPr>
      <w:spacing w:before="240" w:line="259" w:lineRule="auto"/>
      <w:outlineLvl w:val="9"/>
    </w:pPr>
    <w:rPr>
      <w:rFonts w:asciiTheme="majorHAnsi" w:eastAsiaTheme="majorEastAsia" w:hAnsiTheme="majorHAnsi" w:cstheme="majorBidi"/>
      <w:color w:val="005A8F" w:themeColor="accent1" w:themeShade="BF"/>
      <w:sz w:val="32"/>
      <w:szCs w:val="32"/>
      <w:lang w:val="en-AU" w:eastAsia="en-AU"/>
    </w:rPr>
  </w:style>
  <w:style w:type="paragraph" w:styleId="Revision">
    <w:name w:val="Revision"/>
    <w:hidden/>
    <w:uiPriority w:val="99"/>
    <w:semiHidden/>
    <w:rsid w:val="00DE4DA1"/>
    <w:rPr>
      <w:lang w:eastAsia="en-US"/>
    </w:rPr>
  </w:style>
  <w:style w:type="character" w:customStyle="1" w:styleId="TitleChar">
    <w:name w:val="Title Char"/>
    <w:basedOn w:val="DefaultParagraphFont"/>
    <w:link w:val="Title"/>
    <w:uiPriority w:val="10"/>
    <w:rsid w:val="00505324"/>
    <w:rPr>
      <w:rFonts w:ascii="Arial" w:hAnsi="Arial" w:cs="Arial"/>
      <w:b/>
      <w:bCs/>
      <w:color w:val="000000" w:themeColor="background1"/>
      <w:sz w:val="100"/>
      <w:szCs w:val="36"/>
      <w:lang w:val="en-US" w:eastAsia="en-US"/>
    </w:rPr>
  </w:style>
  <w:style w:type="paragraph" w:customStyle="1" w:styleId="Bullet-1">
    <w:name w:val="Bullet-1"/>
    <w:basedOn w:val="Normal"/>
    <w:link w:val="Bullet-1Char"/>
    <w:qFormat/>
    <w:rsid w:val="00D95DC8"/>
    <w:pPr>
      <w:spacing w:after="60" w:line="288" w:lineRule="auto"/>
    </w:pPr>
    <w:rPr>
      <w:rFonts w:ascii="Arial" w:hAnsi="Arial" w:cs="Arial"/>
      <w:color w:val="585858"/>
      <w:sz w:val="22"/>
      <w:szCs w:val="22"/>
      <w:lang w:val="en-US"/>
    </w:rPr>
  </w:style>
  <w:style w:type="character" w:customStyle="1" w:styleId="Bullet-1Char">
    <w:name w:val="Bullet-1 Char"/>
    <w:basedOn w:val="DefaultParagraphFont"/>
    <w:link w:val="Bullet-1"/>
    <w:rsid w:val="00D95DC8"/>
    <w:rPr>
      <w:rFonts w:ascii="Arial" w:hAnsi="Arial" w:cs="Arial"/>
      <w:color w:val="585858"/>
      <w:sz w:val="22"/>
      <w:szCs w:val="22"/>
      <w:lang w:val="en-US" w:eastAsia="en-US"/>
    </w:rPr>
  </w:style>
  <w:style w:type="table" w:styleId="PlainTable2">
    <w:name w:val="Plain Table 2"/>
    <w:basedOn w:val="TableNormal"/>
    <w:uiPriority w:val="42"/>
    <w:rsid w:val="00944630"/>
    <w:rPr>
      <w:rFonts w:asciiTheme="minorHAnsi" w:eastAsiaTheme="minorHAnsi" w:hAnsiTheme="minorHAnsi" w:cstheme="minorBidi"/>
      <w:sz w:val="22"/>
      <w:szCs w:val="22"/>
      <w:lang w:eastAsia="en-US"/>
    </w:rPr>
    <w:tblPr>
      <w:tblStyleRowBandSize w:val="1"/>
      <w:tblStyleColBandSize w:val="1"/>
      <w:tblBorders>
        <w:top w:val="single" w:sz="4" w:space="0" w:color="7CEA8F" w:themeColor="text1" w:themeTint="80"/>
        <w:bottom w:val="single" w:sz="4" w:space="0" w:color="7CEA8F" w:themeColor="text1" w:themeTint="80"/>
      </w:tblBorders>
    </w:tblPr>
    <w:tblStylePr w:type="firstRow">
      <w:rPr>
        <w:b/>
        <w:bCs/>
      </w:rPr>
      <w:tblPr/>
      <w:tcPr>
        <w:tcBorders>
          <w:bottom w:val="single" w:sz="4" w:space="0" w:color="7CEA8F" w:themeColor="text1" w:themeTint="80"/>
        </w:tcBorders>
      </w:tcPr>
    </w:tblStylePr>
    <w:tblStylePr w:type="lastRow">
      <w:rPr>
        <w:b/>
        <w:bCs/>
      </w:rPr>
      <w:tblPr/>
      <w:tcPr>
        <w:tcBorders>
          <w:top w:val="single" w:sz="4" w:space="0" w:color="7CEA8F" w:themeColor="text1" w:themeTint="80"/>
        </w:tcBorders>
      </w:tcPr>
    </w:tblStylePr>
    <w:tblStylePr w:type="firstCol">
      <w:rPr>
        <w:b/>
        <w:bCs/>
      </w:rPr>
    </w:tblStylePr>
    <w:tblStylePr w:type="lastCol">
      <w:rPr>
        <w:b/>
        <w:bCs/>
      </w:rPr>
    </w:tblStylePr>
    <w:tblStylePr w:type="band1Vert">
      <w:tblPr/>
      <w:tcPr>
        <w:tcBorders>
          <w:left w:val="single" w:sz="4" w:space="0" w:color="7CEA8F" w:themeColor="text1" w:themeTint="80"/>
          <w:right w:val="single" w:sz="4" w:space="0" w:color="7CEA8F" w:themeColor="text1" w:themeTint="80"/>
        </w:tcBorders>
      </w:tcPr>
    </w:tblStylePr>
    <w:tblStylePr w:type="band2Vert">
      <w:tblPr/>
      <w:tcPr>
        <w:tcBorders>
          <w:left w:val="single" w:sz="4" w:space="0" w:color="7CEA8F" w:themeColor="text1" w:themeTint="80"/>
          <w:right w:val="single" w:sz="4" w:space="0" w:color="7CEA8F" w:themeColor="text1" w:themeTint="80"/>
        </w:tcBorders>
      </w:tcPr>
    </w:tblStylePr>
    <w:tblStylePr w:type="band1Horz">
      <w:tblPr/>
      <w:tcPr>
        <w:tcBorders>
          <w:top w:val="single" w:sz="4" w:space="0" w:color="7CEA8F" w:themeColor="text1" w:themeTint="80"/>
          <w:bottom w:val="single" w:sz="4" w:space="0" w:color="7CEA8F" w:themeColor="text1" w:themeTint="80"/>
        </w:tcBorders>
      </w:tcPr>
    </w:tblStylePr>
  </w:style>
  <w:style w:type="table" w:styleId="TableGridLight">
    <w:name w:val="Grid Table Light"/>
    <w:basedOn w:val="TableNormal"/>
    <w:uiPriority w:val="40"/>
    <w:rsid w:val="00944630"/>
    <w:tblPr>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Pr>
  </w:style>
  <w:style w:type="paragraph" w:customStyle="1" w:styleId="TableText">
    <w:name w:val="Table_Text"/>
    <w:basedOn w:val="BodyText"/>
    <w:link w:val="TableTextChar"/>
    <w:qFormat/>
    <w:rsid w:val="00944630"/>
    <w:pPr>
      <w:spacing w:before="20" w:after="20"/>
    </w:pPr>
    <w:rPr>
      <w:rFonts w:eastAsia="Arial"/>
      <w:sz w:val="20"/>
    </w:rPr>
  </w:style>
  <w:style w:type="paragraph" w:customStyle="1" w:styleId="TableHeader">
    <w:name w:val="Table_Header"/>
    <w:basedOn w:val="BodyText"/>
    <w:link w:val="TableHeaderChar"/>
    <w:autoRedefine/>
    <w:qFormat/>
    <w:rsid w:val="009E3202"/>
    <w:pPr>
      <w:spacing w:before="20" w:after="0"/>
    </w:pPr>
    <w:rPr>
      <w:b/>
      <w:color w:val="1DB337" w:themeColor="text1"/>
      <w:sz w:val="18"/>
      <w:szCs w:val="18"/>
    </w:rPr>
  </w:style>
  <w:style w:type="character" w:customStyle="1" w:styleId="BodyTextChar">
    <w:name w:val="Body Text Char"/>
    <w:basedOn w:val="DefaultParagraphFont"/>
    <w:link w:val="BodyText"/>
    <w:rsid w:val="00341B7E"/>
    <w:rPr>
      <w:rFonts w:ascii="Arial" w:hAnsi="Arial"/>
      <w:color w:val="585858"/>
      <w:sz w:val="22"/>
      <w:lang w:val="en-US" w:eastAsia="en-US"/>
    </w:rPr>
  </w:style>
  <w:style w:type="character" w:customStyle="1" w:styleId="TableTextChar">
    <w:name w:val="Table_Text Char"/>
    <w:basedOn w:val="BodyTextChar"/>
    <w:link w:val="TableText"/>
    <w:rsid w:val="00944630"/>
    <w:rPr>
      <w:rFonts w:ascii="Arial" w:eastAsia="Arial" w:hAnsi="Arial"/>
      <w:color w:val="585858"/>
      <w:sz w:val="22"/>
      <w:lang w:val="en-US" w:eastAsia="en-US"/>
    </w:rPr>
  </w:style>
  <w:style w:type="paragraph" w:customStyle="1" w:styleId="Diagram">
    <w:name w:val="Diagram"/>
    <w:basedOn w:val="BodyText"/>
    <w:link w:val="DiagramChar"/>
    <w:autoRedefine/>
    <w:qFormat/>
    <w:rsid w:val="00852FAA"/>
    <w:pPr>
      <w:keepLines/>
      <w:suppressAutoHyphens/>
      <w:spacing w:after="360"/>
      <w:jc w:val="center"/>
    </w:pPr>
    <w:rPr>
      <w:sz w:val="20"/>
    </w:rPr>
  </w:style>
  <w:style w:type="character" w:customStyle="1" w:styleId="TableHeaderChar">
    <w:name w:val="Table_Header Char"/>
    <w:basedOn w:val="BodyTextChar"/>
    <w:link w:val="TableHeader"/>
    <w:rsid w:val="009E3202"/>
    <w:rPr>
      <w:rFonts w:ascii="Arial" w:hAnsi="Arial"/>
      <w:b/>
      <w:color w:val="1DB337" w:themeColor="text1"/>
      <w:sz w:val="18"/>
      <w:szCs w:val="18"/>
      <w:lang w:val="en-US" w:eastAsia="en-US"/>
    </w:rPr>
  </w:style>
  <w:style w:type="character" w:customStyle="1" w:styleId="DiagramChar">
    <w:name w:val="Diagram Char"/>
    <w:basedOn w:val="BodyTextChar"/>
    <w:link w:val="Diagram"/>
    <w:rsid w:val="00852FAA"/>
    <w:rPr>
      <w:rFonts w:ascii="Arial" w:hAnsi="Arial"/>
      <w:color w:val="585858"/>
      <w:sz w:val="22"/>
      <w:lang w:val="en-US" w:eastAsia="en-US"/>
    </w:rPr>
  </w:style>
  <w:style w:type="paragraph" w:customStyle="1" w:styleId="Bullet-2">
    <w:name w:val="Bullet-2"/>
    <w:basedOn w:val="Bullet-1"/>
    <w:link w:val="Bullet-2Char"/>
    <w:qFormat/>
    <w:rsid w:val="00D95DC8"/>
    <w:pPr>
      <w:numPr>
        <w:numId w:val="4"/>
      </w:numPr>
      <w:ind w:left="1134" w:hanging="340"/>
    </w:pPr>
    <w:rPr>
      <w:rFonts w:eastAsia="Arial"/>
    </w:rPr>
  </w:style>
  <w:style w:type="character" w:customStyle="1" w:styleId="Bullet-2Char">
    <w:name w:val="Bullet-2 Char"/>
    <w:basedOn w:val="Bullet-1Char"/>
    <w:link w:val="Bullet-2"/>
    <w:rsid w:val="00D95DC8"/>
    <w:rPr>
      <w:rFonts w:ascii="Arial" w:eastAsia="Arial" w:hAnsi="Arial" w:cs="Arial"/>
      <w:color w:val="585858"/>
      <w:sz w:val="22"/>
      <w:szCs w:val="22"/>
      <w:lang w:val="en-US" w:eastAsia="en-US"/>
    </w:rPr>
  </w:style>
  <w:style w:type="paragraph" w:customStyle="1" w:styleId="Heading2NUMBERS">
    <w:name w:val="Heading 2_NUMBERS"/>
    <w:basedOn w:val="Heading2"/>
    <w:link w:val="Heading2NUMBERSChar"/>
    <w:qFormat/>
    <w:rsid w:val="00D95DC8"/>
    <w:pPr>
      <w:ind w:left="454" w:hanging="454"/>
    </w:pPr>
    <w:rPr>
      <w:rFonts w:eastAsia="Arial"/>
    </w:rPr>
  </w:style>
  <w:style w:type="paragraph" w:customStyle="1" w:styleId="Bullet1-a">
    <w:name w:val="Bullet 1-a)"/>
    <w:basedOn w:val="BodyText"/>
    <w:link w:val="Bullet1-aChar"/>
    <w:qFormat/>
    <w:rsid w:val="005F265E"/>
    <w:pPr>
      <w:numPr>
        <w:numId w:val="5"/>
      </w:numPr>
      <w:spacing w:after="60"/>
      <w:ind w:left="454" w:hanging="454"/>
    </w:pPr>
    <w:rPr>
      <w:rFonts w:eastAsia="Arial"/>
    </w:rPr>
  </w:style>
  <w:style w:type="character" w:customStyle="1" w:styleId="Heading1Char">
    <w:name w:val="Heading 1 Char"/>
    <w:basedOn w:val="BodyTextChar"/>
    <w:link w:val="Heading1"/>
    <w:rsid w:val="00C27E58"/>
    <w:rPr>
      <w:rFonts w:ascii="Arial" w:hAnsi="Arial"/>
      <w:b/>
      <w:caps/>
      <w:color w:val="1DB337" w:themeColor="text1"/>
      <w:sz w:val="28"/>
      <w:lang w:val="en-US" w:eastAsia="en-US"/>
    </w:rPr>
  </w:style>
  <w:style w:type="character" w:customStyle="1" w:styleId="Heading2Char">
    <w:name w:val="Heading 2 Char"/>
    <w:basedOn w:val="Heading1Char"/>
    <w:link w:val="Heading2"/>
    <w:rsid w:val="00D95DC8"/>
    <w:rPr>
      <w:rFonts w:ascii="Arial" w:hAnsi="Arial"/>
      <w:b/>
      <w:caps w:val="0"/>
      <w:color w:val="4F2D7F"/>
      <w:sz w:val="26"/>
      <w:lang w:val="en-US" w:eastAsia="en-US"/>
    </w:rPr>
  </w:style>
  <w:style w:type="character" w:customStyle="1" w:styleId="Heading2NUMBERSChar">
    <w:name w:val="Heading 2_NUMBERS Char"/>
    <w:basedOn w:val="Heading2Char"/>
    <w:link w:val="Heading2NUMBERS"/>
    <w:rsid w:val="00D95DC8"/>
    <w:rPr>
      <w:rFonts w:ascii="Arial" w:eastAsia="Arial" w:hAnsi="Arial"/>
      <w:b/>
      <w:caps w:val="0"/>
      <w:color w:val="4F2D7F"/>
      <w:sz w:val="26"/>
      <w:lang w:val="en-US" w:eastAsia="en-US"/>
    </w:rPr>
  </w:style>
  <w:style w:type="paragraph" w:customStyle="1" w:styleId="Bullet2-i">
    <w:name w:val="Bullet 2-i"/>
    <w:basedOn w:val="BodyText"/>
    <w:link w:val="Bullet2-iChar"/>
    <w:qFormat/>
    <w:rsid w:val="005F265E"/>
    <w:pPr>
      <w:numPr>
        <w:numId w:val="6"/>
      </w:numPr>
      <w:spacing w:after="60"/>
      <w:ind w:left="964" w:hanging="284"/>
    </w:pPr>
    <w:rPr>
      <w:rFonts w:eastAsia="Arial"/>
    </w:rPr>
  </w:style>
  <w:style w:type="character" w:customStyle="1" w:styleId="Bullet1-aChar">
    <w:name w:val="Bullet 1-a) Char"/>
    <w:basedOn w:val="BodyTextChar"/>
    <w:link w:val="Bullet1-a"/>
    <w:rsid w:val="005F265E"/>
    <w:rPr>
      <w:rFonts w:ascii="Arial" w:eastAsia="Arial" w:hAnsi="Arial"/>
      <w:color w:val="585858"/>
      <w:sz w:val="22"/>
      <w:lang w:val="en-US" w:eastAsia="en-US"/>
    </w:rPr>
  </w:style>
  <w:style w:type="paragraph" w:customStyle="1" w:styleId="Heading3Numbers">
    <w:name w:val="Heading 3 Numbers"/>
    <w:basedOn w:val="Heading3"/>
    <w:link w:val="Heading3NumbersChar"/>
    <w:qFormat/>
    <w:rsid w:val="005F265E"/>
    <w:pPr>
      <w:ind w:left="454" w:hanging="454"/>
    </w:pPr>
    <w:rPr>
      <w:rFonts w:eastAsia="Arial"/>
    </w:rPr>
  </w:style>
  <w:style w:type="character" w:customStyle="1" w:styleId="Bullet2-iChar">
    <w:name w:val="Bullet 2-i Char"/>
    <w:basedOn w:val="BodyTextChar"/>
    <w:link w:val="Bullet2-i"/>
    <w:rsid w:val="005F265E"/>
    <w:rPr>
      <w:rFonts w:ascii="Arial" w:eastAsia="Arial" w:hAnsi="Arial"/>
      <w:color w:val="585858"/>
      <w:sz w:val="22"/>
      <w:lang w:val="en-US" w:eastAsia="en-US"/>
    </w:rPr>
  </w:style>
  <w:style w:type="paragraph" w:customStyle="1" w:styleId="Footnote">
    <w:name w:val="Footnote"/>
    <w:basedOn w:val="FootnoteText"/>
    <w:link w:val="FootnoteChar"/>
    <w:qFormat/>
    <w:rsid w:val="00385906"/>
    <w:pPr>
      <w:spacing w:before="0"/>
    </w:pPr>
    <w:rPr>
      <w:rFonts w:ascii="Arial" w:hAnsi="Arial" w:cs="Arial"/>
      <w:color w:val="485053" w:themeColor="text2"/>
      <w:sz w:val="18"/>
      <w:szCs w:val="18"/>
    </w:rPr>
  </w:style>
  <w:style w:type="character" w:customStyle="1" w:styleId="Heading3Char">
    <w:name w:val="Heading 3 Char"/>
    <w:basedOn w:val="BodyTextChar"/>
    <w:link w:val="Heading3"/>
    <w:rsid w:val="005F265E"/>
    <w:rPr>
      <w:rFonts w:ascii="Arial" w:hAnsi="Arial"/>
      <w:b/>
      <w:bCs/>
      <w:color w:val="585858"/>
      <w:sz w:val="22"/>
      <w:lang w:val="en-US" w:eastAsia="en-US"/>
    </w:rPr>
  </w:style>
  <w:style w:type="character" w:customStyle="1" w:styleId="Heading3NumbersChar">
    <w:name w:val="Heading 3 Numbers Char"/>
    <w:basedOn w:val="Heading3Char"/>
    <w:link w:val="Heading3Numbers"/>
    <w:rsid w:val="005F265E"/>
    <w:rPr>
      <w:rFonts w:ascii="Arial" w:eastAsia="Arial" w:hAnsi="Arial"/>
      <w:b/>
      <w:bCs/>
      <w:color w:val="585858"/>
      <w:sz w:val="22"/>
      <w:lang w:val="en-US" w:eastAsia="en-US"/>
    </w:rPr>
  </w:style>
  <w:style w:type="character" w:customStyle="1" w:styleId="FootnoteChar">
    <w:name w:val="Footnote Char"/>
    <w:basedOn w:val="FootnoteTextChar"/>
    <w:link w:val="Footnote"/>
    <w:rsid w:val="00385906"/>
    <w:rPr>
      <w:rFonts w:ascii="Arial" w:eastAsia="MS Gothic" w:hAnsi="Arial" w:cs="Arial"/>
      <w:color w:val="485053" w:themeColor="text2"/>
      <w:sz w:val="18"/>
      <w:szCs w:val="18"/>
      <w:lang w:eastAsia="en-US"/>
    </w:rPr>
  </w:style>
  <w:style w:type="character" w:styleId="UnresolvedMention">
    <w:name w:val="Unresolved Mention"/>
    <w:basedOn w:val="DefaultParagraphFont"/>
    <w:uiPriority w:val="99"/>
    <w:semiHidden/>
    <w:unhideWhenUsed/>
    <w:rsid w:val="00DA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19169">
      <w:bodyDiv w:val="1"/>
      <w:marLeft w:val="0"/>
      <w:marRight w:val="0"/>
      <w:marTop w:val="0"/>
      <w:marBottom w:val="0"/>
      <w:divBdr>
        <w:top w:val="none" w:sz="0" w:space="0" w:color="auto"/>
        <w:left w:val="none" w:sz="0" w:space="0" w:color="auto"/>
        <w:bottom w:val="none" w:sz="0" w:space="0" w:color="auto"/>
        <w:right w:val="none" w:sz="0" w:space="0" w:color="auto"/>
      </w:divBdr>
    </w:div>
    <w:div w:id="633145615">
      <w:bodyDiv w:val="1"/>
      <w:marLeft w:val="0"/>
      <w:marRight w:val="0"/>
      <w:marTop w:val="0"/>
      <w:marBottom w:val="0"/>
      <w:divBdr>
        <w:top w:val="none" w:sz="0" w:space="0" w:color="auto"/>
        <w:left w:val="none" w:sz="0" w:space="0" w:color="auto"/>
        <w:bottom w:val="none" w:sz="0" w:space="0" w:color="auto"/>
        <w:right w:val="none" w:sz="0" w:space="0" w:color="auto"/>
      </w:divBdr>
    </w:div>
    <w:div w:id="815562151">
      <w:bodyDiv w:val="1"/>
      <w:marLeft w:val="0"/>
      <w:marRight w:val="0"/>
      <w:marTop w:val="0"/>
      <w:marBottom w:val="0"/>
      <w:divBdr>
        <w:top w:val="none" w:sz="0" w:space="0" w:color="auto"/>
        <w:left w:val="none" w:sz="0" w:space="0" w:color="auto"/>
        <w:bottom w:val="none" w:sz="0" w:space="0" w:color="auto"/>
        <w:right w:val="none" w:sz="0" w:space="0" w:color="auto"/>
      </w:divBdr>
    </w:div>
    <w:div w:id="1340959592">
      <w:bodyDiv w:val="1"/>
      <w:marLeft w:val="0"/>
      <w:marRight w:val="0"/>
      <w:marTop w:val="0"/>
      <w:marBottom w:val="0"/>
      <w:divBdr>
        <w:top w:val="none" w:sz="0" w:space="0" w:color="auto"/>
        <w:left w:val="none" w:sz="0" w:space="0" w:color="auto"/>
        <w:bottom w:val="none" w:sz="0" w:space="0" w:color="auto"/>
        <w:right w:val="none" w:sz="0" w:space="0" w:color="auto"/>
      </w:divBdr>
    </w:div>
    <w:div w:id="172402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timetrade.com.au/app/5039SmartSalary/workflows/autopiawf/schedule/appointment-type?locationId=master&amp;appointmentTypeGroupId=AutopiaConsultations&amp;resourceId=consultations&amp;_gl=1%2Azdx8rf%2A_gcl_au%2AODU0OTk1NjkxLjE3NzQyMjA5Mjc.%2A_ga%2AMzg4OTY3OTA5LjE3NDIyNTc5NzU.%2A_ga_7HH13EHZ12%2AczE3ODE1NTQ2NjYkbzI4JGcxJHQxNzgxNTU0NzUyJGozNiRsMCRoMA..&amp;fs=1" TargetMode="External"/><Relationship Id="rId18" Type="http://schemas.openxmlformats.org/officeDocument/2006/relationships/hyperlink" Target="https://autopia.com.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autopia.com.au/" TargetMode="External"/><Relationship Id="rId2" Type="http://schemas.openxmlformats.org/officeDocument/2006/relationships/customXml" Target="../customXml/item2.xml"/><Relationship Id="rId16" Type="http://schemas.openxmlformats.org/officeDocument/2006/relationships/hyperlink" Target="https://autopia.com.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autopia.com.au/" TargetMode="External"/><Relationship Id="rId10" Type="http://schemas.openxmlformats.org/officeDocument/2006/relationships/endnotes" Target="endnotes.xml"/><Relationship Id="rId19" Type="http://schemas.openxmlformats.org/officeDocument/2006/relationships/hyperlink" Target="https://autopia.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cars.autopia.com.au%2Fev-info%3Fsp1&amp;data=05%7C02%7CHeidi.Sundin%40smartgroup.com.au%7Ca8bc18a78d424916012c08decab30447%7C999e0f26887d4dc6a54a15d60488d978%7C0%7C0%7C639171067402534733%7CUnknown%7CTWFpbGZsb3d8eyJFbXB0eU1hcGkiOnRydWUsIlYiOiIwLjAuMDAwMCIsIlAiOiJXaW4zMiIsIkFOIjoiTWFpbCIsIldUIjoyfQ%3D%3D%7C0%7C%7C%7C&amp;sdata=biUvD1k6TEdgeKd84fBFv2EI8mR8h5%2FqNqVJf%2F7o5Dw%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GP%20PC\Documents\Autopia_A4%20Policy%20template.dotx" TargetMode="External"/></Relationships>
</file>

<file path=word/theme/theme1.xml><?xml version="1.0" encoding="utf-8"?>
<a:theme xmlns:a="http://schemas.openxmlformats.org/drawingml/2006/main" name="Office Theme">
  <a:themeElements>
    <a:clrScheme name="Autopia colours">
      <a:dk1>
        <a:srgbClr val="1DB337"/>
      </a:dk1>
      <a:lt1>
        <a:srgbClr val="000000"/>
      </a:lt1>
      <a:dk2>
        <a:srgbClr val="485053"/>
      </a:dk2>
      <a:lt2>
        <a:srgbClr val="5B686C"/>
      </a:lt2>
      <a:accent1>
        <a:srgbClr val="0079C0"/>
      </a:accent1>
      <a:accent2>
        <a:srgbClr val="EBEDEE"/>
      </a:accent2>
      <a:accent3>
        <a:srgbClr val="FF6600"/>
      </a:accent3>
      <a:accent4>
        <a:srgbClr val="7AC117"/>
      </a:accent4>
      <a:accent5>
        <a:srgbClr val="FFCC00"/>
      </a:accent5>
      <a:accent6>
        <a:srgbClr val="00B0F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5F00CE89BA844BF82AA4A264665E4" ma:contentTypeVersion="4" ma:contentTypeDescription="Create a new document." ma:contentTypeScope="" ma:versionID="617f552736bf7a42279dba7921c989b9">
  <xsd:schema xmlns:xsd="http://www.w3.org/2001/XMLSchema" xmlns:xs="http://www.w3.org/2001/XMLSchema" xmlns:p="http://schemas.microsoft.com/office/2006/metadata/properties" xmlns:ns2="3664500d-1fcd-40ed-a41d-ec39b8c920dd" targetNamespace="http://schemas.microsoft.com/office/2006/metadata/properties" ma:root="true" ma:fieldsID="92b28b2b16d6dc20a76ae4895461b096" ns2:_="">
    <xsd:import namespace="3664500d-1fcd-40ed-a41d-ec39b8c92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4500d-1fcd-40ed-a41d-ec39b8c92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D41410-056A-4AA7-BF08-11C58BE53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4500d-1fcd-40ed-a41d-ec39b8c92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4BE54-2A23-4EB4-BA3B-75F02DF9D7CB}">
  <ds:schemaRefs>
    <ds:schemaRef ds:uri="http://schemas.microsoft.com/sharepoint/v3/contenttype/forms"/>
  </ds:schemaRefs>
</ds:datastoreItem>
</file>

<file path=customXml/itemProps3.xml><?xml version="1.0" encoding="utf-8"?>
<ds:datastoreItem xmlns:ds="http://schemas.openxmlformats.org/officeDocument/2006/customXml" ds:itemID="{56B17A61-D862-4604-98BC-CF78E9660A6D}">
  <ds:schemaRefs>
    <ds:schemaRef ds:uri="http://schemas.openxmlformats.org/officeDocument/2006/bibliography"/>
  </ds:schemaRefs>
</ds:datastoreItem>
</file>

<file path=customXml/itemProps4.xml><?xml version="1.0" encoding="utf-8"?>
<ds:datastoreItem xmlns:ds="http://schemas.openxmlformats.org/officeDocument/2006/customXml" ds:itemID="{E5B0F395-664D-4422-BC6D-AB5C92CCAD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Autopia_A4 Policy template.dotx</Template>
  <TotalTime>146</TotalTime>
  <Pages>1</Pages>
  <Words>842</Words>
  <Characters>4802</Characters>
  <Application>Microsoft Office Word</Application>
  <DocSecurity>4</DocSecurity>
  <Lines>40</Lines>
  <Paragraphs>11</Paragraphs>
  <ScaleCrop>false</ScaleCrop>
  <Company>AFL.</Company>
  <LinksUpToDate>false</LinksUpToDate>
  <CharactersWithSpaces>5633</CharactersWithSpaces>
  <SharedDoc>false</SharedDoc>
  <HLinks>
    <vt:vector size="42" baseType="variant">
      <vt:variant>
        <vt:i4>7864363</vt:i4>
      </vt:variant>
      <vt:variant>
        <vt:i4>18</vt:i4>
      </vt:variant>
      <vt:variant>
        <vt:i4>0</vt:i4>
      </vt:variant>
      <vt:variant>
        <vt:i4>5</vt:i4>
      </vt:variant>
      <vt:variant>
        <vt:lpwstr>https://autopia.com.au/</vt:lpwstr>
      </vt:variant>
      <vt:variant>
        <vt:lpwstr/>
      </vt:variant>
      <vt:variant>
        <vt:i4>7864363</vt:i4>
      </vt:variant>
      <vt:variant>
        <vt:i4>15</vt:i4>
      </vt:variant>
      <vt:variant>
        <vt:i4>0</vt:i4>
      </vt:variant>
      <vt:variant>
        <vt:i4>5</vt:i4>
      </vt:variant>
      <vt:variant>
        <vt:lpwstr>https://autopia.com.au/</vt:lpwstr>
      </vt:variant>
      <vt:variant>
        <vt:lpwstr/>
      </vt:variant>
      <vt:variant>
        <vt:i4>7864363</vt:i4>
      </vt:variant>
      <vt:variant>
        <vt:i4>12</vt:i4>
      </vt:variant>
      <vt:variant>
        <vt:i4>0</vt:i4>
      </vt:variant>
      <vt:variant>
        <vt:i4>5</vt:i4>
      </vt:variant>
      <vt:variant>
        <vt:lpwstr>https://autopia.com.au/</vt:lpwstr>
      </vt:variant>
      <vt:variant>
        <vt:lpwstr/>
      </vt:variant>
      <vt:variant>
        <vt:i4>7864363</vt:i4>
      </vt:variant>
      <vt:variant>
        <vt:i4>9</vt:i4>
      </vt:variant>
      <vt:variant>
        <vt:i4>0</vt:i4>
      </vt:variant>
      <vt:variant>
        <vt:i4>5</vt:i4>
      </vt:variant>
      <vt:variant>
        <vt:lpwstr>https://autopia.com.au/</vt:lpwstr>
      </vt:variant>
      <vt:variant>
        <vt:lpwstr/>
      </vt:variant>
      <vt:variant>
        <vt:i4>7864363</vt:i4>
      </vt:variant>
      <vt:variant>
        <vt:i4>6</vt:i4>
      </vt:variant>
      <vt:variant>
        <vt:i4>0</vt:i4>
      </vt:variant>
      <vt:variant>
        <vt:i4>5</vt:i4>
      </vt:variant>
      <vt:variant>
        <vt:lpwstr>https://autopia.com.au/</vt:lpwstr>
      </vt:variant>
      <vt:variant>
        <vt:lpwstr/>
      </vt:variant>
      <vt:variant>
        <vt:i4>3932284</vt:i4>
      </vt:variant>
      <vt:variant>
        <vt:i4>3</vt:i4>
      </vt:variant>
      <vt:variant>
        <vt:i4>0</vt:i4>
      </vt:variant>
      <vt:variant>
        <vt:i4>5</vt:i4>
      </vt:variant>
      <vt:variant>
        <vt:lpwstr>https://aus01.safelinks.protection.outlook.com/?url=https%3A%2F%2Fcars.autopia.com.au%2Fev-info%3Fsp1&amp;data=05%7C02%7CHeidi.Sundin%40smartgroup.com.au%7Ca8bc18a78d424916012c08decab30447%7C999e0f26887d4dc6a54a15d60488d978%7C0%7C0%7C639171067402534733%7CUnknown%7CTWFpbGZsb3d8eyJFbXB0eU1hcGkiOnRydWUsIlYiOiIwLjAuMDAwMCIsIlAiOiJXaW4zMiIsIkFOIjoiTWFpbCIsIldUIjoyfQ%3D%3D%7C0%7C%7C%7C&amp;sdata=biUvD1k6TEdgeKd84fBFv2EI8mR8h5%2FqNqVJf%2F7o5Dw%3D&amp;reserved=0</vt:lpwstr>
      </vt:variant>
      <vt:variant>
        <vt:lpwstr/>
      </vt:variant>
      <vt:variant>
        <vt:i4>2555955</vt:i4>
      </vt:variant>
      <vt:variant>
        <vt:i4>0</vt:i4>
      </vt:variant>
      <vt:variant>
        <vt:i4>0</vt:i4>
      </vt:variant>
      <vt:variant>
        <vt:i4>5</vt:i4>
      </vt:variant>
      <vt:variant>
        <vt:lpwstr>https://ui.timetrade.com.au/app/5039SmartSalary/workflows/autopiawf/schedule/appointment-type?locationId=master&amp;appointmentTypeGroupId=AutopiaConsultations&amp;resourceId=consultations&amp;_gl=1%2Azdx8rf%2A_gcl_au%2AODU0OTk1NjkxLjE3NzQyMjA5Mjc.%2A_ga%2AMzg4OTY3OTA5LjE3NDIyNTc5NzU.%2A_ga_7HH13EHZ12%2AczE3ODE1NTQ2NjYkbzI4JGcxJHQxNzgxNTU0NzUyJGozNiRsMCRoMA..&amp;f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VGP PC</dc:creator>
  <cp:keywords/>
  <cp:lastModifiedBy>Heidi Sundin</cp:lastModifiedBy>
  <cp:revision>27</cp:revision>
  <cp:lastPrinted>2018-09-27T20:44:00Z</cp:lastPrinted>
  <dcterms:created xsi:type="dcterms:W3CDTF">2026-06-16T13:27:00Z</dcterms:created>
  <dcterms:modified xsi:type="dcterms:W3CDTF">2026-06-18T08:48:00Z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0x0101003A65F00CE89BA844BF82AA4A264665E4</vt:lpwstr>
  </property>
  <property fmtid="{D5CDD505-2E9C-101B-9397-08002B2CF9AE}" pid="3" name="MediaServiceImageTags">
    <vt:lpwstr/>
  </property>
</Properties>
</file>