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675B0" w:rsidR="001E3A17" w:rsidP="001E3A17" w:rsidRDefault="004D2283" w14:paraId="18859CF4" w14:textId="27E123BB">
      <w:r>
        <w:rPr>
          <w:noProof/>
        </w:rPr>
        <mc:AlternateContent>
          <mc:Choice Requires="wps">
            <w:drawing>
              <wp:anchor distT="0" distB="0" distL="114300" distR="114300" simplePos="0" relativeHeight="251658240" behindDoc="0" locked="0" layoutInCell="1" allowOverlap="1" wp14:anchorId="03248492" wp14:editId="4436C85A">
                <wp:simplePos x="0" y="0"/>
                <wp:positionH relativeFrom="column">
                  <wp:posOffset>4285331</wp:posOffset>
                </wp:positionH>
                <wp:positionV relativeFrom="paragraph">
                  <wp:posOffset>-787552</wp:posOffset>
                </wp:positionV>
                <wp:extent cx="2388358" cy="791571"/>
                <wp:effectExtent l="0" t="0" r="0" b="8890"/>
                <wp:wrapNone/>
                <wp:docPr id="304283141" name="Rectangle 4"/>
                <wp:cNvGraphicFramePr/>
                <a:graphic xmlns:a="http://schemas.openxmlformats.org/drawingml/2006/main">
                  <a:graphicData uri="http://schemas.microsoft.com/office/word/2010/wordprocessingShape">
                    <wps:wsp>
                      <wps:cNvSpPr/>
                      <wps:spPr>
                        <a:xfrm>
                          <a:off x="0" y="0"/>
                          <a:ext cx="2388358" cy="791571"/>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7632CDB8">
              <v:rect id="Rectangle 4" style="position:absolute;margin-left:337.45pt;margin-top:-62pt;width:188.05pt;height:62.35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stroked="f" strokeweight="1pt" w14:anchorId="6414CC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"/>
            </w:pict>
          </mc:Fallback>
        </mc:AlternateContent>
      </w:r>
      <w:r w:rsidR="00A25115">
        <w:rPr>
          <w:noProof/>
        </w:rPr>
        <mc:AlternateContent>
          <mc:Choice Requires="wpg">
            <w:drawing>
              <wp:anchor distT="0" distB="0" distL="114300" distR="114300" simplePos="0" relativeHeight="251658241" behindDoc="0" locked="0" layoutInCell="1" allowOverlap="1" wp14:anchorId="229978F2" wp14:editId="100A90DF">
                <wp:simplePos x="0" y="0"/>
                <wp:positionH relativeFrom="column">
                  <wp:posOffset>-593725</wp:posOffset>
                </wp:positionH>
                <wp:positionV relativeFrom="paragraph">
                  <wp:posOffset>-1228441</wp:posOffset>
                </wp:positionV>
                <wp:extent cx="7559675" cy="10691495"/>
                <wp:effectExtent l="0" t="0" r="3175" b="0"/>
                <wp:wrapNone/>
                <wp:docPr id="1165690410" name="Group 3"/>
                <wp:cNvGraphicFramePr/>
                <a:graphic xmlns:a="http://schemas.openxmlformats.org/drawingml/2006/main">
                  <a:graphicData uri="http://schemas.microsoft.com/office/word/2010/wordprocessingGroup">
                    <wpg:wgp>
                      <wpg:cNvGrpSpPr/>
                      <wpg:grpSpPr>
                        <a:xfrm>
                          <a:off x="0" y="0"/>
                          <a:ext cx="7559675" cy="10691495"/>
                          <a:chOff x="0" y="0"/>
                          <a:chExt cx="7559675" cy="10691495"/>
                        </a:xfrm>
                      </wpg:grpSpPr>
                      <pic:pic xmlns:pic="http://schemas.openxmlformats.org/drawingml/2006/picture">
                        <pic:nvPicPr>
                          <pic:cNvPr id="17" name="Picture 17" descr="A close up of a car&#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wps:wsp>
                        <wps:cNvPr id="542639103" name="Rectangle 2"/>
                        <wps:cNvSpPr/>
                        <wps:spPr>
                          <a:xfrm>
                            <a:off x="527538" y="3045655"/>
                            <a:ext cx="6267157" cy="745588"/>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w14:anchorId="3BC55F4D">
              <v:group id="Group 3" style="position:absolute;margin-left:-46.75pt;margin-top:-96.75pt;width:595.25pt;height:841.85pt;z-index:251659265;mso-width-relative:margin" coordsize="75596,106914" o:spid="_x0000_s1026" w14:anchorId="3498ED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fvfuAlyUr6MTPDDku4AImko7pqSg8HR/D&#10;4PW9d7uq7u2ueOe5KiumVdE1YMC0uyqugjmxu5hxddVdwyKICcSIAQQjBgSJikSRnP3/T92pYYeZ&#10;c9+9XVUd7/f7+fw+hnnvnNOn+3V39a+7C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D/z957gFuSleX+IExPz3TPdD4553z2PvnskzvnnsgMDAhMYBiGHAZw&#10;wJFhSCJJBMwiJoJyDYgi13RV7t+E4QoqoiIgKkiGid2n/t+71vqqvlq79unTA5h4f8/zPrtq1aoc&#10;9n7qt1cV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CIDt39j6Lfd+SOj/4ckSfl014/Uf+C2&#10;vz+40zYlIYT4zcNtz2/+2B1/f9/dX/wHo/dJkiRJkiRJkiRJkiRJkiT10l0/MvLGl14afU+SpHy6&#10;88WRX77rG/XvsUPzQgjxm4fbvzG6484Xh3/irhdHfl6SJEmSJEmSJEmSJEmSJKmnXhr+tZCRIklS&#10;b8lsFEL8puWO5we/dOeL9T961zeG/7QkSZIkSZIkSZIkSZIkSVJP/cjwt0JGiiRJvSWzUQghhBBC&#10;CCGEEEIIIYQQVzx3/Ej9L931jZG3JUnKqR8ZfuOOF+v7bVMS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">
                <v:shape id="Picture 17" style="position:absolute;width:75596;height:106914;visibility:visible;mso-wrap-style:square" alt="A close up of a car&#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">
                  <v:imagedata o:title="A close up of a car&#10;&#10;Description automatically generated" r:id="rId12"/>
                </v:shape>
                <v:rect id="Rectangle 2" style="position:absolute;left:5275;top:30456;width:62671;height:7456;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"/>
              </v:group>
            </w:pict>
          </mc:Fallback>
        </mc:AlternateContent>
      </w:r>
    </w:p>
    <w:p w:rsidRPr="002675B0" w:rsidR="001E3A17" w:rsidP="001E3A17" w:rsidRDefault="001E3A17" w14:paraId="58E2F702" w14:textId="77777777"/>
    <w:p w:rsidRPr="002675B0" w:rsidR="001E3A17" w:rsidP="001E3A17" w:rsidRDefault="001E3A17" w14:paraId="162B002D" w14:textId="77777777"/>
    <w:p w:rsidRPr="002675B0" w:rsidR="001E3A17" w:rsidP="001E3A17" w:rsidRDefault="001E3A17" w14:paraId="0AB2847C" w14:textId="77777777"/>
    <w:p w:rsidRPr="002675B0" w:rsidR="001E3A17" w:rsidP="001E3A17" w:rsidRDefault="001E3A17" w14:paraId="7D913D1E" w14:textId="77777777"/>
    <w:p w:rsidRPr="002675B0" w:rsidR="001E3A17" w:rsidP="001E3A17" w:rsidRDefault="001E3A17" w14:paraId="47E2B151" w14:textId="77777777"/>
    <w:p w:rsidRPr="002675B0" w:rsidR="001E3A17" w:rsidP="001E3A17" w:rsidRDefault="001E3A17" w14:paraId="5EB94F5C" w14:textId="77777777"/>
    <w:p w:rsidRPr="002675B0" w:rsidR="001E3A17" w:rsidP="001E3A17" w:rsidRDefault="001E3A17" w14:paraId="06265B96" w14:textId="77777777"/>
    <w:p w:rsidRPr="002675B0" w:rsidR="001E3A17" w:rsidP="001E3A17" w:rsidRDefault="001E3A17" w14:paraId="089430D5" w14:textId="77777777"/>
    <w:p w:rsidRPr="002675B0" w:rsidR="001E3A17" w:rsidP="001E3A17" w:rsidRDefault="001E3A17" w14:paraId="38221CB8" w14:textId="77777777"/>
    <w:p w:rsidRPr="002675B0" w:rsidR="001E3A17" w:rsidP="001E3A17" w:rsidRDefault="001E3A17" w14:paraId="0FB4814F" w14:textId="77777777"/>
    <w:p w:rsidRPr="002675B0" w:rsidR="001E3A17" w:rsidP="001E3A17" w:rsidRDefault="001E3A17" w14:paraId="1AD16B99" w14:textId="77777777"/>
    <w:p w:rsidRPr="002675B0" w:rsidR="001E3A17" w:rsidP="001E3A17" w:rsidRDefault="001E3A17" w14:paraId="6F199363" w14:textId="77777777"/>
    <w:p w:rsidRPr="002675B0" w:rsidR="001E3A17" w:rsidP="001E3A17" w:rsidRDefault="001E3A17" w14:paraId="43382FC1" w14:textId="77777777"/>
    <w:p w:rsidRPr="002675B0" w:rsidR="001E3A17" w:rsidP="001E3A17" w:rsidRDefault="001E3A17" w14:paraId="5D8CE371" w14:textId="77777777"/>
    <w:p w:rsidRPr="002675B0" w:rsidR="001E3A17" w:rsidP="001E3A17" w:rsidRDefault="00A25115" w14:paraId="00FE4836" w14:textId="09097F22">
      <w:r>
        <w:rPr>
          <w:noProof/>
        </w:rPr>
        <mc:AlternateContent>
          <mc:Choice Requires="wps">
            <w:drawing>
              <wp:anchor distT="0" distB="0" distL="114300" distR="114300" simplePos="0" relativeHeight="251658242" behindDoc="0" locked="0" layoutInCell="1" allowOverlap="1" wp14:anchorId="4C5EE4F0" wp14:editId="6A222397">
                <wp:simplePos x="0" y="0"/>
                <wp:positionH relativeFrom="column">
                  <wp:posOffset>12847</wp:posOffset>
                </wp:positionH>
                <wp:positionV relativeFrom="paragraph">
                  <wp:posOffset>51826</wp:posOffset>
                </wp:positionV>
                <wp:extent cx="6086035" cy="808892"/>
                <wp:effectExtent l="0" t="0" r="0" b="0"/>
                <wp:wrapNone/>
                <wp:docPr id="101744060" name="Text Box 4"/>
                <wp:cNvGraphicFramePr/>
                <a:graphic xmlns:a="http://schemas.openxmlformats.org/drawingml/2006/main">
                  <a:graphicData uri="http://schemas.microsoft.com/office/word/2010/wordprocessingShape">
                    <wps:wsp>
                      <wps:cNvSpPr txBox="1"/>
                      <wps:spPr>
                        <a:xfrm>
                          <a:off x="0" y="0"/>
                          <a:ext cx="6086035" cy="808892"/>
                        </a:xfrm>
                        <a:prstGeom prst="rect">
                          <a:avLst/>
                        </a:prstGeom>
                        <a:solidFill>
                          <a:srgbClr val="FFFFFF"/>
                        </a:solidFill>
                        <a:ln w="6350">
                          <a:noFill/>
                        </a:ln>
                      </wps:spPr>
                      <wps:txbx>
                        <w:txbxContent>
                          <w:p w:rsidRPr="001C4C6D" w:rsidR="00A25115" w:rsidP="001C4C6D" w:rsidRDefault="00A25115" w14:paraId="14002B0E" w14:textId="37F3510E">
                            <w:pPr>
                              <w:pStyle w:val="Title"/>
                              <w:rPr>
                                <w:sz w:val="96"/>
                                <w:szCs w:val="32"/>
                              </w:rPr>
                            </w:pPr>
                            <w:r w:rsidRPr="001C4C6D">
                              <w:rPr>
                                <w:sz w:val="96"/>
                                <w:szCs w:val="32"/>
                              </w:rPr>
                              <w:t>Emplo</w:t>
                            </w:r>
                            <w:r w:rsidRPr="001C4C6D" w:rsidR="001C4C6D">
                              <w:rPr>
                                <w:sz w:val="96"/>
                                <w:szCs w:val="32"/>
                              </w:rPr>
                              <w:t>yer resource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B12AF46">
              <v:shapetype id="_x0000_t202" coordsize="21600,21600" o:spt="202" path="m,l,21600r21600,l21600,xe" w14:anchorId="4C5EE4F0">
                <v:stroke joinstyle="miter"/>
                <v:path gradientshapeok="t" o:connecttype="rect"/>
              </v:shapetype>
              <v:shape id="Text Box 4" style="position:absolute;margin-left:1pt;margin-top:4.1pt;width:479.2pt;height:63.7pt;z-index:251658242;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">
                <v:textbox>
                  <w:txbxContent>
                    <w:p w:rsidRPr="001C4C6D" w:rsidR="00A25115" w:rsidP="001C4C6D" w:rsidRDefault="00A25115" w14:paraId="5180ED10" w14:textId="37F3510E">
                      <w:pPr>
                        <w:pStyle w:val="Title"/>
                        <w:rPr>
                          <w:sz w:val="96"/>
                          <w:szCs w:val="32"/>
                        </w:rPr>
                      </w:pPr>
                      <w:r w:rsidRPr="001C4C6D">
                        <w:rPr>
                          <w:sz w:val="96"/>
                          <w:szCs w:val="32"/>
                        </w:rPr>
                        <w:t>Emplo</w:t>
                      </w:r>
                      <w:r w:rsidRPr="001C4C6D" w:rsidR="001C4C6D">
                        <w:rPr>
                          <w:sz w:val="96"/>
                          <w:szCs w:val="32"/>
                        </w:rPr>
                        <w:t>yer resource</w:t>
                      </w:r>
                    </w:p>
                  </w:txbxContent>
                </v:textbox>
              </v:shape>
            </w:pict>
          </mc:Fallback>
        </mc:AlternateContent>
      </w:r>
    </w:p>
    <w:p w:rsidRPr="002675B0" w:rsidR="001E3A17" w:rsidP="001E3A17" w:rsidRDefault="001E3A17" w14:paraId="3624F125" w14:textId="28481562"/>
    <w:p w:rsidRPr="002675B0" w:rsidR="001E3A17" w:rsidP="00736F33" w:rsidRDefault="00142B24" w14:paraId="4243F4C1" w14:textId="358A9EE5">
      <w:pPr>
        <w:tabs>
          <w:tab w:val="left" w:pos="2633"/>
          <w:tab w:val="left" w:pos="3312"/>
        </w:tabs>
      </w:pPr>
      <w:r>
        <w:tab/>
      </w:r>
      <w:r w:rsidR="00736F33">
        <w:tab/>
      </w:r>
    </w:p>
    <w:p w:rsidRPr="002675B0" w:rsidR="001E3A17" w:rsidP="001E3A17" w:rsidRDefault="001E3A17" w14:paraId="44116D06" w14:textId="490C892D"/>
    <w:p w:rsidRPr="002675B0" w:rsidR="001E3A17" w:rsidP="000A5F22" w:rsidRDefault="000A5F22" w14:paraId="6B906202" w14:textId="47D6024B">
      <w:pPr>
        <w:tabs>
          <w:tab w:val="left" w:pos="5561"/>
        </w:tabs>
      </w:pPr>
      <w:r>
        <w:tab/>
      </w:r>
    </w:p>
    <w:p w:rsidRPr="002675B0" w:rsidR="001E3A17" w:rsidP="001E3A17" w:rsidRDefault="001E3A17" w14:paraId="1D0CD6F9" w14:textId="3B828019"/>
    <w:p w:rsidRPr="002675B0" w:rsidR="001E3A17" w:rsidP="001E3A17" w:rsidRDefault="001E3A17" w14:paraId="109FC5D5" w14:textId="7B6E0810"/>
    <w:p w:rsidRPr="002675B0" w:rsidR="001E3A17" w:rsidP="001E3A17" w:rsidRDefault="00CD0F7B" w14:paraId="5C7538C5" w14:textId="00F75CAB">
      <w:r>
        <w:rPr>
          <w:noProof/>
        </w:rPr>
        <mc:AlternateContent>
          <mc:Choice Requires="wps">
            <w:drawing>
              <wp:anchor distT="45720" distB="45720" distL="114300" distR="114300" simplePos="0" relativeHeight="251658243" behindDoc="0" locked="0" layoutInCell="1" allowOverlap="1" wp14:anchorId="54ED3C07" wp14:editId="6E747742">
                <wp:simplePos x="0" y="0"/>
                <wp:positionH relativeFrom="margin">
                  <wp:posOffset>97790</wp:posOffset>
                </wp:positionH>
                <wp:positionV relativeFrom="paragraph">
                  <wp:posOffset>347394</wp:posOffset>
                </wp:positionV>
                <wp:extent cx="60579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404620"/>
                        </a:xfrm>
                        <a:prstGeom prst="rect">
                          <a:avLst/>
                        </a:prstGeom>
                        <a:noFill/>
                        <a:ln w="9525">
                          <a:noFill/>
                          <a:miter lim="800000"/>
                          <a:headEnd/>
                          <a:tailEnd/>
                        </a:ln>
                      </wps:spPr>
                      <wps:txbx>
                        <w:txbxContent>
                          <w:p w:rsidRPr="00DD4CE7" w:rsidR="00CD0F7B" w:rsidP="00CD0F7B" w:rsidRDefault="006122A9" w14:paraId="6C89316C" w14:textId="79AE185F">
                            <w:pPr>
                              <w:suppressAutoHyphens/>
                              <w:autoSpaceDE w:val="0"/>
                              <w:autoSpaceDN w:val="0"/>
                              <w:adjustRightInd w:val="0"/>
                              <w:textAlignment w:val="center"/>
                              <w:rPr>
                                <w:rFonts w:ascii="Arial" w:hAnsi="Arial" w:cs="Arial"/>
                                <w:color w:val="1DB337" w:themeColor="text1"/>
                                <w:spacing w:val="-8"/>
                                <w:sz w:val="80"/>
                                <w:szCs w:val="80"/>
                                <w:lang w:val="en-US"/>
                              </w:rPr>
                            </w:pPr>
                            <w:r>
                              <w:rPr>
                                <w:rFonts w:ascii="Arial" w:hAnsi="Arial" w:cs="Arial"/>
                                <w:color w:val="1DB337" w:themeColor="text1"/>
                                <w:spacing w:val="-8"/>
                                <w:sz w:val="80"/>
                                <w:szCs w:val="80"/>
                                <w:lang w:val="en-US"/>
                              </w:rPr>
                              <w:t>Launch email</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w14:anchorId="4D17E728">
              <v:shape id="Text Box 2" style="position:absolute;margin-left:7.7pt;margin-top:27.35pt;width:477pt;height:110.6pt;z-index:25165824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" w14:anchorId="54ED3C07">
                <v:textbox style="mso-fit-shape-to-text:t" inset="0,0,0,0">
                  <w:txbxContent>
                    <w:p w:rsidRPr="00DD4CE7" w:rsidR="00CD0F7B" w:rsidP="00CD0F7B" w:rsidRDefault="006122A9" w14:paraId="77F6E90B" w14:textId="79AE185F">
                      <w:pPr>
                        <w:suppressAutoHyphens/>
                        <w:autoSpaceDE w:val="0"/>
                        <w:autoSpaceDN w:val="0"/>
                        <w:adjustRightInd w:val="0"/>
                        <w:textAlignment w:val="center"/>
                        <w:rPr>
                          <w:rFonts w:ascii="Arial" w:hAnsi="Arial" w:cs="Arial"/>
                          <w:color w:val="1DB337" w:themeColor="text1"/>
                          <w:spacing w:val="-8"/>
                          <w:sz w:val="80"/>
                          <w:szCs w:val="80"/>
                          <w:lang w:val="en-US"/>
                        </w:rPr>
                      </w:pPr>
                      <w:r>
                        <w:rPr>
                          <w:rFonts w:ascii="Arial" w:hAnsi="Arial" w:cs="Arial"/>
                          <w:color w:val="1DB337" w:themeColor="text1"/>
                          <w:spacing w:val="-8"/>
                          <w:sz w:val="80"/>
                          <w:szCs w:val="80"/>
                          <w:lang w:val="en-US"/>
                        </w:rPr>
                        <w:t>Launch email</w:t>
                      </w:r>
                    </w:p>
                  </w:txbxContent>
                </v:textbox>
                <w10:wrap type="square" anchorx="margin"/>
              </v:shape>
            </w:pict>
          </mc:Fallback>
        </mc:AlternateContent>
      </w:r>
    </w:p>
    <w:p w:rsidR="00524C17" w:rsidP="001B4CA8" w:rsidRDefault="00821A61" w14:paraId="7647794C" w14:textId="09625FF7">
      <w:pPr>
        <w:pStyle w:val="Heading1"/>
        <w:tabs>
          <w:tab w:val="clear" w:pos="720"/>
          <w:tab w:val="left" w:pos="624"/>
        </w:tabs>
        <w:spacing w:after="160"/>
        <w:rPr>
          <w:rFonts w:eastAsia="Arial"/>
        </w:rPr>
      </w:pPr>
      <w:r>
        <w:rPr>
          <w:rFonts w:eastAsia="Arial"/>
        </w:rPr>
        <w:t xml:space="preserve">Promoting Autopia partnership through </w:t>
      </w:r>
      <w:r w:rsidR="00BA25D0">
        <w:rPr>
          <w:rFonts w:eastAsia="Arial"/>
        </w:rPr>
        <w:t>all staff employee launch email</w:t>
      </w:r>
      <w:r w:rsidR="00B3481D">
        <w:rPr>
          <w:rFonts w:eastAsia="Arial"/>
        </w:rPr>
        <w:t xml:space="preserve"> </w:t>
      </w:r>
    </w:p>
    <w:p w:rsidRPr="00A04E14" w:rsidR="00255930" w:rsidP="00255930" w:rsidRDefault="00255930" w14:paraId="6AE0FAE1" w14:textId="77777777">
      <w:pPr>
        <w:pStyle w:val="BodyText"/>
        <w:keepNext/>
        <w:keepLines/>
        <w:suppressAutoHyphens/>
        <w:rPr>
          <w:rFonts w:eastAsia="Arial"/>
        </w:rPr>
      </w:pPr>
    </w:p>
    <w:p w:rsidRPr="00620B0A" w:rsidR="00620B0A" w:rsidP="00620B0A" w:rsidRDefault="00620B0A" w14:paraId="71A68A6E" w14:textId="77777777">
      <w:pPr>
        <w:pStyle w:val="BodyText"/>
        <w:keepNext/>
        <w:keepLines/>
        <w:suppressAutoHyphens/>
        <w:rPr>
          <w:rFonts w:eastAsia="Arial"/>
          <w:lang w:val="en-AU"/>
        </w:rPr>
      </w:pPr>
      <w:r w:rsidRPr="00620B0A">
        <w:rPr>
          <w:rFonts w:eastAsia="Arial"/>
          <w:lang w:val="en-AU"/>
        </w:rPr>
        <w:t xml:space="preserve">To support the launch of your new partnership with </w:t>
      </w:r>
      <w:proofErr w:type="spellStart"/>
      <w:r w:rsidRPr="00620B0A">
        <w:rPr>
          <w:rFonts w:eastAsia="Arial"/>
          <w:lang w:val="en-AU"/>
        </w:rPr>
        <w:t>Autopia</w:t>
      </w:r>
      <w:proofErr w:type="spellEnd"/>
      <w:r w:rsidRPr="00620B0A">
        <w:rPr>
          <w:rFonts w:eastAsia="Arial"/>
          <w:lang w:val="en-AU"/>
        </w:rPr>
        <w:t>, we’ve provided a ready-to-use employee launch email that you can send to your workforce.</w:t>
      </w:r>
    </w:p>
    <w:p w:rsidRPr="00620B0A" w:rsidR="00620B0A" w:rsidP="00620B0A" w:rsidRDefault="00620B0A" w14:paraId="1D19916E" w14:textId="77777777">
      <w:pPr>
        <w:pStyle w:val="Heading3"/>
        <w:rPr>
          <w:rFonts w:eastAsia="Arial"/>
        </w:rPr>
      </w:pPr>
      <w:r w:rsidRPr="00620B0A">
        <w:rPr>
          <w:rFonts w:eastAsia="Arial"/>
        </w:rPr>
        <w:t>Why use this email</w:t>
      </w:r>
    </w:p>
    <w:p w:rsidRPr="00620B0A" w:rsidR="00620B0A" w:rsidP="00620B0A" w:rsidRDefault="00620B0A" w14:paraId="78ECD8FD" w14:textId="77777777">
      <w:pPr>
        <w:pStyle w:val="BodyText"/>
        <w:keepNext/>
        <w:keepLines/>
        <w:suppressAutoHyphens/>
        <w:rPr>
          <w:rFonts w:eastAsia="Arial"/>
          <w:lang w:val="en-AU"/>
        </w:rPr>
      </w:pPr>
      <w:r w:rsidRPr="00620B0A">
        <w:rPr>
          <w:rFonts w:eastAsia="Arial"/>
          <w:lang w:val="en-AU"/>
        </w:rPr>
        <w:t xml:space="preserve">The launch email is designed to introduce the benefit clearly and simply, helping employees understand what novated leasing is, why it’s valuable, and how they can get started. It plays a critical role in creating initial awareness and </w:t>
      </w:r>
      <w:proofErr w:type="gramStart"/>
      <w:r w:rsidRPr="00620B0A">
        <w:rPr>
          <w:rFonts w:eastAsia="Arial"/>
          <w:lang w:val="en-AU"/>
        </w:rPr>
        <w:t>interest, and</w:t>
      </w:r>
      <w:proofErr w:type="gramEnd"/>
      <w:r w:rsidRPr="00620B0A">
        <w:rPr>
          <w:rFonts w:eastAsia="Arial"/>
          <w:lang w:val="en-AU"/>
        </w:rPr>
        <w:t xml:space="preserve"> sets the foundation for ongoing engagement through your broader campaign.</w:t>
      </w:r>
    </w:p>
    <w:p w:rsidRPr="00620B0A" w:rsidR="00620B0A" w:rsidP="00620B0A" w:rsidRDefault="00620B0A" w14:paraId="314D4C4F" w14:textId="77777777">
      <w:pPr>
        <w:pStyle w:val="Heading3"/>
        <w:rPr>
          <w:rFonts w:eastAsia="Arial"/>
        </w:rPr>
      </w:pPr>
      <w:r w:rsidRPr="00620B0A">
        <w:rPr>
          <w:rFonts w:eastAsia="Arial"/>
        </w:rPr>
        <w:t>How to use it</w:t>
      </w:r>
    </w:p>
    <w:p w:rsidRPr="00620B0A" w:rsidR="00620B0A" w:rsidP="00620B0A" w:rsidRDefault="00620B0A" w14:paraId="7D7549D6" w14:textId="77777777">
      <w:pPr>
        <w:pStyle w:val="BodyText"/>
        <w:keepNext/>
        <w:keepLines/>
        <w:suppressAutoHyphens/>
        <w:rPr>
          <w:rFonts w:eastAsia="Arial"/>
          <w:lang w:val="en-AU"/>
        </w:rPr>
      </w:pPr>
      <w:r w:rsidRPr="00620B0A">
        <w:rPr>
          <w:rFonts w:eastAsia="Arial"/>
          <w:lang w:val="en-AU"/>
        </w:rPr>
        <w:t xml:space="preserve">We recommend sending this email as your first communication to employees, supported by links to your intranet page and </w:t>
      </w:r>
      <w:proofErr w:type="spellStart"/>
      <w:r w:rsidRPr="00620B0A">
        <w:rPr>
          <w:rFonts w:eastAsia="Arial"/>
          <w:lang w:val="en-AU"/>
        </w:rPr>
        <w:t>Autopia</w:t>
      </w:r>
      <w:proofErr w:type="spellEnd"/>
      <w:r w:rsidRPr="00620B0A">
        <w:rPr>
          <w:rFonts w:eastAsia="Arial"/>
          <w:lang w:val="en-AU"/>
        </w:rPr>
        <w:t xml:space="preserve"> resources. You can further personalise it by adding your organisation’s branding, links, and key contacts.</w:t>
      </w:r>
    </w:p>
    <w:p w:rsidRPr="00620B0A" w:rsidR="00620B0A" w:rsidP="00620B0A" w:rsidRDefault="00620B0A" w14:paraId="179EA077" w14:textId="77777777">
      <w:pPr>
        <w:pStyle w:val="BodyText"/>
        <w:keepNext/>
        <w:keepLines/>
        <w:suppressAutoHyphens/>
        <w:rPr>
          <w:rFonts w:eastAsia="Arial"/>
          <w:lang w:val="en-AU"/>
        </w:rPr>
      </w:pPr>
      <w:r w:rsidRPr="00620B0A">
        <w:rPr>
          <w:rFonts w:eastAsia="Arial"/>
          <w:lang w:val="en-AU"/>
        </w:rPr>
        <w:t>For best results:</w:t>
      </w:r>
    </w:p>
    <w:p w:rsidRPr="0059558D" w:rsidR="00620B0A" w:rsidP="0059558D" w:rsidRDefault="00620B0A" w14:paraId="3B7EA350" w14:textId="77777777">
      <w:pPr>
        <w:pStyle w:val="Bullet-1"/>
        <w:numPr>
          <w:ilvl w:val="0"/>
          <w:numId w:val="9"/>
        </w:numPr>
      </w:pPr>
      <w:r w:rsidRPr="0059558D">
        <w:t>Send it from a recognisable internal sender (e.g. HR or People &amp; Culture)</w:t>
      </w:r>
    </w:p>
    <w:p w:rsidRPr="0059558D" w:rsidR="00620B0A" w:rsidP="0059558D" w:rsidRDefault="00620B0A" w14:paraId="044C02BE" w14:textId="77777777">
      <w:pPr>
        <w:pStyle w:val="Bullet-1"/>
        <w:numPr>
          <w:ilvl w:val="0"/>
          <w:numId w:val="9"/>
        </w:numPr>
      </w:pPr>
      <w:r w:rsidRPr="0059558D">
        <w:t>Include clear links to book consultations, access quotes, or learn more</w:t>
      </w:r>
    </w:p>
    <w:p w:rsidRPr="0059558D" w:rsidR="00620B0A" w:rsidP="0059558D" w:rsidRDefault="00620B0A" w14:paraId="7311DBDB" w14:textId="65BFBB00">
      <w:pPr>
        <w:pStyle w:val="Bullet-1"/>
        <w:numPr>
          <w:ilvl w:val="0"/>
          <w:numId w:val="9"/>
        </w:numPr>
      </w:pPr>
      <w:r w:rsidRPr="0059558D">
        <w:t xml:space="preserve">Follow </w:t>
      </w:r>
      <w:proofErr w:type="gramStart"/>
      <w:r w:rsidRPr="0059558D">
        <w:t>up with</w:t>
      </w:r>
      <w:proofErr w:type="gramEnd"/>
      <w:r w:rsidRPr="0059558D">
        <w:t xml:space="preserve"> Viva Engage posts </w:t>
      </w:r>
      <w:r w:rsidRPr="0059558D" w:rsidR="00B34963">
        <w:t xml:space="preserve">or articles in </w:t>
      </w:r>
      <w:proofErr w:type="gramStart"/>
      <w:r w:rsidRPr="0059558D" w:rsidR="00B34963">
        <w:t>employees</w:t>
      </w:r>
      <w:proofErr w:type="gramEnd"/>
      <w:r w:rsidRPr="0059558D" w:rsidR="00B34963">
        <w:t xml:space="preserve"> newsletters </w:t>
      </w:r>
      <w:r w:rsidRPr="0059558D">
        <w:t>and reminders to reinforce the message</w:t>
      </w:r>
    </w:p>
    <w:p w:rsidR="005746D5" w:rsidP="00620B0A" w:rsidRDefault="005746D5" w14:paraId="4692EBC2" w14:textId="77777777">
      <w:pPr>
        <w:pStyle w:val="BodyText"/>
        <w:keepNext/>
        <w:keepLines/>
        <w:suppressAutoHyphens/>
        <w:rPr>
          <w:rFonts w:eastAsia="Arial"/>
          <w:lang w:val="en-AU"/>
        </w:rPr>
      </w:pPr>
    </w:p>
    <w:p w:rsidRPr="00620B0A" w:rsidR="00620B0A" w:rsidP="00620B0A" w:rsidRDefault="00620B0A" w14:paraId="0F2C608A" w14:textId="00CCA998">
      <w:pPr>
        <w:pStyle w:val="BodyText"/>
        <w:keepNext/>
        <w:keepLines/>
        <w:suppressAutoHyphens/>
        <w:rPr>
          <w:rFonts w:eastAsia="Arial"/>
          <w:lang w:val="en-AU"/>
        </w:rPr>
      </w:pPr>
      <w:r w:rsidRPr="00620B0A">
        <w:rPr>
          <w:rFonts w:eastAsia="Arial"/>
          <w:lang w:val="en-AU"/>
        </w:rPr>
        <w:t>Used effectively, this email will help ensure employees are aware of the benefit, understand the value, and feel confident taking the next step.</w:t>
      </w:r>
    </w:p>
    <w:p w:rsidR="00D47F14" w:rsidP="00047B8F" w:rsidRDefault="00D47F14" w14:paraId="4CD72031" w14:textId="77777777">
      <w:pPr>
        <w:pStyle w:val="BodyText"/>
        <w:keepNext/>
        <w:keepLines/>
        <w:suppressAutoHyphens/>
        <w:rPr>
          <w:rFonts w:eastAsia="Arial"/>
          <w:b/>
          <w:bCs/>
        </w:rPr>
      </w:pPr>
    </w:p>
    <w:p w:rsidRPr="00047B8F" w:rsidR="00D47F14" w:rsidP="00D47F14" w:rsidRDefault="00AD3E54" w14:paraId="7A65B9EF" w14:textId="6B6C7A7C">
      <w:pPr>
        <w:pStyle w:val="Heading1"/>
        <w:rPr>
          <w:rFonts w:eastAsia="Arial"/>
          <w:color w:val="585858"/>
          <w:sz w:val="22"/>
        </w:rPr>
      </w:pPr>
      <w:r>
        <w:rPr>
          <w:rFonts w:eastAsia="Arial"/>
        </w:rPr>
        <w:t xml:space="preserve">Launch email </w:t>
      </w:r>
    </w:p>
    <w:p w:rsidRPr="00410EB6" w:rsidR="00410EB6" w:rsidP="00410EB6" w:rsidRDefault="00410EB6" w14:paraId="17476BD9" w14:textId="60CFDD5B">
      <w:pPr>
        <w:pStyle w:val="BodyText"/>
        <w:keepNext/>
        <w:keepLines/>
        <w:suppressAutoHyphens/>
        <w:rPr>
          <w:rFonts w:eastAsia="Arial"/>
        </w:rPr>
      </w:pPr>
      <w:r w:rsidRPr="00410EB6">
        <w:rPr>
          <w:rFonts w:eastAsia="Arial"/>
        </w:rPr>
        <w:t xml:space="preserve">Hi </w:t>
      </w:r>
      <w:r w:rsidR="00507C1E">
        <w:rPr>
          <w:rFonts w:eastAsia="Arial"/>
        </w:rPr>
        <w:t>Team,</w:t>
      </w:r>
    </w:p>
    <w:p w:rsidRPr="00410EB6" w:rsidR="00410EB6" w:rsidP="00410EB6" w:rsidRDefault="00410EB6" w14:paraId="2A012BD7" w14:textId="77777777">
      <w:pPr>
        <w:pStyle w:val="BodyText"/>
        <w:keepNext/>
        <w:keepLines/>
        <w:suppressAutoHyphens/>
        <w:rPr>
          <w:rFonts w:eastAsia="Arial"/>
        </w:rPr>
      </w:pPr>
      <w:r w:rsidRPr="00410EB6">
        <w:rPr>
          <w:rFonts w:eastAsia="Arial"/>
        </w:rPr>
        <w:t xml:space="preserve">We’re pleased to let you know that we’ve partnered with </w:t>
      </w:r>
      <w:proofErr w:type="spellStart"/>
      <w:r w:rsidRPr="00410EB6">
        <w:rPr>
          <w:rFonts w:eastAsia="Arial"/>
          <w:b/>
          <w:bCs/>
        </w:rPr>
        <w:t>Autopia</w:t>
      </w:r>
      <w:proofErr w:type="spellEnd"/>
      <w:r w:rsidRPr="00410EB6">
        <w:rPr>
          <w:rFonts w:eastAsia="Arial"/>
        </w:rPr>
        <w:t xml:space="preserve"> to introduce a new employee benefit—</w:t>
      </w:r>
      <w:r w:rsidRPr="00410EB6">
        <w:rPr>
          <w:rFonts w:eastAsia="Arial"/>
          <w:b/>
          <w:bCs/>
        </w:rPr>
        <w:t>novated leasing</w:t>
      </w:r>
      <w:r w:rsidRPr="00410EB6">
        <w:rPr>
          <w:rFonts w:eastAsia="Arial"/>
        </w:rPr>
        <w:t>.</w:t>
      </w:r>
    </w:p>
    <w:p w:rsidRPr="00410EB6" w:rsidR="00410EB6" w:rsidP="00410EB6" w:rsidRDefault="00410EB6" w14:paraId="09FB9FF0" w14:textId="77777777">
      <w:pPr>
        <w:pStyle w:val="BodyText"/>
        <w:keepNext/>
        <w:keepLines/>
        <w:suppressAutoHyphens/>
        <w:rPr>
          <w:rFonts w:eastAsia="Arial"/>
        </w:rPr>
      </w:pPr>
      <w:r w:rsidRPr="00410EB6">
        <w:rPr>
          <w:rFonts w:eastAsia="Arial"/>
        </w:rPr>
        <w:t>This is a simple and flexible way to buy and run a car using your salary, with the potential to save money and make managing your vehicle costs easier.</w:t>
      </w:r>
    </w:p>
    <w:p w:rsidRPr="00410EB6" w:rsidR="00410EB6" w:rsidP="00410EB6" w:rsidRDefault="00410EB6" w14:paraId="153382F2" w14:textId="77777777">
      <w:pPr>
        <w:pStyle w:val="BodyText"/>
        <w:keepNext/>
        <w:keepLines/>
        <w:suppressAutoHyphens/>
        <w:rPr>
          <w:rFonts w:eastAsia="Arial"/>
        </w:rPr>
      </w:pPr>
      <w:r w:rsidRPr="00410EB6">
        <w:rPr>
          <w:rFonts w:eastAsia="Arial"/>
        </w:rPr>
        <w:t xml:space="preserve">With a novated lease, your car and most running costs—like fuel or charging, registration, insurance and </w:t>
      </w:r>
      <w:proofErr w:type="gramStart"/>
      <w:r w:rsidRPr="00410EB6">
        <w:rPr>
          <w:rFonts w:eastAsia="Arial"/>
        </w:rPr>
        <w:t>servicing—</w:t>
      </w:r>
      <w:proofErr w:type="gramEnd"/>
      <w:r w:rsidRPr="00410EB6">
        <w:rPr>
          <w:rFonts w:eastAsia="Arial"/>
        </w:rPr>
        <w:t>are bundled into one regular payment that comes from your salary. Because a portion of these costs may be paid from your pre-tax income, this can help reduce your taxable income and improve your take-home pay.</w:t>
      </w:r>
    </w:p>
    <w:p w:rsidRPr="00410EB6" w:rsidR="00410EB6" w:rsidP="00410EB6" w:rsidRDefault="00410EB6" w14:paraId="74333FB3" w14:textId="77777777">
      <w:pPr>
        <w:pStyle w:val="BodyText"/>
        <w:keepNext/>
        <w:keepLines/>
        <w:suppressAutoHyphens/>
        <w:rPr>
          <w:rFonts w:eastAsia="Arial"/>
        </w:rPr>
      </w:pPr>
      <w:r w:rsidRPr="00410EB6">
        <w:rPr>
          <w:rFonts w:eastAsia="Arial"/>
        </w:rPr>
        <w:t xml:space="preserve">There are </w:t>
      </w:r>
      <w:proofErr w:type="gramStart"/>
      <w:r w:rsidRPr="00410EB6">
        <w:rPr>
          <w:rFonts w:eastAsia="Arial"/>
        </w:rPr>
        <w:t>a number of</w:t>
      </w:r>
      <w:proofErr w:type="gramEnd"/>
      <w:r w:rsidRPr="00410EB6">
        <w:rPr>
          <w:rFonts w:eastAsia="Arial"/>
        </w:rPr>
        <w:t xml:space="preserve"> advantages to consider. Many employees find it a cost-effective way to own and run a car, as GST </w:t>
      </w:r>
      <w:proofErr w:type="gramStart"/>
      <w:r w:rsidRPr="00410EB6">
        <w:rPr>
          <w:rFonts w:eastAsia="Arial"/>
        </w:rPr>
        <w:t>is not applied</w:t>
      </w:r>
      <w:proofErr w:type="gramEnd"/>
      <w:r w:rsidRPr="00410EB6">
        <w:rPr>
          <w:rFonts w:eastAsia="Arial"/>
        </w:rPr>
        <w:t xml:space="preserve"> to the purchase price (within applicable limits) and ongoing costs are simplified into a single, regular deduction. You’ll also have access to </w:t>
      </w:r>
      <w:proofErr w:type="spellStart"/>
      <w:r w:rsidRPr="00410EB6">
        <w:rPr>
          <w:rFonts w:eastAsia="Arial"/>
        </w:rPr>
        <w:t>Autopia</w:t>
      </w:r>
      <w:proofErr w:type="spellEnd"/>
      <w:r w:rsidRPr="00410EB6">
        <w:rPr>
          <w:rFonts w:eastAsia="Arial"/>
        </w:rPr>
        <w:t xml:space="preserve"> specialists who can guide you through your options and help you choose a vehicle that suits your needs and lifestyle.</w:t>
      </w:r>
    </w:p>
    <w:p w:rsidRPr="00410EB6" w:rsidR="00410EB6" w:rsidP="00410EB6" w:rsidRDefault="00410EB6" w14:paraId="6D1FA24C" w14:textId="77777777">
      <w:pPr>
        <w:pStyle w:val="BodyText"/>
        <w:keepNext/>
        <w:keepLines/>
        <w:suppressAutoHyphens/>
        <w:rPr>
          <w:rFonts w:eastAsia="Arial"/>
        </w:rPr>
      </w:pPr>
      <w:r w:rsidRPr="00410EB6">
        <w:rPr>
          <w:rFonts w:eastAsia="Arial"/>
        </w:rPr>
        <w:t>If you’ve been thinking about an electric vehicle, this could also be a great time to explore it. Eligible EVs may be exempt from Fringe Benefits Tax (FBT), which can make them even more affordable, in addition to their lower running and maintenance costs.</w:t>
      </w:r>
    </w:p>
    <w:p w:rsidRPr="00410EB6" w:rsidR="00410EB6" w:rsidP="00410EB6" w:rsidRDefault="00410EB6" w14:paraId="71A22994" w14:textId="77777777">
      <w:pPr>
        <w:pStyle w:val="BodyText"/>
        <w:keepNext/>
        <w:keepLines/>
        <w:suppressAutoHyphens/>
        <w:rPr>
          <w:rFonts w:eastAsia="Arial"/>
        </w:rPr>
      </w:pPr>
      <w:r w:rsidRPr="00410EB6">
        <w:rPr>
          <w:rFonts w:eastAsia="Arial"/>
        </w:rPr>
        <w:t xml:space="preserve">Getting started is easy. You can book a consultation with an </w:t>
      </w:r>
      <w:proofErr w:type="spellStart"/>
      <w:r w:rsidRPr="00410EB6">
        <w:rPr>
          <w:rFonts w:eastAsia="Arial"/>
        </w:rPr>
        <w:t>Autopia</w:t>
      </w:r>
      <w:proofErr w:type="spellEnd"/>
      <w:r w:rsidRPr="00410EB6">
        <w:rPr>
          <w:rFonts w:eastAsia="Arial"/>
        </w:rPr>
        <w:t xml:space="preserve"> specialist, request a </w:t>
      </w:r>
      <w:proofErr w:type="spellStart"/>
      <w:r w:rsidRPr="00410EB6">
        <w:rPr>
          <w:rFonts w:eastAsia="Arial"/>
        </w:rPr>
        <w:t>personalised</w:t>
      </w:r>
      <w:proofErr w:type="spellEnd"/>
      <w:r w:rsidRPr="00410EB6">
        <w:rPr>
          <w:rFonts w:eastAsia="Arial"/>
        </w:rPr>
        <w:t xml:space="preserve"> quote online, or join a webinar to learn more about how novated leasing works and whether it’s right for you.</w:t>
      </w:r>
    </w:p>
    <w:p w:rsidR="00410EB6" w:rsidP="00410EB6" w:rsidRDefault="00410EB6" w14:paraId="75220939" w14:textId="421913DA">
      <w:pPr>
        <w:pStyle w:val="BodyText"/>
        <w:keepNext/>
        <w:keepLines/>
        <w:suppressAutoHyphens/>
        <w:rPr>
          <w:rFonts w:eastAsia="Arial"/>
          <w:b/>
          <w:bCs/>
        </w:rPr>
      </w:pPr>
      <w:r w:rsidRPr="00410EB6">
        <w:rPr>
          <w:rFonts w:eastAsia="Arial"/>
          <w:b/>
          <w:bCs/>
        </w:rPr>
        <w:t xml:space="preserve">Learn more and get started here </w:t>
      </w:r>
    </w:p>
    <w:p w:rsidRPr="00047B8F" w:rsidR="00F83E83" w:rsidP="00122E4D" w:rsidRDefault="00F83E83" w14:paraId="0866D8F2" w14:textId="77777777">
      <w:pPr>
        <w:pStyle w:val="BodyText"/>
        <w:keepNext/>
        <w:keepLines/>
        <w:numPr>
          <w:ilvl w:val="0"/>
          <w:numId w:val="7"/>
        </w:numPr>
        <w:suppressAutoHyphens/>
        <w:rPr>
          <w:rFonts w:eastAsia="Arial"/>
        </w:rPr>
      </w:pPr>
      <w:r w:rsidRPr="00047B8F">
        <w:rPr>
          <w:rFonts w:ascii="Segoe UI Emoji" w:hAnsi="Segoe UI Emoji" w:eastAsia="Arial" w:cs="Segoe UI Emoji"/>
        </w:rPr>
        <w:t>📞</w:t>
      </w:r>
      <w:r w:rsidRPr="00047B8F">
        <w:rPr>
          <w:rFonts w:eastAsia="Arial"/>
        </w:rPr>
        <w:t xml:space="preserve"> </w:t>
      </w:r>
      <w:r w:rsidRPr="00047B8F">
        <w:rPr>
          <w:rFonts w:eastAsia="Arial"/>
          <w:b/>
          <w:bCs/>
        </w:rPr>
        <w:t>Book a call back:</w:t>
      </w:r>
      <w:r w:rsidRPr="00047B8F">
        <w:rPr>
          <w:rFonts w:eastAsia="Arial"/>
        </w:rPr>
        <w:t xml:space="preserve"> </w:t>
      </w:r>
      <w:hyperlink w:history="1" r:id="rId13">
        <w:r w:rsidRPr="0011772C">
          <w:rPr>
            <w:rStyle w:val="Hyperlink"/>
            <w:rFonts w:eastAsia="Arial"/>
            <w:b/>
            <w:bCs/>
            <w:lang w:val="en-AU"/>
          </w:rPr>
          <w:t>Book a consultation</w:t>
        </w:r>
      </w:hyperlink>
    </w:p>
    <w:p w:rsidRPr="00047B8F" w:rsidR="00F83E83" w:rsidP="00122E4D" w:rsidRDefault="00F83E83" w14:paraId="6C9D76E1" w14:textId="77777777">
      <w:pPr>
        <w:pStyle w:val="BodyText"/>
        <w:keepNext/>
        <w:keepLines/>
        <w:numPr>
          <w:ilvl w:val="0"/>
          <w:numId w:val="7"/>
        </w:numPr>
        <w:suppressAutoHyphens/>
        <w:rPr>
          <w:rFonts w:eastAsia="Arial"/>
        </w:rPr>
      </w:pPr>
      <w:r w:rsidRPr="00047B8F">
        <w:rPr>
          <w:rFonts w:ascii="Segoe UI Emoji" w:hAnsi="Segoe UI Emoji" w:eastAsia="Arial" w:cs="Segoe UI Emoji"/>
        </w:rPr>
        <w:t>🎓</w:t>
      </w:r>
      <w:r w:rsidRPr="00047B8F">
        <w:rPr>
          <w:rFonts w:eastAsia="Arial"/>
        </w:rPr>
        <w:t xml:space="preserve"> </w:t>
      </w:r>
      <w:r w:rsidRPr="00047B8F">
        <w:rPr>
          <w:rFonts w:eastAsia="Arial"/>
          <w:b/>
          <w:bCs/>
        </w:rPr>
        <w:t>Attend a webinar:</w:t>
      </w:r>
      <w:r w:rsidRPr="00047B8F">
        <w:rPr>
          <w:rFonts w:eastAsia="Arial"/>
        </w:rPr>
        <w:t xml:space="preserve"> </w:t>
      </w:r>
      <w:hyperlink w:tgtFrame="_blank" w:history="1" r:id="rId14">
        <w:r w:rsidRPr="00E26CC1">
          <w:rPr>
            <w:rStyle w:val="Hyperlink"/>
            <w:rFonts w:eastAsia="Arial"/>
            <w:b/>
            <w:bCs/>
            <w:lang w:val="en-AU"/>
          </w:rPr>
          <w:t xml:space="preserve">Electric Vehicle Webinar | </w:t>
        </w:r>
        <w:proofErr w:type="spellStart"/>
        <w:r w:rsidRPr="00E26CC1">
          <w:rPr>
            <w:rStyle w:val="Hyperlink"/>
            <w:rFonts w:eastAsia="Arial"/>
            <w:b/>
            <w:bCs/>
            <w:lang w:val="en-AU"/>
          </w:rPr>
          <w:t>Autopia</w:t>
        </w:r>
        <w:proofErr w:type="spellEnd"/>
      </w:hyperlink>
    </w:p>
    <w:p w:rsidRPr="00047B8F" w:rsidR="00F83E83" w:rsidP="00122E4D" w:rsidRDefault="00F83E83" w14:paraId="6FE69411" w14:textId="77777777">
      <w:pPr>
        <w:pStyle w:val="BodyText"/>
        <w:keepNext/>
        <w:keepLines/>
        <w:numPr>
          <w:ilvl w:val="0"/>
          <w:numId w:val="7"/>
        </w:numPr>
        <w:suppressAutoHyphens/>
        <w:rPr>
          <w:rFonts w:eastAsia="Arial"/>
        </w:rPr>
      </w:pPr>
      <w:r w:rsidRPr="00047B8F">
        <w:rPr>
          <w:rFonts w:ascii="Segoe UI Emoji" w:hAnsi="Segoe UI Emoji" w:eastAsia="Arial" w:cs="Segoe UI Emoji"/>
        </w:rPr>
        <w:t>💻</w:t>
      </w:r>
      <w:r w:rsidRPr="00047B8F">
        <w:rPr>
          <w:rFonts w:eastAsia="Arial"/>
        </w:rPr>
        <w:t xml:space="preserve"> </w:t>
      </w:r>
      <w:r w:rsidRPr="00047B8F">
        <w:rPr>
          <w:rFonts w:eastAsia="Arial"/>
          <w:b/>
          <w:bCs/>
        </w:rPr>
        <w:t>Get a quote online:</w:t>
      </w:r>
      <w:r w:rsidRPr="00047B8F">
        <w:rPr>
          <w:rFonts w:eastAsia="Arial"/>
        </w:rPr>
        <w:t xml:space="preserve"> </w:t>
      </w:r>
      <w:hyperlink w:history="1" r:id="rId15">
        <w:r w:rsidRPr="00DA0C04">
          <w:rPr>
            <w:rStyle w:val="Hyperlink"/>
            <w:rFonts w:eastAsia="Arial"/>
            <w:b/>
            <w:bCs/>
            <w:lang w:val="en-AU"/>
          </w:rPr>
          <w:t xml:space="preserve">Novated Leasing &amp; Car Salary Packaging with </w:t>
        </w:r>
        <w:proofErr w:type="spellStart"/>
        <w:r w:rsidRPr="00DA0C04">
          <w:rPr>
            <w:rStyle w:val="Hyperlink"/>
            <w:rFonts w:eastAsia="Arial"/>
            <w:b/>
            <w:bCs/>
            <w:lang w:val="en-AU"/>
          </w:rPr>
          <w:t>Autopia</w:t>
        </w:r>
        <w:proofErr w:type="spellEnd"/>
      </w:hyperlink>
    </w:p>
    <w:p w:rsidRPr="00047B8F" w:rsidR="00F83E83" w:rsidP="00122E4D" w:rsidRDefault="00F83E83" w14:paraId="7BCB339A" w14:textId="77777777">
      <w:pPr>
        <w:pStyle w:val="BodyText"/>
        <w:keepNext/>
        <w:keepLines/>
        <w:numPr>
          <w:ilvl w:val="0"/>
          <w:numId w:val="7"/>
        </w:numPr>
        <w:suppressAutoHyphens/>
        <w:rPr>
          <w:rFonts w:eastAsia="Arial"/>
        </w:rPr>
      </w:pPr>
      <w:r w:rsidRPr="00047B8F">
        <w:rPr>
          <w:rFonts w:ascii="Segoe UI Emoji" w:hAnsi="Segoe UI Emoji" w:eastAsia="Arial" w:cs="Segoe UI Emoji"/>
        </w:rPr>
        <w:t>☎️</w:t>
      </w:r>
      <w:r w:rsidRPr="00047B8F">
        <w:rPr>
          <w:rFonts w:eastAsia="Arial"/>
        </w:rPr>
        <w:t xml:space="preserve"> </w:t>
      </w:r>
      <w:r w:rsidRPr="00047B8F">
        <w:rPr>
          <w:rFonts w:eastAsia="Arial"/>
          <w:b/>
          <w:bCs/>
        </w:rPr>
        <w:t xml:space="preserve">Speak to an </w:t>
      </w:r>
      <w:proofErr w:type="spellStart"/>
      <w:r w:rsidRPr="00047B8F">
        <w:rPr>
          <w:rFonts w:eastAsia="Arial"/>
          <w:b/>
          <w:bCs/>
        </w:rPr>
        <w:t>Autopia</w:t>
      </w:r>
      <w:proofErr w:type="spellEnd"/>
      <w:r w:rsidRPr="00047B8F">
        <w:rPr>
          <w:rFonts w:eastAsia="Arial"/>
          <w:b/>
          <w:bCs/>
        </w:rPr>
        <w:t xml:space="preserve"> specialist:</w:t>
      </w:r>
      <w:r>
        <w:rPr>
          <w:rFonts w:eastAsia="Arial"/>
          <w:b/>
          <w:bCs/>
        </w:rPr>
        <w:t xml:space="preserve"> </w:t>
      </w:r>
      <w:r w:rsidRPr="00E73E83">
        <w:rPr>
          <w:rFonts w:eastAsia="Arial"/>
        </w:rPr>
        <w:t>1800</w:t>
      </w:r>
      <w:r>
        <w:rPr>
          <w:rFonts w:eastAsia="Arial"/>
        </w:rPr>
        <w:t xml:space="preserve"> </w:t>
      </w:r>
      <w:r w:rsidRPr="00E73E83">
        <w:rPr>
          <w:rFonts w:eastAsia="Arial"/>
        </w:rPr>
        <w:t>288</w:t>
      </w:r>
      <w:r>
        <w:rPr>
          <w:rFonts w:eastAsia="Arial"/>
        </w:rPr>
        <w:t xml:space="preserve"> </w:t>
      </w:r>
      <w:r w:rsidRPr="00E73E83">
        <w:rPr>
          <w:rFonts w:eastAsia="Arial"/>
        </w:rPr>
        <w:t>674</w:t>
      </w:r>
    </w:p>
    <w:p w:rsidRPr="00410EB6" w:rsidR="00F83E83" w:rsidP="00410EB6" w:rsidRDefault="00F83E83" w14:paraId="50626DE2" w14:textId="77777777">
      <w:pPr>
        <w:pStyle w:val="BodyText"/>
        <w:keepNext/>
        <w:keepLines/>
        <w:suppressAutoHyphens/>
        <w:rPr>
          <w:rFonts w:eastAsia="Arial"/>
        </w:rPr>
      </w:pPr>
    </w:p>
    <w:p w:rsidRPr="00410EB6" w:rsidR="00410EB6" w:rsidP="00410EB6" w:rsidRDefault="00410EB6" w14:paraId="35C8D6A7" w14:textId="77777777">
      <w:pPr>
        <w:pStyle w:val="BodyText"/>
        <w:keepNext/>
        <w:keepLines/>
        <w:suppressAutoHyphens/>
        <w:rPr>
          <w:rFonts w:eastAsia="Arial"/>
        </w:rPr>
      </w:pPr>
      <w:r w:rsidRPr="00410EB6">
        <w:rPr>
          <w:rFonts w:eastAsia="Arial"/>
        </w:rPr>
        <w:t xml:space="preserve">With the </w:t>
      </w:r>
      <w:proofErr w:type="gramStart"/>
      <w:r w:rsidRPr="00410EB6">
        <w:rPr>
          <w:rFonts w:eastAsia="Arial"/>
        </w:rPr>
        <w:t>cost of living</w:t>
      </w:r>
      <w:proofErr w:type="gramEnd"/>
      <w:r w:rsidRPr="00410EB6">
        <w:rPr>
          <w:rFonts w:eastAsia="Arial"/>
        </w:rPr>
        <w:t xml:space="preserve"> top of mind for many, novated leasing is a practical way to make your money go further while accessing a car that suits your needs.</w:t>
      </w:r>
    </w:p>
    <w:p w:rsidRPr="00410EB6" w:rsidR="00410EB6" w:rsidP="00410EB6" w:rsidRDefault="00410EB6" w14:paraId="74DFA3C0" w14:textId="77777777">
      <w:pPr>
        <w:pStyle w:val="BodyText"/>
        <w:keepNext/>
        <w:keepLines/>
        <w:suppressAutoHyphens/>
        <w:rPr>
          <w:rFonts w:eastAsia="Arial"/>
        </w:rPr>
      </w:pPr>
      <w:r w:rsidRPr="00410EB6">
        <w:rPr>
          <w:rFonts w:eastAsia="Arial"/>
        </w:rPr>
        <w:t>If you’re curious, we encourage you to explore your options—there’s no obligation to proceed, and it’s a great way to understand what’s possible.</w:t>
      </w:r>
    </w:p>
    <w:p w:rsidRPr="00410EB6" w:rsidR="00410EB6" w:rsidP="00410EB6" w:rsidRDefault="00410EB6" w14:paraId="4299E9D9" w14:textId="77777777">
      <w:pPr>
        <w:pStyle w:val="BodyText"/>
        <w:keepNext/>
        <w:keepLines/>
        <w:suppressAutoHyphens/>
        <w:rPr>
          <w:rFonts w:eastAsia="Arial"/>
        </w:rPr>
      </w:pPr>
      <w:r w:rsidRPr="00410EB6">
        <w:rPr>
          <w:rFonts w:eastAsia="Arial"/>
        </w:rPr>
        <w:t>Kind regards,</w:t>
      </w:r>
    </w:p>
    <w:p w:rsidRPr="00507C1E" w:rsidR="00047B8F" w:rsidP="00AB5641" w:rsidRDefault="00047B8F" w14:paraId="4D88AD07" w14:textId="77777777">
      <w:pPr>
        <w:pStyle w:val="BodyText"/>
        <w:keepNext/>
        <w:keepLines/>
        <w:suppressAutoHyphens/>
        <w:rPr>
          <w:rFonts w:eastAsia="Arial"/>
        </w:rPr>
      </w:pPr>
    </w:p>
    <w:p w:rsidRPr="00507C1E" w:rsidR="00507C1E" w:rsidP="00507C1E" w:rsidRDefault="00507C1E" w14:paraId="0F1F0E58" w14:textId="77777777">
      <w:pPr>
        <w:pStyle w:val="BodyText"/>
        <w:keepNext/>
        <w:keepLines/>
        <w:suppressAutoHyphens/>
        <w:rPr>
          <w:rFonts w:eastAsia="Arial"/>
        </w:rPr>
      </w:pPr>
      <w:r w:rsidRPr="00507C1E">
        <w:rPr>
          <w:rFonts w:eastAsia="Arial"/>
          <w:b/>
          <w:bCs/>
          <w:i/>
          <w:iCs/>
        </w:rPr>
        <w:t>Important information:</w:t>
      </w:r>
      <w:r w:rsidRPr="00507C1E">
        <w:rPr>
          <w:rFonts w:eastAsia="Arial"/>
        </w:rPr>
        <w:br/>
      </w:r>
      <w:r w:rsidRPr="00507C1E">
        <w:rPr>
          <w:rFonts w:eastAsia="Arial"/>
        </w:rPr>
        <w:t xml:space="preserve">Novated leasing may not be suitable for everyone. Before </w:t>
      </w:r>
      <w:proofErr w:type="gramStart"/>
      <w:r w:rsidRPr="00507C1E">
        <w:rPr>
          <w:rFonts w:eastAsia="Arial"/>
        </w:rPr>
        <w:t>making a decision</w:t>
      </w:r>
      <w:proofErr w:type="gramEnd"/>
      <w:r w:rsidRPr="00507C1E">
        <w:rPr>
          <w:rFonts w:eastAsia="Arial"/>
        </w:rPr>
        <w:t>, you should consider your personal circumstances and seek independent financial advice where appropriate.</w:t>
      </w:r>
    </w:p>
    <w:p w:rsidRPr="00507C1E" w:rsidR="00507C1E" w:rsidP="00AB5641" w:rsidRDefault="00507C1E" w14:paraId="70F14F25" w14:textId="77777777">
      <w:pPr>
        <w:pStyle w:val="BodyText"/>
        <w:keepNext/>
        <w:keepLines/>
        <w:suppressAutoHyphens/>
        <w:rPr>
          <w:rFonts w:eastAsia="Arial"/>
          <w:lang w:val="en-AU"/>
        </w:rPr>
      </w:pPr>
    </w:p>
    <w:sectPr w:rsidRPr="00507C1E" w:rsidR="00507C1E" w:rsidSect="00C67F45">
      <w:headerReference w:type="default" r:id="rId16"/>
      <w:pgSz w:w="11906" w:h="16838" w:orient="portrait" w:code="9"/>
      <w:pgMar w:top="1928" w:right="1021" w:bottom="1418" w:left="1021" w:header="1021" w:footer="5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5686" w:rsidRDefault="00A45686" w14:paraId="3465C475" w14:textId="77777777">
      <w:r>
        <w:separator/>
      </w:r>
    </w:p>
  </w:endnote>
  <w:endnote w:type="continuationSeparator" w:id="0">
    <w:p w:rsidR="00A45686" w:rsidRDefault="00A45686" w14:paraId="79B4E65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5686" w:rsidRDefault="00A45686" w14:paraId="18505C57" w14:textId="77777777">
      <w:r>
        <w:separator/>
      </w:r>
    </w:p>
  </w:footnote>
  <w:footnote w:type="continuationSeparator" w:id="0">
    <w:p w:rsidR="00A45686" w:rsidRDefault="00A45686" w14:paraId="54ACBA1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6D7" w:rsidR="00625A88" w:rsidP="003825C2" w:rsidRDefault="003106D7" w14:paraId="22A62333" w14:textId="77777777">
    <w:pPr>
      <w:pStyle w:val="BasicParagraph"/>
      <w:suppressAutoHyphens/>
      <w:rPr>
        <w:rFonts w:ascii="Arial" w:hAnsi="Arial" w:cs="Arial"/>
        <w:b/>
        <w:bCs/>
        <w:color w:val="485053" w:themeColor="text2"/>
        <w:sz w:val="20"/>
        <w:szCs w:val="20"/>
      </w:rPr>
    </w:pPr>
    <w:r>
      <w:rPr>
        <w:noProof/>
      </w:rPr>
      <w:drawing>
        <wp:anchor distT="0" distB="0" distL="114300" distR="114300" simplePos="0" relativeHeight="251658240" behindDoc="1" locked="0" layoutInCell="1" allowOverlap="1" wp14:anchorId="3CFE0276" wp14:editId="77B12CF9">
          <wp:simplePos x="0" y="0"/>
          <wp:positionH relativeFrom="page">
            <wp:posOffset>635</wp:posOffset>
          </wp:positionH>
          <wp:positionV relativeFrom="page">
            <wp:posOffset>0</wp:posOffset>
          </wp:positionV>
          <wp:extent cx="7560000" cy="1068480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topia_A4 MS Word template_page BG.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03248492">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pt;height:3.6pt" o:bullet="t" type="#_x0000_t75">
        <v:imagedata o:title="Autopia bullet point-2" r:id="rId1"/>
      </v:shape>
    </w:pict>
  </w:numPicBullet>
  <w:abstractNum w:abstractNumId="0" w15:restartNumberingAfterBreak="0">
    <w:nsid w:val="FFFFFF89"/>
    <w:multiLevelType w:val="singleLevel"/>
    <w:tmpl w:val="5A84073C"/>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6DA10E6"/>
    <w:multiLevelType w:val="multilevel"/>
    <w:tmpl w:val="40A6701E"/>
    <w:lvl w:ilvl="0">
      <w:start w:val="1"/>
      <w:numFmt w:val="decimal"/>
      <w:pStyle w:val="61outlinenumbered"/>
      <w:lvlText w:val="6.%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78C18E3"/>
    <w:multiLevelType w:val="hybridMultilevel"/>
    <w:tmpl w:val="277AF27C"/>
    <w:lvl w:ilvl="0" w:tplc="122A45D4">
      <w:start w:val="1"/>
      <w:numFmt w:val="lowerLetter"/>
      <w:pStyle w:val="Bullet1-a"/>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2986638"/>
    <w:multiLevelType w:val="multilevel"/>
    <w:tmpl w:val="90CEB1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93A2C53"/>
    <w:multiLevelType w:val="hybridMultilevel"/>
    <w:tmpl w:val="40C29DB4"/>
    <w:lvl w:ilvl="0" w:tplc="8C7ACE0A">
      <w:start w:val="1"/>
      <w:numFmt w:val="lowerRoman"/>
      <w:pStyle w:val="Bullet2-i"/>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A4A5FAB"/>
    <w:multiLevelType w:val="hybridMultilevel"/>
    <w:tmpl w:val="E07816F2"/>
    <w:lvl w:ilvl="0" w:tplc="995CE410">
      <w:start w:val="1"/>
      <w:numFmt w:val="bullet"/>
      <w:pStyle w:val="Bullet-2"/>
      <w:lvlText w:val=""/>
      <w:lvlJc w:val="left"/>
      <w:pPr>
        <w:ind w:left="700" w:hanging="360"/>
      </w:pPr>
      <w:rPr>
        <w:rFonts w:hint="default" w:ascii="Wingdings" w:hAnsi="Wingdings"/>
        <w:color w:val="485053" w:themeColor="text2"/>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46DC20CB"/>
    <w:multiLevelType w:val="multilevel"/>
    <w:tmpl w:val="9FAC07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1A602A0"/>
    <w:multiLevelType w:val="multilevel"/>
    <w:tmpl w:val="2758B0E2"/>
    <w:styleLink w:val="PolicyNumbering"/>
    <w:lvl w:ilvl="0">
      <w:start w:val="1"/>
      <w:numFmt w:val="decimal"/>
      <w:lvlText w:val="%1"/>
      <w:lvlJc w:val="left"/>
      <w:pPr>
        <w:ind w:left="357" w:hanging="357"/>
      </w:pPr>
      <w:rPr>
        <w:rFonts w:hint="default" w:ascii="Arial" w:hAnsi="Arial"/>
        <w:b/>
        <w:i w:val="0"/>
        <w:color w:val="4F2D7F"/>
        <w:sz w:val="24"/>
      </w:rPr>
    </w:lvl>
    <w:lvl w:ilvl="1">
      <w:start w:val="1"/>
      <w:numFmt w:val="decimal"/>
      <w:lvlText w:val="%1.%2"/>
      <w:lvlJc w:val="left"/>
      <w:pPr>
        <w:ind w:left="720" w:hanging="720"/>
      </w:pPr>
      <w:rPr>
        <w:rFonts w:hint="default" w:ascii="Arial" w:hAnsi="Arial"/>
        <w:b/>
        <w:i w:val="0"/>
        <w:color w:val="4F2D7F"/>
        <w:sz w:val="24"/>
      </w:rPr>
    </w:lvl>
    <w:lvl w:ilvl="2">
      <w:start w:val="1"/>
      <w:numFmt w:val="lowerRoman"/>
      <w:lvlText w:val="%3."/>
      <w:lvlJc w:val="left"/>
      <w:pPr>
        <w:ind w:left="1800" w:hanging="1080"/>
      </w:pPr>
      <w:rPr>
        <w:rFonts w:hint="default" w:ascii="Arial" w:hAnsi="Arial"/>
        <w:b/>
        <w:i w:val="0"/>
        <w:color w:val="4F2D7F"/>
        <w:sz w:val="24"/>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8" w15:restartNumberingAfterBreak="0">
    <w:nsid w:val="7A961A6D"/>
    <w:multiLevelType w:val="hybridMultilevel"/>
    <w:tmpl w:val="DD7C815E"/>
    <w:lvl w:ilvl="0" w:tplc="4F88ABF6">
      <w:start w:val="1"/>
      <w:numFmt w:val="bullet"/>
      <w:lvlText w:val=""/>
      <w:lvlPicBulletId w:val="0"/>
      <w:lvlJc w:val="left"/>
      <w:pPr>
        <w:ind w:left="700" w:hanging="360"/>
      </w:pPr>
      <w:rPr>
        <w:rFonts w:hint="default" w:ascii="Symbol" w:hAnsi="Symbol"/>
        <w:color w:val="auto"/>
        <w:sz w:val="16"/>
        <w:szCs w:val="16"/>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326642113">
    <w:abstractNumId w:val="0"/>
  </w:num>
  <w:num w:numId="2" w16cid:durableId="906648889">
    <w:abstractNumId w:val="7"/>
  </w:num>
  <w:num w:numId="3" w16cid:durableId="1091004225">
    <w:abstractNumId w:val="1"/>
  </w:num>
  <w:num w:numId="4" w16cid:durableId="881093177">
    <w:abstractNumId w:val="5"/>
  </w:num>
  <w:num w:numId="5" w16cid:durableId="1927152550">
    <w:abstractNumId w:val="2"/>
  </w:num>
  <w:num w:numId="6" w16cid:durableId="950166877">
    <w:abstractNumId w:val="4"/>
  </w:num>
  <w:num w:numId="7" w16cid:durableId="2029401885">
    <w:abstractNumId w:val="3"/>
  </w:num>
  <w:num w:numId="8" w16cid:durableId="1782382800">
    <w:abstractNumId w:val="6"/>
  </w:num>
  <w:num w:numId="9" w16cid:durableId="319577797">
    <w:abstractNumId w:val="8"/>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3MjQzNzKwNDazNDJT0lEKTi0uzszPAykwqQUACosbhywAAAA="/>
  </w:docVars>
  <w:rsids>
    <w:rsidRoot w:val="001D4444"/>
    <w:rsid w:val="000039B2"/>
    <w:rsid w:val="00006105"/>
    <w:rsid w:val="000114A5"/>
    <w:rsid w:val="00011824"/>
    <w:rsid w:val="000136AB"/>
    <w:rsid w:val="0001521A"/>
    <w:rsid w:val="00015B84"/>
    <w:rsid w:val="00016F85"/>
    <w:rsid w:val="00017587"/>
    <w:rsid w:val="00020B89"/>
    <w:rsid w:val="000328B7"/>
    <w:rsid w:val="00035CD5"/>
    <w:rsid w:val="000370E8"/>
    <w:rsid w:val="00037A88"/>
    <w:rsid w:val="00040AF9"/>
    <w:rsid w:val="00040E1E"/>
    <w:rsid w:val="00041C68"/>
    <w:rsid w:val="000422CA"/>
    <w:rsid w:val="00047059"/>
    <w:rsid w:val="00047B8F"/>
    <w:rsid w:val="0005177D"/>
    <w:rsid w:val="00052D49"/>
    <w:rsid w:val="00052E68"/>
    <w:rsid w:val="00053ABA"/>
    <w:rsid w:val="00054E5F"/>
    <w:rsid w:val="000620FB"/>
    <w:rsid w:val="0006282D"/>
    <w:rsid w:val="00063657"/>
    <w:rsid w:val="000708A8"/>
    <w:rsid w:val="00071576"/>
    <w:rsid w:val="00074B3A"/>
    <w:rsid w:val="00083DD1"/>
    <w:rsid w:val="000A07A1"/>
    <w:rsid w:val="000A0D32"/>
    <w:rsid w:val="000A2978"/>
    <w:rsid w:val="000A3353"/>
    <w:rsid w:val="000A5F22"/>
    <w:rsid w:val="000B108E"/>
    <w:rsid w:val="000B4C48"/>
    <w:rsid w:val="000C21AA"/>
    <w:rsid w:val="000C2F3F"/>
    <w:rsid w:val="000C6E51"/>
    <w:rsid w:val="000D5D3C"/>
    <w:rsid w:val="000D70BD"/>
    <w:rsid w:val="000E1A83"/>
    <w:rsid w:val="000E2DD3"/>
    <w:rsid w:val="000E3158"/>
    <w:rsid w:val="000E7EEC"/>
    <w:rsid w:val="000F1E31"/>
    <w:rsid w:val="000F3532"/>
    <w:rsid w:val="00100739"/>
    <w:rsid w:val="00101001"/>
    <w:rsid w:val="0010300E"/>
    <w:rsid w:val="00111D65"/>
    <w:rsid w:val="00112558"/>
    <w:rsid w:val="00112823"/>
    <w:rsid w:val="00114A19"/>
    <w:rsid w:val="0011772C"/>
    <w:rsid w:val="00122E4D"/>
    <w:rsid w:val="00130657"/>
    <w:rsid w:val="00142B24"/>
    <w:rsid w:val="00144B8D"/>
    <w:rsid w:val="00147B9C"/>
    <w:rsid w:val="00150662"/>
    <w:rsid w:val="001544FC"/>
    <w:rsid w:val="00155488"/>
    <w:rsid w:val="00163F5F"/>
    <w:rsid w:val="0017144F"/>
    <w:rsid w:val="00171721"/>
    <w:rsid w:val="001720E1"/>
    <w:rsid w:val="00176FBC"/>
    <w:rsid w:val="00180A2B"/>
    <w:rsid w:val="00184A30"/>
    <w:rsid w:val="00185A8A"/>
    <w:rsid w:val="00186BED"/>
    <w:rsid w:val="00194BB1"/>
    <w:rsid w:val="001A2589"/>
    <w:rsid w:val="001A6961"/>
    <w:rsid w:val="001B0FD8"/>
    <w:rsid w:val="001B3AB9"/>
    <w:rsid w:val="001B3CE3"/>
    <w:rsid w:val="001B3F90"/>
    <w:rsid w:val="001B4CA8"/>
    <w:rsid w:val="001C4340"/>
    <w:rsid w:val="001C4C6D"/>
    <w:rsid w:val="001D24E8"/>
    <w:rsid w:val="001D3438"/>
    <w:rsid w:val="001D4444"/>
    <w:rsid w:val="001D533B"/>
    <w:rsid w:val="001E2B36"/>
    <w:rsid w:val="001E3729"/>
    <w:rsid w:val="001E3A17"/>
    <w:rsid w:val="001E488D"/>
    <w:rsid w:val="001E66B1"/>
    <w:rsid w:val="001F695F"/>
    <w:rsid w:val="00203206"/>
    <w:rsid w:val="002039E9"/>
    <w:rsid w:val="002070E6"/>
    <w:rsid w:val="00211028"/>
    <w:rsid w:val="002206B6"/>
    <w:rsid w:val="00222B48"/>
    <w:rsid w:val="002246D4"/>
    <w:rsid w:val="0022770B"/>
    <w:rsid w:val="0023024D"/>
    <w:rsid w:val="00240955"/>
    <w:rsid w:val="0024600B"/>
    <w:rsid w:val="0024695C"/>
    <w:rsid w:val="002512DF"/>
    <w:rsid w:val="00251EE8"/>
    <w:rsid w:val="002532BB"/>
    <w:rsid w:val="00255930"/>
    <w:rsid w:val="002654AC"/>
    <w:rsid w:val="002675B0"/>
    <w:rsid w:val="00267A96"/>
    <w:rsid w:val="0027094C"/>
    <w:rsid w:val="00273D89"/>
    <w:rsid w:val="0027571F"/>
    <w:rsid w:val="00276841"/>
    <w:rsid w:val="00277F25"/>
    <w:rsid w:val="00282429"/>
    <w:rsid w:val="0028488C"/>
    <w:rsid w:val="002848CE"/>
    <w:rsid w:val="002972CE"/>
    <w:rsid w:val="002C779B"/>
    <w:rsid w:val="002D510E"/>
    <w:rsid w:val="002D5AB4"/>
    <w:rsid w:val="002D5F71"/>
    <w:rsid w:val="002D74BF"/>
    <w:rsid w:val="002D7A5A"/>
    <w:rsid w:val="002E33AE"/>
    <w:rsid w:val="002E63ED"/>
    <w:rsid w:val="002F490A"/>
    <w:rsid w:val="00304035"/>
    <w:rsid w:val="003106D7"/>
    <w:rsid w:val="0032087F"/>
    <w:rsid w:val="00324B2F"/>
    <w:rsid w:val="0033127D"/>
    <w:rsid w:val="0033301E"/>
    <w:rsid w:val="003403CD"/>
    <w:rsid w:val="00340E1F"/>
    <w:rsid w:val="00341B7E"/>
    <w:rsid w:val="00347662"/>
    <w:rsid w:val="00350A9B"/>
    <w:rsid w:val="00373930"/>
    <w:rsid w:val="00375643"/>
    <w:rsid w:val="00377722"/>
    <w:rsid w:val="0038058D"/>
    <w:rsid w:val="003825C2"/>
    <w:rsid w:val="00384935"/>
    <w:rsid w:val="00385906"/>
    <w:rsid w:val="00385CB3"/>
    <w:rsid w:val="0039648E"/>
    <w:rsid w:val="003A7870"/>
    <w:rsid w:val="003B23B0"/>
    <w:rsid w:val="003C14F8"/>
    <w:rsid w:val="003C2798"/>
    <w:rsid w:val="003C2C60"/>
    <w:rsid w:val="003C6D60"/>
    <w:rsid w:val="003D1D2F"/>
    <w:rsid w:val="003D358F"/>
    <w:rsid w:val="003D4374"/>
    <w:rsid w:val="003E4791"/>
    <w:rsid w:val="003F32A9"/>
    <w:rsid w:val="003F5038"/>
    <w:rsid w:val="003F67AE"/>
    <w:rsid w:val="00400563"/>
    <w:rsid w:val="00400FCB"/>
    <w:rsid w:val="00401020"/>
    <w:rsid w:val="00401464"/>
    <w:rsid w:val="00410EB6"/>
    <w:rsid w:val="00411BF3"/>
    <w:rsid w:val="00412869"/>
    <w:rsid w:val="00414584"/>
    <w:rsid w:val="00425405"/>
    <w:rsid w:val="00430897"/>
    <w:rsid w:val="004324BE"/>
    <w:rsid w:val="004337B6"/>
    <w:rsid w:val="0043670B"/>
    <w:rsid w:val="0044202F"/>
    <w:rsid w:val="004443A6"/>
    <w:rsid w:val="004447C5"/>
    <w:rsid w:val="0044521C"/>
    <w:rsid w:val="00445259"/>
    <w:rsid w:val="004473B1"/>
    <w:rsid w:val="004479BE"/>
    <w:rsid w:val="0045249E"/>
    <w:rsid w:val="00452DD4"/>
    <w:rsid w:val="00457332"/>
    <w:rsid w:val="00461BC8"/>
    <w:rsid w:val="00462BFF"/>
    <w:rsid w:val="0046332F"/>
    <w:rsid w:val="004714B0"/>
    <w:rsid w:val="0047283E"/>
    <w:rsid w:val="00473D9D"/>
    <w:rsid w:val="004742A6"/>
    <w:rsid w:val="00474570"/>
    <w:rsid w:val="00474A42"/>
    <w:rsid w:val="004750D2"/>
    <w:rsid w:val="00482D98"/>
    <w:rsid w:val="00485285"/>
    <w:rsid w:val="00491BBC"/>
    <w:rsid w:val="004952E8"/>
    <w:rsid w:val="004A41D9"/>
    <w:rsid w:val="004A6FF9"/>
    <w:rsid w:val="004B0180"/>
    <w:rsid w:val="004B60FB"/>
    <w:rsid w:val="004B63F1"/>
    <w:rsid w:val="004B7FB2"/>
    <w:rsid w:val="004C477C"/>
    <w:rsid w:val="004C608C"/>
    <w:rsid w:val="004D1266"/>
    <w:rsid w:val="004D2283"/>
    <w:rsid w:val="004D2B86"/>
    <w:rsid w:val="004D4A55"/>
    <w:rsid w:val="004E5DE4"/>
    <w:rsid w:val="004F0B88"/>
    <w:rsid w:val="004F2DF7"/>
    <w:rsid w:val="004F7C76"/>
    <w:rsid w:val="005029DA"/>
    <w:rsid w:val="00505324"/>
    <w:rsid w:val="00507C1E"/>
    <w:rsid w:val="00510E5B"/>
    <w:rsid w:val="00511F98"/>
    <w:rsid w:val="0051713E"/>
    <w:rsid w:val="00517C85"/>
    <w:rsid w:val="00524C17"/>
    <w:rsid w:val="00527CEF"/>
    <w:rsid w:val="00533D49"/>
    <w:rsid w:val="00535B4E"/>
    <w:rsid w:val="005371D1"/>
    <w:rsid w:val="00553121"/>
    <w:rsid w:val="00554BC8"/>
    <w:rsid w:val="00557760"/>
    <w:rsid w:val="00560002"/>
    <w:rsid w:val="00561582"/>
    <w:rsid w:val="005648BE"/>
    <w:rsid w:val="00566177"/>
    <w:rsid w:val="00572F0A"/>
    <w:rsid w:val="005746D5"/>
    <w:rsid w:val="00576391"/>
    <w:rsid w:val="00577453"/>
    <w:rsid w:val="00583AE3"/>
    <w:rsid w:val="00584A2F"/>
    <w:rsid w:val="00585787"/>
    <w:rsid w:val="00586678"/>
    <w:rsid w:val="00586AB8"/>
    <w:rsid w:val="0059558D"/>
    <w:rsid w:val="005A2751"/>
    <w:rsid w:val="005A66DF"/>
    <w:rsid w:val="005B20B0"/>
    <w:rsid w:val="005B5CFD"/>
    <w:rsid w:val="005B71DF"/>
    <w:rsid w:val="005C6F92"/>
    <w:rsid w:val="005C784C"/>
    <w:rsid w:val="005D5A02"/>
    <w:rsid w:val="005D6C3C"/>
    <w:rsid w:val="005E3FF6"/>
    <w:rsid w:val="005E608E"/>
    <w:rsid w:val="005F1876"/>
    <w:rsid w:val="005F265E"/>
    <w:rsid w:val="005F35DC"/>
    <w:rsid w:val="00600A06"/>
    <w:rsid w:val="00604BDA"/>
    <w:rsid w:val="006059F6"/>
    <w:rsid w:val="00605CF1"/>
    <w:rsid w:val="00611330"/>
    <w:rsid w:val="006122A9"/>
    <w:rsid w:val="00614A35"/>
    <w:rsid w:val="00615A92"/>
    <w:rsid w:val="00620B0A"/>
    <w:rsid w:val="006224B4"/>
    <w:rsid w:val="00623DC5"/>
    <w:rsid w:val="00624D6E"/>
    <w:rsid w:val="00625A88"/>
    <w:rsid w:val="00630FA4"/>
    <w:rsid w:val="00634079"/>
    <w:rsid w:val="006344F5"/>
    <w:rsid w:val="0063607F"/>
    <w:rsid w:val="00637658"/>
    <w:rsid w:val="00641825"/>
    <w:rsid w:val="00643A54"/>
    <w:rsid w:val="00644018"/>
    <w:rsid w:val="0064595A"/>
    <w:rsid w:val="00645ECF"/>
    <w:rsid w:val="006469A9"/>
    <w:rsid w:val="00646A61"/>
    <w:rsid w:val="00653410"/>
    <w:rsid w:val="0066539A"/>
    <w:rsid w:val="00666C10"/>
    <w:rsid w:val="00667501"/>
    <w:rsid w:val="00675250"/>
    <w:rsid w:val="00680102"/>
    <w:rsid w:val="0068023D"/>
    <w:rsid w:val="00685A22"/>
    <w:rsid w:val="00687049"/>
    <w:rsid w:val="0069512E"/>
    <w:rsid w:val="00695864"/>
    <w:rsid w:val="006974C3"/>
    <w:rsid w:val="00697B05"/>
    <w:rsid w:val="006A436E"/>
    <w:rsid w:val="006B626E"/>
    <w:rsid w:val="006B713A"/>
    <w:rsid w:val="006C5707"/>
    <w:rsid w:val="006C576C"/>
    <w:rsid w:val="006D325B"/>
    <w:rsid w:val="006D3B93"/>
    <w:rsid w:val="006E32B5"/>
    <w:rsid w:val="006F507F"/>
    <w:rsid w:val="006F7802"/>
    <w:rsid w:val="00700DED"/>
    <w:rsid w:val="00704BE8"/>
    <w:rsid w:val="0070770A"/>
    <w:rsid w:val="0070772A"/>
    <w:rsid w:val="007127C1"/>
    <w:rsid w:val="0071366B"/>
    <w:rsid w:val="00720C55"/>
    <w:rsid w:val="00720EEB"/>
    <w:rsid w:val="0072228A"/>
    <w:rsid w:val="007237B8"/>
    <w:rsid w:val="007244F4"/>
    <w:rsid w:val="00727063"/>
    <w:rsid w:val="00730EDC"/>
    <w:rsid w:val="00736F33"/>
    <w:rsid w:val="0074173A"/>
    <w:rsid w:val="00743F7C"/>
    <w:rsid w:val="00744775"/>
    <w:rsid w:val="007462ED"/>
    <w:rsid w:val="00753996"/>
    <w:rsid w:val="007624DD"/>
    <w:rsid w:val="007627C0"/>
    <w:rsid w:val="0077188D"/>
    <w:rsid w:val="0078281D"/>
    <w:rsid w:val="007908AF"/>
    <w:rsid w:val="00790F6C"/>
    <w:rsid w:val="007939CC"/>
    <w:rsid w:val="0079517A"/>
    <w:rsid w:val="00796180"/>
    <w:rsid w:val="00797DD6"/>
    <w:rsid w:val="007A0EE0"/>
    <w:rsid w:val="007A461D"/>
    <w:rsid w:val="007A528C"/>
    <w:rsid w:val="007A58DC"/>
    <w:rsid w:val="007A5B85"/>
    <w:rsid w:val="007B00B4"/>
    <w:rsid w:val="007B35D6"/>
    <w:rsid w:val="007C2AA3"/>
    <w:rsid w:val="007C435F"/>
    <w:rsid w:val="007D0782"/>
    <w:rsid w:val="007E326A"/>
    <w:rsid w:val="007F191B"/>
    <w:rsid w:val="007F2292"/>
    <w:rsid w:val="007F3C20"/>
    <w:rsid w:val="007F71BE"/>
    <w:rsid w:val="0080235D"/>
    <w:rsid w:val="00803401"/>
    <w:rsid w:val="00803D1F"/>
    <w:rsid w:val="00804BE7"/>
    <w:rsid w:val="0080681A"/>
    <w:rsid w:val="00807763"/>
    <w:rsid w:val="00812D02"/>
    <w:rsid w:val="008141DA"/>
    <w:rsid w:val="008162AE"/>
    <w:rsid w:val="00817487"/>
    <w:rsid w:val="00821551"/>
    <w:rsid w:val="00821A61"/>
    <w:rsid w:val="0082280C"/>
    <w:rsid w:val="00827799"/>
    <w:rsid w:val="00827945"/>
    <w:rsid w:val="00832374"/>
    <w:rsid w:val="008359E6"/>
    <w:rsid w:val="008400CB"/>
    <w:rsid w:val="00841D4F"/>
    <w:rsid w:val="00844D1E"/>
    <w:rsid w:val="00846953"/>
    <w:rsid w:val="00847D0C"/>
    <w:rsid w:val="00847FA0"/>
    <w:rsid w:val="00852FAA"/>
    <w:rsid w:val="00865471"/>
    <w:rsid w:val="00870198"/>
    <w:rsid w:val="00871602"/>
    <w:rsid w:val="00874703"/>
    <w:rsid w:val="00874AC7"/>
    <w:rsid w:val="00874CF3"/>
    <w:rsid w:val="00876B20"/>
    <w:rsid w:val="008773FE"/>
    <w:rsid w:val="00880BD8"/>
    <w:rsid w:val="0088265D"/>
    <w:rsid w:val="00886EFC"/>
    <w:rsid w:val="00890185"/>
    <w:rsid w:val="0089101D"/>
    <w:rsid w:val="0089190E"/>
    <w:rsid w:val="008927FE"/>
    <w:rsid w:val="0089343D"/>
    <w:rsid w:val="0089659C"/>
    <w:rsid w:val="00896AD5"/>
    <w:rsid w:val="008A2603"/>
    <w:rsid w:val="008A7FD5"/>
    <w:rsid w:val="008B6C6B"/>
    <w:rsid w:val="008C1DD1"/>
    <w:rsid w:val="008C2710"/>
    <w:rsid w:val="008C634A"/>
    <w:rsid w:val="008D0D5C"/>
    <w:rsid w:val="008D28F7"/>
    <w:rsid w:val="008D3E7B"/>
    <w:rsid w:val="008E4E2C"/>
    <w:rsid w:val="008E6A07"/>
    <w:rsid w:val="008F0B0E"/>
    <w:rsid w:val="008F4CE7"/>
    <w:rsid w:val="008F6965"/>
    <w:rsid w:val="008F6ABE"/>
    <w:rsid w:val="00901EBA"/>
    <w:rsid w:val="00903065"/>
    <w:rsid w:val="00905648"/>
    <w:rsid w:val="00907DB1"/>
    <w:rsid w:val="0091636A"/>
    <w:rsid w:val="00921D0C"/>
    <w:rsid w:val="00927EB2"/>
    <w:rsid w:val="0093349F"/>
    <w:rsid w:val="00944630"/>
    <w:rsid w:val="00952ADD"/>
    <w:rsid w:val="0095491A"/>
    <w:rsid w:val="009627B3"/>
    <w:rsid w:val="00963CDD"/>
    <w:rsid w:val="00965EEE"/>
    <w:rsid w:val="00967EDD"/>
    <w:rsid w:val="00970E76"/>
    <w:rsid w:val="00971DA2"/>
    <w:rsid w:val="00972C09"/>
    <w:rsid w:val="009765D8"/>
    <w:rsid w:val="009769AD"/>
    <w:rsid w:val="009776CD"/>
    <w:rsid w:val="00977897"/>
    <w:rsid w:val="00977B6C"/>
    <w:rsid w:val="00982025"/>
    <w:rsid w:val="00982628"/>
    <w:rsid w:val="00982762"/>
    <w:rsid w:val="00984EE6"/>
    <w:rsid w:val="00985998"/>
    <w:rsid w:val="0098726D"/>
    <w:rsid w:val="00991073"/>
    <w:rsid w:val="009A69F6"/>
    <w:rsid w:val="009A6C4B"/>
    <w:rsid w:val="009B48CD"/>
    <w:rsid w:val="009B6BA8"/>
    <w:rsid w:val="009C0248"/>
    <w:rsid w:val="009C0443"/>
    <w:rsid w:val="009C1F4A"/>
    <w:rsid w:val="009C217A"/>
    <w:rsid w:val="009C73CB"/>
    <w:rsid w:val="009D384D"/>
    <w:rsid w:val="009D4136"/>
    <w:rsid w:val="009D774E"/>
    <w:rsid w:val="009E3202"/>
    <w:rsid w:val="00A00029"/>
    <w:rsid w:val="00A04E14"/>
    <w:rsid w:val="00A06D48"/>
    <w:rsid w:val="00A07EB4"/>
    <w:rsid w:val="00A1129B"/>
    <w:rsid w:val="00A20321"/>
    <w:rsid w:val="00A223BB"/>
    <w:rsid w:val="00A242C8"/>
    <w:rsid w:val="00A25115"/>
    <w:rsid w:val="00A25BC7"/>
    <w:rsid w:val="00A25CA0"/>
    <w:rsid w:val="00A321A5"/>
    <w:rsid w:val="00A33410"/>
    <w:rsid w:val="00A37E20"/>
    <w:rsid w:val="00A41E83"/>
    <w:rsid w:val="00A42845"/>
    <w:rsid w:val="00A434EA"/>
    <w:rsid w:val="00A438AB"/>
    <w:rsid w:val="00A45686"/>
    <w:rsid w:val="00A5087A"/>
    <w:rsid w:val="00A50FE4"/>
    <w:rsid w:val="00A6170A"/>
    <w:rsid w:val="00A64614"/>
    <w:rsid w:val="00A65550"/>
    <w:rsid w:val="00A67A5E"/>
    <w:rsid w:val="00A710AB"/>
    <w:rsid w:val="00A82263"/>
    <w:rsid w:val="00A824AA"/>
    <w:rsid w:val="00A87884"/>
    <w:rsid w:val="00AA0352"/>
    <w:rsid w:val="00AA75D2"/>
    <w:rsid w:val="00AB1EFA"/>
    <w:rsid w:val="00AB2841"/>
    <w:rsid w:val="00AB5641"/>
    <w:rsid w:val="00AB7387"/>
    <w:rsid w:val="00AC019C"/>
    <w:rsid w:val="00AC067B"/>
    <w:rsid w:val="00AD1223"/>
    <w:rsid w:val="00AD3689"/>
    <w:rsid w:val="00AD3E54"/>
    <w:rsid w:val="00AD4CFF"/>
    <w:rsid w:val="00AD4E4A"/>
    <w:rsid w:val="00AD7557"/>
    <w:rsid w:val="00AD7E0E"/>
    <w:rsid w:val="00AE1BF6"/>
    <w:rsid w:val="00AE5C6D"/>
    <w:rsid w:val="00AE6F50"/>
    <w:rsid w:val="00AF0CE0"/>
    <w:rsid w:val="00B03141"/>
    <w:rsid w:val="00B058E8"/>
    <w:rsid w:val="00B101F3"/>
    <w:rsid w:val="00B116F7"/>
    <w:rsid w:val="00B12082"/>
    <w:rsid w:val="00B14BF0"/>
    <w:rsid w:val="00B204CB"/>
    <w:rsid w:val="00B2083B"/>
    <w:rsid w:val="00B3481D"/>
    <w:rsid w:val="00B34963"/>
    <w:rsid w:val="00B34C06"/>
    <w:rsid w:val="00B408D3"/>
    <w:rsid w:val="00B40AB9"/>
    <w:rsid w:val="00B40C9A"/>
    <w:rsid w:val="00B43A4E"/>
    <w:rsid w:val="00B456A6"/>
    <w:rsid w:val="00B53696"/>
    <w:rsid w:val="00B5387C"/>
    <w:rsid w:val="00B60306"/>
    <w:rsid w:val="00B658D8"/>
    <w:rsid w:val="00B65DCB"/>
    <w:rsid w:val="00B66A34"/>
    <w:rsid w:val="00B77F75"/>
    <w:rsid w:val="00B8192D"/>
    <w:rsid w:val="00B81E51"/>
    <w:rsid w:val="00B84859"/>
    <w:rsid w:val="00B8693A"/>
    <w:rsid w:val="00B9223B"/>
    <w:rsid w:val="00B94EE0"/>
    <w:rsid w:val="00B950EF"/>
    <w:rsid w:val="00B962A9"/>
    <w:rsid w:val="00BA1545"/>
    <w:rsid w:val="00BA25D0"/>
    <w:rsid w:val="00BA72B4"/>
    <w:rsid w:val="00BB09F5"/>
    <w:rsid w:val="00BB4CC2"/>
    <w:rsid w:val="00BB61B3"/>
    <w:rsid w:val="00BC0DC1"/>
    <w:rsid w:val="00BC1630"/>
    <w:rsid w:val="00BC5D7B"/>
    <w:rsid w:val="00BD0956"/>
    <w:rsid w:val="00BD09AB"/>
    <w:rsid w:val="00BD18D2"/>
    <w:rsid w:val="00BD3092"/>
    <w:rsid w:val="00BD41FF"/>
    <w:rsid w:val="00BD7511"/>
    <w:rsid w:val="00BF176E"/>
    <w:rsid w:val="00BF1B86"/>
    <w:rsid w:val="00BF1C3D"/>
    <w:rsid w:val="00BF3BFC"/>
    <w:rsid w:val="00C0285C"/>
    <w:rsid w:val="00C111C6"/>
    <w:rsid w:val="00C14477"/>
    <w:rsid w:val="00C200B7"/>
    <w:rsid w:val="00C254B0"/>
    <w:rsid w:val="00C27E58"/>
    <w:rsid w:val="00C306DF"/>
    <w:rsid w:val="00C31C68"/>
    <w:rsid w:val="00C35240"/>
    <w:rsid w:val="00C415A7"/>
    <w:rsid w:val="00C416B6"/>
    <w:rsid w:val="00C45A15"/>
    <w:rsid w:val="00C45E13"/>
    <w:rsid w:val="00C506C2"/>
    <w:rsid w:val="00C50B34"/>
    <w:rsid w:val="00C513FC"/>
    <w:rsid w:val="00C54541"/>
    <w:rsid w:val="00C575F1"/>
    <w:rsid w:val="00C6028E"/>
    <w:rsid w:val="00C637D9"/>
    <w:rsid w:val="00C65752"/>
    <w:rsid w:val="00C67F45"/>
    <w:rsid w:val="00C7138C"/>
    <w:rsid w:val="00C76817"/>
    <w:rsid w:val="00C8122A"/>
    <w:rsid w:val="00C81CCB"/>
    <w:rsid w:val="00C8236A"/>
    <w:rsid w:val="00C87B57"/>
    <w:rsid w:val="00C87EB9"/>
    <w:rsid w:val="00C92CA1"/>
    <w:rsid w:val="00C93B8C"/>
    <w:rsid w:val="00C96DB4"/>
    <w:rsid w:val="00CA7596"/>
    <w:rsid w:val="00CB1417"/>
    <w:rsid w:val="00CB3B74"/>
    <w:rsid w:val="00CB4C01"/>
    <w:rsid w:val="00CB7F41"/>
    <w:rsid w:val="00CC0130"/>
    <w:rsid w:val="00CC0611"/>
    <w:rsid w:val="00CC5668"/>
    <w:rsid w:val="00CC5D0F"/>
    <w:rsid w:val="00CD0F7B"/>
    <w:rsid w:val="00CD3A0E"/>
    <w:rsid w:val="00CE176D"/>
    <w:rsid w:val="00CE3493"/>
    <w:rsid w:val="00CE69CE"/>
    <w:rsid w:val="00CE767B"/>
    <w:rsid w:val="00CF1850"/>
    <w:rsid w:val="00CF30D8"/>
    <w:rsid w:val="00CF3B27"/>
    <w:rsid w:val="00D004A4"/>
    <w:rsid w:val="00D05609"/>
    <w:rsid w:val="00D06349"/>
    <w:rsid w:val="00D068A3"/>
    <w:rsid w:val="00D07422"/>
    <w:rsid w:val="00D16659"/>
    <w:rsid w:val="00D1697D"/>
    <w:rsid w:val="00D17971"/>
    <w:rsid w:val="00D22B0E"/>
    <w:rsid w:val="00D24F4D"/>
    <w:rsid w:val="00D260E1"/>
    <w:rsid w:val="00D2794A"/>
    <w:rsid w:val="00D325E4"/>
    <w:rsid w:val="00D352AF"/>
    <w:rsid w:val="00D35603"/>
    <w:rsid w:val="00D4219D"/>
    <w:rsid w:val="00D43376"/>
    <w:rsid w:val="00D47F14"/>
    <w:rsid w:val="00D54A8A"/>
    <w:rsid w:val="00D57982"/>
    <w:rsid w:val="00D62803"/>
    <w:rsid w:val="00D6313F"/>
    <w:rsid w:val="00D76AA5"/>
    <w:rsid w:val="00D849A2"/>
    <w:rsid w:val="00D94BD5"/>
    <w:rsid w:val="00D95DC8"/>
    <w:rsid w:val="00D97288"/>
    <w:rsid w:val="00D9760B"/>
    <w:rsid w:val="00D97DF0"/>
    <w:rsid w:val="00DA0C04"/>
    <w:rsid w:val="00DA51AE"/>
    <w:rsid w:val="00DA7929"/>
    <w:rsid w:val="00DB0423"/>
    <w:rsid w:val="00DB7E1E"/>
    <w:rsid w:val="00DC3234"/>
    <w:rsid w:val="00DC3563"/>
    <w:rsid w:val="00DD3EFF"/>
    <w:rsid w:val="00DD4CE7"/>
    <w:rsid w:val="00DE0433"/>
    <w:rsid w:val="00DE284D"/>
    <w:rsid w:val="00DE4DA1"/>
    <w:rsid w:val="00DE56F5"/>
    <w:rsid w:val="00DF0616"/>
    <w:rsid w:val="00DF2CB5"/>
    <w:rsid w:val="00DF3D72"/>
    <w:rsid w:val="00DF622B"/>
    <w:rsid w:val="00DF7D6A"/>
    <w:rsid w:val="00E04921"/>
    <w:rsid w:val="00E04C78"/>
    <w:rsid w:val="00E10FF6"/>
    <w:rsid w:val="00E115F5"/>
    <w:rsid w:val="00E1332F"/>
    <w:rsid w:val="00E159FF"/>
    <w:rsid w:val="00E2142B"/>
    <w:rsid w:val="00E232D4"/>
    <w:rsid w:val="00E26CC1"/>
    <w:rsid w:val="00E35EBE"/>
    <w:rsid w:val="00E40444"/>
    <w:rsid w:val="00E524DD"/>
    <w:rsid w:val="00E56139"/>
    <w:rsid w:val="00E56702"/>
    <w:rsid w:val="00E56EBB"/>
    <w:rsid w:val="00E574D1"/>
    <w:rsid w:val="00E62324"/>
    <w:rsid w:val="00E6581D"/>
    <w:rsid w:val="00E66F56"/>
    <w:rsid w:val="00E70220"/>
    <w:rsid w:val="00E7149D"/>
    <w:rsid w:val="00E73E83"/>
    <w:rsid w:val="00E80F6D"/>
    <w:rsid w:val="00E81F7B"/>
    <w:rsid w:val="00E85346"/>
    <w:rsid w:val="00E87D55"/>
    <w:rsid w:val="00E90668"/>
    <w:rsid w:val="00E92D55"/>
    <w:rsid w:val="00E93DC4"/>
    <w:rsid w:val="00E9753A"/>
    <w:rsid w:val="00EA0512"/>
    <w:rsid w:val="00EA4276"/>
    <w:rsid w:val="00EA797E"/>
    <w:rsid w:val="00EA7E0F"/>
    <w:rsid w:val="00EB0F5E"/>
    <w:rsid w:val="00EB7B34"/>
    <w:rsid w:val="00EC1F6A"/>
    <w:rsid w:val="00EC5D0E"/>
    <w:rsid w:val="00ED1FD7"/>
    <w:rsid w:val="00EE04BA"/>
    <w:rsid w:val="00EE17DE"/>
    <w:rsid w:val="00EE1891"/>
    <w:rsid w:val="00EE7194"/>
    <w:rsid w:val="00EF0444"/>
    <w:rsid w:val="00EF0EAB"/>
    <w:rsid w:val="00EF4636"/>
    <w:rsid w:val="00EF5867"/>
    <w:rsid w:val="00EF5A81"/>
    <w:rsid w:val="00EF6467"/>
    <w:rsid w:val="00F11F51"/>
    <w:rsid w:val="00F21DB3"/>
    <w:rsid w:val="00F24525"/>
    <w:rsid w:val="00F316FA"/>
    <w:rsid w:val="00F35EA0"/>
    <w:rsid w:val="00F37E9D"/>
    <w:rsid w:val="00F41109"/>
    <w:rsid w:val="00F434EA"/>
    <w:rsid w:val="00F435BE"/>
    <w:rsid w:val="00F43F4A"/>
    <w:rsid w:val="00F55C39"/>
    <w:rsid w:val="00F63348"/>
    <w:rsid w:val="00F67290"/>
    <w:rsid w:val="00F70B61"/>
    <w:rsid w:val="00F72505"/>
    <w:rsid w:val="00F75508"/>
    <w:rsid w:val="00F770D6"/>
    <w:rsid w:val="00F775AE"/>
    <w:rsid w:val="00F80141"/>
    <w:rsid w:val="00F824A7"/>
    <w:rsid w:val="00F8284B"/>
    <w:rsid w:val="00F83E83"/>
    <w:rsid w:val="00F91776"/>
    <w:rsid w:val="00F93B12"/>
    <w:rsid w:val="00F95028"/>
    <w:rsid w:val="00F95DA7"/>
    <w:rsid w:val="00F9744E"/>
    <w:rsid w:val="00FA4D8E"/>
    <w:rsid w:val="00FA72A2"/>
    <w:rsid w:val="00FB0EEA"/>
    <w:rsid w:val="00FB39E5"/>
    <w:rsid w:val="00FB69DB"/>
    <w:rsid w:val="00FC44FF"/>
    <w:rsid w:val="00FC7755"/>
    <w:rsid w:val="00FD07C6"/>
    <w:rsid w:val="00FD1767"/>
    <w:rsid w:val="00FD5874"/>
    <w:rsid w:val="00FD6E30"/>
    <w:rsid w:val="00FD7AC4"/>
    <w:rsid w:val="00FE0611"/>
    <w:rsid w:val="00FE6CD2"/>
    <w:rsid w:val="00FF33BC"/>
    <w:rsid w:val="00FF5AB0"/>
    <w:rsid w:val="2E1655F9"/>
    <w:rsid w:val="4B4C4E26"/>
    <w:rsid w:val="57D18D29"/>
    <w:rsid w:val="659809E8"/>
    <w:rsid w:val="6B306A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CE9D8E"/>
  <w15:chartTrackingRefBased/>
  <w15:docId w15:val="{26899350-241A-40FB-88AF-8DDC018E0C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qFormat="1"/>
    <w:lsdException w:name="toc 2" w:uiPriority="39" w:qFormat="1"/>
    <w:lsdException w:name="toc 3" w:uiPriority="39" w:qFormat="1"/>
    <w:lsdException w:name="footnote text" w:uiPriority="8"/>
    <w:lsdException w:name="annotation text" w:uiPriority="99"/>
    <w:lsdException w:name="footer" w:uiPriority="99"/>
    <w:lsdException w:name="caption" w:uiPriority="35"/>
    <w:lsdException w:name="footnote reference" w:uiPriority="8"/>
    <w:lsdException w:name="annotation reference" w:uiPriority="99"/>
    <w:lsdException w:name="Title" w:uiPriority="10" w:qFormat="1"/>
    <w:lsdException w:name="Body Text" w:qFormat="1"/>
    <w:lsdException w:name="Subtitle" w:qFormat="1"/>
    <w:lsdException w:name="Hyperlink" w:uiPriority="99"/>
    <w:lsdException w:name="Strong" w:uiPriority="22"/>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rPr>
      <w:lang w:eastAsia="en-US"/>
    </w:rPr>
  </w:style>
  <w:style w:type="paragraph" w:styleId="Heading1">
    <w:name w:val="heading 1"/>
    <w:basedOn w:val="BodyText"/>
    <w:next w:val="Normal"/>
    <w:link w:val="Heading1Char"/>
    <w:qFormat/>
    <w:rsid w:val="00C27E58"/>
    <w:pPr>
      <w:keepNext/>
      <w:keepLines/>
      <w:pageBreakBefore/>
      <w:tabs>
        <w:tab w:val="left" w:pos="720"/>
      </w:tabs>
      <w:suppressAutoHyphens/>
      <w:spacing w:after="120" w:line="264" w:lineRule="auto"/>
      <w:outlineLvl w:val="0"/>
    </w:pPr>
    <w:rPr>
      <w:b/>
      <w:caps/>
      <w:color w:val="1DB337" w:themeColor="text1"/>
      <w:sz w:val="28"/>
    </w:rPr>
  </w:style>
  <w:style w:type="paragraph" w:styleId="Heading2">
    <w:name w:val="heading 2"/>
    <w:basedOn w:val="Heading1"/>
    <w:next w:val="BodyText"/>
    <w:link w:val="Heading2Char"/>
    <w:qFormat/>
    <w:rsid w:val="00341B7E"/>
    <w:pPr>
      <w:pageBreakBefore w:val="0"/>
      <w:widowControl w:val="0"/>
      <w:spacing w:before="240"/>
      <w:outlineLvl w:val="1"/>
    </w:pPr>
    <w:rPr>
      <w:caps w:val="0"/>
      <w:sz w:val="26"/>
    </w:rPr>
  </w:style>
  <w:style w:type="paragraph" w:styleId="Heading3">
    <w:name w:val="heading 3"/>
    <w:basedOn w:val="BodyText"/>
    <w:next w:val="BodyText"/>
    <w:link w:val="Heading3Char"/>
    <w:qFormat/>
    <w:rsid w:val="00A5087A"/>
    <w:pPr>
      <w:keepNext/>
      <w:keepLines/>
      <w:tabs>
        <w:tab w:val="left" w:pos="720"/>
      </w:tabs>
      <w:suppressAutoHyphens/>
      <w:spacing w:before="120"/>
      <w:ind w:left="720" w:hanging="720"/>
      <w:outlineLvl w:val="2"/>
    </w:pPr>
    <w:rPr>
      <w:b/>
      <w:bCs/>
    </w:rPr>
  </w:style>
  <w:style w:type="paragraph" w:styleId="Heading4">
    <w:name w:val="heading 4"/>
    <w:basedOn w:val="Normal"/>
    <w:next w:val="Normal"/>
    <w:pPr>
      <w:keepNext/>
      <w:outlineLvl w:val="3"/>
    </w:pPr>
    <w:rPr>
      <w:sz w:val="24"/>
      <w:lang w:val="en-US"/>
    </w:rPr>
  </w:style>
  <w:style w:type="paragraph" w:styleId="Heading5">
    <w:name w:val="heading 5"/>
    <w:basedOn w:val="Normal"/>
    <w:next w:val="Normal"/>
    <w:pPr>
      <w:keepNext/>
      <w:ind w:left="176"/>
      <w:outlineLvl w:val="4"/>
    </w:pPr>
    <w:rPr>
      <w:b/>
      <w:bCs/>
      <w:sz w:val="24"/>
      <w:lang w:val="en-US"/>
    </w:rPr>
  </w:style>
  <w:style w:type="paragraph" w:styleId="Heading6">
    <w:name w:val="heading 6"/>
    <w:basedOn w:val="Normal"/>
    <w:next w:val="Normal"/>
    <w:pPr>
      <w:keepNext/>
      <w:ind w:left="176"/>
      <w:outlineLvl w:val="5"/>
    </w:pPr>
    <w:rPr>
      <w:sz w:val="24"/>
      <w:lang w:val="en-US"/>
    </w:rPr>
  </w:style>
  <w:style w:type="paragraph" w:styleId="Heading7">
    <w:name w:val="heading 7"/>
    <w:basedOn w:val="Normal"/>
    <w:next w:val="Normal"/>
    <w:pPr>
      <w:keepNext/>
      <w:outlineLvl w:val="6"/>
    </w:pPr>
    <w:rPr>
      <w:b/>
      <w:bCs/>
      <w:sz w:val="24"/>
      <w:lang w:val="en-US"/>
    </w:rPr>
  </w:style>
  <w:style w:type="paragraph" w:styleId="Heading8">
    <w:name w:val="heading 8"/>
    <w:basedOn w:val="Normal"/>
    <w:next w:val="Normal"/>
    <w:pPr>
      <w:keepNext/>
      <w:jc w:val="center"/>
      <w:outlineLvl w:val="7"/>
    </w:pPr>
    <w:rPr>
      <w:b/>
      <w:bCs/>
      <w:sz w:val="18"/>
      <w:lang w:val="en-US"/>
    </w:rPr>
  </w:style>
  <w:style w:type="paragraph" w:styleId="Heading9">
    <w:name w:val="heading 9"/>
    <w:basedOn w:val="Normal"/>
    <w:next w:val="Normal"/>
    <w:pPr>
      <w:keepNext/>
      <w:ind w:left="459"/>
      <w:outlineLvl w:val="8"/>
    </w:pPr>
    <w:rPr>
      <w:sz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993" w:hanging="993"/>
    </w:pPr>
    <w:rPr>
      <w:sz w:val="24"/>
      <w:lang w:val="en-US"/>
    </w:rPr>
  </w:style>
  <w:style w:type="paragraph" w:styleId="Caption">
    <w:name w:val="caption"/>
    <w:basedOn w:val="Normal"/>
    <w:next w:val="Normal"/>
    <w:uiPriority w:val="35"/>
    <w:rPr>
      <w:sz w:val="24"/>
      <w:lang w:val="en-US"/>
    </w:rPr>
  </w:style>
  <w:style w:type="character" w:styleId="PageNumber">
    <w:name w:val="page number"/>
    <w:basedOn w:val="DefaultParagraphFont"/>
  </w:style>
  <w:style w:type="paragraph" w:styleId="BodyText">
    <w:name w:val="Body Text"/>
    <w:basedOn w:val="Normal"/>
    <w:link w:val="BodyTextChar"/>
    <w:qFormat/>
    <w:rsid w:val="00341B7E"/>
    <w:pPr>
      <w:spacing w:after="100" w:line="288" w:lineRule="auto"/>
    </w:pPr>
    <w:rPr>
      <w:rFonts w:ascii="Arial" w:hAnsi="Arial"/>
      <w:color w:val="585858"/>
      <w:sz w:val="22"/>
      <w:lang w:val="en-US"/>
    </w:rPr>
  </w:style>
  <w:style w:type="table" w:styleId="TableGrid">
    <w:name w:val="Table Grid"/>
    <w:aliases w:val="Autopia internal"/>
    <w:basedOn w:val="TableNormal"/>
    <w:rsid w:val="0028488C"/>
    <w:pPr>
      <w:spacing w:line="288" w:lineRule="auto"/>
    </w:pPr>
    <w:rPr>
      <w:rFonts w:ascii="Arial" w:hAnsi="Arial"/>
      <w:color w:val="585858"/>
      <w:sz w:val="18"/>
    </w:rPr>
    <w:tblPr>
      <w:tblBorders>
        <w:top w:val="single" w:color="1DB337" w:themeColor="text1" w:sz="4" w:space="0"/>
        <w:bottom w:val="single" w:color="1DB337" w:themeColor="text1" w:sz="8" w:space="0"/>
        <w:insideH w:val="single" w:color="585858" w:sz="4" w:space="0"/>
      </w:tblBorders>
    </w:tblPr>
    <w:tcPr>
      <w:vAlign w:val="center"/>
    </w:tcPr>
    <w:tblStylePr w:type="firstRow">
      <w:pPr>
        <w:jc w:val="left"/>
      </w:pPr>
      <w:rPr>
        <w:rFonts w:ascii="Arial" w:hAnsi="Arial"/>
        <w:b/>
        <w:color w:val="1DB337" w:themeColor="text1"/>
        <w:sz w:val="18"/>
      </w:rPr>
      <w:tblPr/>
      <w:tcPr>
        <w:tcBorders>
          <w:top w:val="single" w:color="1DB337" w:themeColor="text1" w:sz="8" w:space="0"/>
          <w:bottom w:val="single" w:color="1DB337" w:themeColor="text1" w:sz="8" w:space="0"/>
        </w:tcBorders>
      </w:tcPr>
    </w:tblStylePr>
    <w:tblStylePr w:type="lastRow">
      <w:tblPr/>
      <w:tcPr>
        <w:tcBorders>
          <w:bottom w:val="nil"/>
        </w:tcBorders>
      </w:tcPr>
    </w:tblStylePr>
  </w:style>
  <w:style w:type="paragraph" w:styleId="BalloonText">
    <w:name w:val="Balloon Text"/>
    <w:basedOn w:val="Normal"/>
    <w:link w:val="BalloonTextChar"/>
    <w:uiPriority w:val="99"/>
    <w:semiHidden/>
    <w:rsid w:val="005371D1"/>
    <w:rPr>
      <w:rFonts w:ascii="Tahoma" w:hAnsi="Tahoma" w:cs="Tahoma"/>
      <w:sz w:val="16"/>
      <w:szCs w:val="16"/>
    </w:rPr>
  </w:style>
  <w:style w:type="paragraph" w:styleId="Title">
    <w:name w:val="Title"/>
    <w:basedOn w:val="Normal"/>
    <w:link w:val="TitleChar"/>
    <w:uiPriority w:val="10"/>
    <w:qFormat/>
    <w:rsid w:val="00505324"/>
    <w:rPr>
      <w:rFonts w:ascii="Arial" w:hAnsi="Arial" w:cs="Arial"/>
      <w:b/>
      <w:bCs/>
      <w:color w:val="000000" w:themeColor="background1"/>
      <w:sz w:val="100"/>
      <w:szCs w:val="36"/>
      <w:lang w:val="en-US"/>
    </w:rPr>
  </w:style>
  <w:style w:type="character" w:styleId="Hyperlink">
    <w:name w:val="Hyperlink"/>
    <w:uiPriority w:val="99"/>
    <w:rsid w:val="00C96DB4"/>
    <w:rPr>
      <w:color w:val="0000FF"/>
      <w:u w:val="single"/>
    </w:rPr>
  </w:style>
  <w:style w:type="paragraph" w:styleId="ListBullet">
    <w:name w:val="List Bullet"/>
    <w:basedOn w:val="Normal"/>
    <w:rsid w:val="00EA0512"/>
    <w:pPr>
      <w:numPr>
        <w:numId w:val="1"/>
      </w:numPr>
      <w:contextualSpacing/>
    </w:pPr>
  </w:style>
  <w:style w:type="paragraph" w:styleId="BodyText1" w:customStyle="1">
    <w:name w:val="Body Text1"/>
    <w:basedOn w:val="Normal"/>
    <w:link w:val="BodytextChar0"/>
    <w:rsid w:val="00BB4CC2"/>
    <w:pPr>
      <w:spacing w:after="100" w:line="288" w:lineRule="auto"/>
    </w:pPr>
    <w:rPr>
      <w:rFonts w:ascii="Arial" w:hAnsi="Arial" w:cs="Arial"/>
      <w:color w:val="585858"/>
      <w:sz w:val="22"/>
      <w:szCs w:val="22"/>
      <w:lang w:val="en-US"/>
    </w:rPr>
  </w:style>
  <w:style w:type="paragraph" w:styleId="IntenseQuote">
    <w:name w:val="Intense Quote"/>
    <w:basedOn w:val="Normal"/>
    <w:next w:val="Normal"/>
    <w:link w:val="IntenseQuoteChar"/>
    <w:uiPriority w:val="30"/>
    <w:rsid w:val="002654AC"/>
    <w:pPr>
      <w:pBdr>
        <w:top w:val="single" w:color="5B9BD5" w:sz="4" w:space="10"/>
        <w:bottom w:val="single" w:color="5B9BD5" w:sz="4" w:space="10"/>
      </w:pBdr>
      <w:spacing w:before="360" w:after="360"/>
      <w:ind w:left="864" w:right="864"/>
      <w:jc w:val="center"/>
    </w:pPr>
    <w:rPr>
      <w:i/>
      <w:iCs/>
      <w:color w:val="5B9BD5"/>
    </w:rPr>
  </w:style>
  <w:style w:type="character" w:styleId="BodytextChar0" w:customStyle="1">
    <w:name w:val="Body text Char"/>
    <w:link w:val="BodyText1"/>
    <w:rsid w:val="00BB4CC2"/>
    <w:rPr>
      <w:rFonts w:ascii="Arial" w:hAnsi="Arial" w:cs="Arial"/>
      <w:color w:val="585858"/>
      <w:sz w:val="22"/>
      <w:szCs w:val="22"/>
      <w:lang w:val="en-US" w:eastAsia="en-US"/>
    </w:rPr>
  </w:style>
  <w:style w:type="character" w:styleId="IntenseQuoteChar" w:customStyle="1">
    <w:name w:val="Intense Quote Char"/>
    <w:link w:val="IntenseQuote"/>
    <w:uiPriority w:val="30"/>
    <w:rsid w:val="002654AC"/>
    <w:rPr>
      <w:i/>
      <w:iCs/>
      <w:color w:val="5B9BD5"/>
      <w:lang w:eastAsia="en-US"/>
    </w:rPr>
  </w:style>
  <w:style w:type="paragraph" w:styleId="BasicParagraph" w:customStyle="1">
    <w:name w:val="[Basic Paragraph]"/>
    <w:basedOn w:val="Normal"/>
    <w:uiPriority w:val="99"/>
    <w:rsid w:val="00F37E9D"/>
    <w:pPr>
      <w:autoSpaceDE w:val="0"/>
      <w:autoSpaceDN w:val="0"/>
      <w:adjustRightInd w:val="0"/>
      <w:spacing w:line="288" w:lineRule="auto"/>
      <w:textAlignment w:val="center"/>
    </w:pPr>
    <w:rPr>
      <w:rFonts w:ascii="Minion Pro" w:hAnsi="Minion Pro" w:cs="Minion Pro"/>
      <w:color w:val="000000"/>
      <w:sz w:val="24"/>
      <w:szCs w:val="24"/>
      <w:lang w:val="en-US" w:eastAsia="en-AU"/>
    </w:rPr>
  </w:style>
  <w:style w:type="character" w:styleId="FooterChar" w:customStyle="1">
    <w:name w:val="Footer Char"/>
    <w:link w:val="Footer"/>
    <w:uiPriority w:val="99"/>
    <w:rsid w:val="0089659C"/>
    <w:rPr>
      <w:lang w:eastAsia="en-US"/>
    </w:rPr>
  </w:style>
  <w:style w:type="numbering" w:styleId="PolicyNumbering" w:customStyle="1">
    <w:name w:val="Policy Numbering"/>
    <w:rsid w:val="002D7A5A"/>
    <w:pPr>
      <w:numPr>
        <w:numId w:val="2"/>
      </w:numPr>
    </w:pPr>
  </w:style>
  <w:style w:type="paragraph" w:styleId="Subtitle">
    <w:name w:val="Subtitle"/>
    <w:basedOn w:val="Normal"/>
    <w:next w:val="Normal"/>
    <w:link w:val="SubtitleChar"/>
    <w:rsid w:val="00524C17"/>
    <w:pPr>
      <w:keepNext/>
      <w:pBdr>
        <w:top w:val="nil"/>
        <w:left w:val="nil"/>
        <w:bottom w:val="nil"/>
        <w:right w:val="nil"/>
        <w:between w:val="nil"/>
      </w:pBdr>
      <w:spacing w:after="220" w:line="264" w:lineRule="auto"/>
      <w:jc w:val="center"/>
    </w:pPr>
    <w:rPr>
      <w:rFonts w:ascii="Verdana" w:hAnsi="Verdana" w:eastAsia="Verdana" w:cs="Verdana"/>
      <w:b/>
      <w:color w:val="000000"/>
      <w:sz w:val="18"/>
      <w:szCs w:val="18"/>
      <w:lang w:eastAsia="en-AU"/>
    </w:rPr>
  </w:style>
  <w:style w:type="character" w:styleId="SubtitleChar" w:customStyle="1">
    <w:name w:val="Subtitle Char"/>
    <w:basedOn w:val="DefaultParagraphFont"/>
    <w:link w:val="Subtitle"/>
    <w:rsid w:val="00524C17"/>
    <w:rPr>
      <w:rFonts w:ascii="Verdana" w:hAnsi="Verdana" w:eastAsia="Verdana" w:cs="Verdana"/>
      <w:b/>
      <w:color w:val="000000"/>
      <w:sz w:val="18"/>
      <w:szCs w:val="18"/>
    </w:rPr>
  </w:style>
  <w:style w:type="character" w:styleId="BalloonTextChar" w:customStyle="1">
    <w:name w:val="Balloon Text Char"/>
    <w:link w:val="BalloonText"/>
    <w:uiPriority w:val="99"/>
    <w:semiHidden/>
    <w:rsid w:val="00524C17"/>
    <w:rPr>
      <w:rFonts w:ascii="Tahoma" w:hAnsi="Tahoma" w:cs="Tahoma"/>
      <w:sz w:val="16"/>
      <w:szCs w:val="16"/>
      <w:lang w:eastAsia="en-US"/>
    </w:rPr>
  </w:style>
  <w:style w:type="paragraph" w:styleId="TOC2">
    <w:name w:val="toc 2"/>
    <w:basedOn w:val="Normal"/>
    <w:next w:val="Normal"/>
    <w:autoRedefine/>
    <w:uiPriority w:val="39"/>
    <w:unhideWhenUsed/>
    <w:qFormat/>
    <w:rsid w:val="000370E8"/>
    <w:pPr>
      <w:pBdr>
        <w:top w:val="nil"/>
        <w:left w:val="nil"/>
        <w:bottom w:val="nil"/>
        <w:right w:val="nil"/>
        <w:between w:val="nil"/>
      </w:pBdr>
      <w:tabs>
        <w:tab w:val="left" w:pos="851"/>
        <w:tab w:val="right" w:leader="dot" w:pos="9855"/>
      </w:tabs>
      <w:spacing w:before="40" w:after="40" w:line="264" w:lineRule="auto"/>
      <w:ind w:left="850" w:hanging="425"/>
    </w:pPr>
    <w:rPr>
      <w:rFonts w:ascii="Arial" w:hAnsi="Arial" w:eastAsia="Verdana" w:cs="Verdana"/>
      <w:color w:val="585858"/>
      <w:szCs w:val="18"/>
      <w:lang w:eastAsia="en-AU"/>
    </w:rPr>
  </w:style>
  <w:style w:type="paragraph" w:styleId="TOC1">
    <w:name w:val="toc 1"/>
    <w:basedOn w:val="Normal"/>
    <w:next w:val="Normal"/>
    <w:uiPriority w:val="39"/>
    <w:unhideWhenUsed/>
    <w:qFormat/>
    <w:rsid w:val="0091636A"/>
    <w:pPr>
      <w:pBdr>
        <w:top w:val="nil"/>
        <w:left w:val="nil"/>
        <w:bottom w:val="nil"/>
        <w:right w:val="nil"/>
        <w:between w:val="nil"/>
      </w:pBdr>
      <w:tabs>
        <w:tab w:val="left" w:pos="426"/>
        <w:tab w:val="right" w:leader="dot" w:pos="9854"/>
      </w:tabs>
      <w:spacing w:before="120" w:after="80" w:line="264" w:lineRule="auto"/>
      <w:ind w:left="425" w:hanging="425"/>
    </w:pPr>
    <w:rPr>
      <w:rFonts w:ascii="Arial" w:hAnsi="Arial" w:eastAsia="Verdana" w:cs="Verdana"/>
      <w:b/>
      <w:caps/>
      <w:color w:val="485053" w:themeColor="text2"/>
      <w:szCs w:val="18"/>
      <w:lang w:eastAsia="en-AU"/>
    </w:rPr>
  </w:style>
  <w:style w:type="paragraph" w:styleId="TOC3">
    <w:name w:val="toc 3"/>
    <w:basedOn w:val="Normal"/>
    <w:next w:val="Normal"/>
    <w:autoRedefine/>
    <w:uiPriority w:val="39"/>
    <w:unhideWhenUsed/>
    <w:qFormat/>
    <w:rsid w:val="00F434EA"/>
    <w:pPr>
      <w:pBdr>
        <w:top w:val="nil"/>
        <w:left w:val="nil"/>
        <w:bottom w:val="nil"/>
        <w:right w:val="nil"/>
        <w:between w:val="nil"/>
      </w:pBdr>
      <w:tabs>
        <w:tab w:val="left" w:pos="1560"/>
        <w:tab w:val="right" w:leader="dot" w:pos="9854"/>
      </w:tabs>
      <w:spacing w:after="40" w:line="264" w:lineRule="auto"/>
      <w:ind w:left="1560" w:hanging="709"/>
      <w:jc w:val="both"/>
    </w:pPr>
    <w:rPr>
      <w:rFonts w:ascii="Arial" w:hAnsi="Arial" w:eastAsia="Verdana" w:cs="Verdana"/>
      <w:color w:val="585858"/>
      <w:szCs w:val="18"/>
      <w:lang w:eastAsia="en-AU"/>
    </w:rPr>
  </w:style>
  <w:style w:type="paragraph" w:styleId="ListParagraph">
    <w:name w:val="List Paragraph"/>
    <w:basedOn w:val="Normal"/>
    <w:uiPriority w:val="34"/>
    <w:qFormat/>
    <w:rsid w:val="00524C17"/>
    <w:pPr>
      <w:pBdr>
        <w:top w:val="nil"/>
        <w:left w:val="nil"/>
        <w:bottom w:val="nil"/>
        <w:right w:val="nil"/>
        <w:between w:val="nil"/>
      </w:pBdr>
      <w:spacing w:after="220" w:line="264" w:lineRule="auto"/>
      <w:ind w:left="720"/>
      <w:contextualSpacing/>
      <w:jc w:val="both"/>
    </w:pPr>
    <w:rPr>
      <w:rFonts w:ascii="Verdana" w:hAnsi="Verdana" w:eastAsia="Verdana" w:cs="Verdana"/>
      <w:color w:val="000000"/>
      <w:sz w:val="18"/>
      <w:szCs w:val="18"/>
      <w:lang w:eastAsia="en-AU"/>
    </w:rPr>
  </w:style>
  <w:style w:type="character" w:styleId="FootnoteTextChar" w:customStyle="1">
    <w:name w:val="Footnote Text Char"/>
    <w:link w:val="FootnoteText"/>
    <w:uiPriority w:val="8"/>
    <w:rsid w:val="00524C17"/>
    <w:rPr>
      <w:rFonts w:ascii="Cambria" w:hAnsi="Cambria" w:eastAsia="MS Gothic"/>
      <w:lang w:eastAsia="en-US"/>
    </w:rPr>
  </w:style>
  <w:style w:type="character" w:styleId="FootnoteReference">
    <w:name w:val="footnote reference"/>
    <w:uiPriority w:val="8"/>
    <w:rsid w:val="00524C17"/>
    <w:rPr>
      <w:vertAlign w:val="superscript"/>
    </w:rPr>
  </w:style>
  <w:style w:type="paragraph" w:styleId="FootnoteText">
    <w:name w:val="footnote text"/>
    <w:link w:val="FootnoteTextChar"/>
    <w:uiPriority w:val="8"/>
    <w:rsid w:val="00524C17"/>
    <w:pPr>
      <w:spacing w:before="60" w:after="60"/>
    </w:pPr>
    <w:rPr>
      <w:rFonts w:ascii="Cambria" w:hAnsi="Cambria" w:eastAsia="MS Gothic"/>
      <w:lang w:eastAsia="en-US"/>
    </w:rPr>
  </w:style>
  <w:style w:type="character" w:styleId="FootnoteTextChar1" w:customStyle="1">
    <w:name w:val="Footnote Text Char1"/>
    <w:basedOn w:val="DefaultParagraphFont"/>
    <w:uiPriority w:val="99"/>
    <w:rsid w:val="00524C17"/>
    <w:rPr>
      <w:lang w:eastAsia="en-US"/>
    </w:rPr>
  </w:style>
  <w:style w:type="paragraph" w:styleId="DPCbody" w:customStyle="1">
    <w:name w:val="DPC body"/>
    <w:rsid w:val="00524C17"/>
    <w:pPr>
      <w:spacing w:after="160" w:line="300" w:lineRule="atLeast"/>
    </w:pPr>
    <w:rPr>
      <w:rFonts w:ascii="Cambria" w:hAnsi="Cambria" w:eastAsia="Times" w:cs="Arial"/>
      <w:color w:val="000000"/>
      <w:sz w:val="22"/>
      <w:szCs w:val="22"/>
      <w:lang w:eastAsia="en-US"/>
    </w:rPr>
  </w:style>
  <w:style w:type="paragraph" w:styleId="NormalWeb">
    <w:name w:val="Normal (Web)"/>
    <w:basedOn w:val="Normal"/>
    <w:uiPriority w:val="99"/>
    <w:unhideWhenUsed/>
    <w:rsid w:val="00524C17"/>
    <w:pPr>
      <w:spacing w:before="100" w:beforeAutospacing="1" w:after="100" w:afterAutospacing="1"/>
    </w:pPr>
    <w:rPr>
      <w:sz w:val="24"/>
      <w:szCs w:val="24"/>
      <w:lang w:eastAsia="en-AU"/>
    </w:rPr>
  </w:style>
  <w:style w:type="character" w:styleId="Strong">
    <w:name w:val="Strong"/>
    <w:uiPriority w:val="22"/>
    <w:rsid w:val="00524C17"/>
    <w:rPr>
      <w:b/>
      <w:bCs/>
    </w:rPr>
  </w:style>
  <w:style w:type="character" w:styleId="CommentReference">
    <w:name w:val="Comment Reference"/>
    <w:uiPriority w:val="99"/>
    <w:unhideWhenUsed/>
    <w:rsid w:val="00524C17"/>
    <w:rPr>
      <w:sz w:val="16"/>
      <w:szCs w:val="16"/>
    </w:rPr>
  </w:style>
  <w:style w:type="paragraph" w:styleId="CommentText">
    <w:name w:val="Comment Text"/>
    <w:basedOn w:val="Normal"/>
    <w:link w:val="CommentTextChar"/>
    <w:uiPriority w:val="99"/>
    <w:unhideWhenUsed/>
    <w:rsid w:val="00524C17"/>
    <w:pPr>
      <w:pBdr>
        <w:top w:val="nil"/>
        <w:left w:val="nil"/>
        <w:bottom w:val="nil"/>
        <w:right w:val="nil"/>
        <w:between w:val="nil"/>
      </w:pBdr>
      <w:spacing w:after="220"/>
      <w:jc w:val="both"/>
    </w:pPr>
    <w:rPr>
      <w:rFonts w:ascii="Verdana" w:hAnsi="Verdana" w:eastAsia="Verdana" w:cs="Verdana"/>
      <w:color w:val="000000"/>
      <w:lang w:eastAsia="en-AU"/>
    </w:rPr>
  </w:style>
  <w:style w:type="character" w:styleId="CommentTextChar" w:customStyle="1">
    <w:name w:val="Comment Text Char"/>
    <w:basedOn w:val="DefaultParagraphFont"/>
    <w:link w:val="CommentText"/>
    <w:uiPriority w:val="99"/>
    <w:rsid w:val="00524C17"/>
    <w:rPr>
      <w:rFonts w:ascii="Verdana" w:hAnsi="Verdana" w:eastAsia="Verdana" w:cs="Verdana"/>
      <w:color w:val="000000"/>
    </w:rPr>
  </w:style>
  <w:style w:type="paragraph" w:styleId="CommentSubject">
    <w:name w:val="Comment Subject"/>
    <w:basedOn w:val="CommentText"/>
    <w:next w:val="CommentText"/>
    <w:link w:val="CommentSubjectChar"/>
    <w:uiPriority w:val="99"/>
    <w:unhideWhenUsed/>
    <w:rsid w:val="00524C17"/>
    <w:rPr>
      <w:b/>
      <w:bCs/>
    </w:rPr>
  </w:style>
  <w:style w:type="character" w:styleId="CommentSubjectChar" w:customStyle="1">
    <w:name w:val="Comment Subject Char"/>
    <w:basedOn w:val="CommentTextChar"/>
    <w:link w:val="CommentSubject"/>
    <w:uiPriority w:val="99"/>
    <w:rsid w:val="00524C17"/>
    <w:rPr>
      <w:rFonts w:ascii="Verdana" w:hAnsi="Verdana" w:eastAsia="Verdana" w:cs="Verdana"/>
      <w:b/>
      <w:bCs/>
      <w:color w:val="000000"/>
    </w:rPr>
  </w:style>
  <w:style w:type="paragraph" w:styleId="61outlinenumbered" w:customStyle="1">
    <w:name w:val="6.1 outline numbered"/>
    <w:basedOn w:val="Normal"/>
    <w:rsid w:val="00524C17"/>
    <w:pPr>
      <w:numPr>
        <w:numId w:val="3"/>
      </w:numPr>
      <w:pBdr>
        <w:top w:val="nil"/>
        <w:left w:val="nil"/>
        <w:bottom w:val="nil"/>
        <w:right w:val="nil"/>
        <w:between w:val="nil"/>
      </w:pBdr>
      <w:spacing w:after="220" w:line="264" w:lineRule="auto"/>
      <w:jc w:val="both"/>
    </w:pPr>
    <w:rPr>
      <w:rFonts w:ascii="Verdana" w:hAnsi="Verdana" w:eastAsia="Verdana" w:cs="Verdana"/>
      <w:color w:val="000000"/>
      <w:sz w:val="18"/>
      <w:szCs w:val="18"/>
      <w:lang w:eastAsia="en-AU"/>
    </w:rPr>
  </w:style>
  <w:style w:type="character" w:styleId="fontstyle01" w:customStyle="1">
    <w:name w:val="fontstyle01"/>
    <w:rsid w:val="00524C17"/>
    <w:rPr>
      <w:rFonts w:hint="default" w:ascii="ArialMT" w:hAnsi="ArialMT"/>
      <w:b w:val="0"/>
      <w:bCs w:val="0"/>
      <w:i w:val="0"/>
      <w:iCs w:val="0"/>
      <w:color w:val="000000"/>
      <w:sz w:val="20"/>
      <w:szCs w:val="20"/>
    </w:rPr>
  </w:style>
  <w:style w:type="paragraph" w:styleId="TOCHeading">
    <w:name w:val="TOC Heading"/>
    <w:basedOn w:val="Heading1"/>
    <w:next w:val="Normal"/>
    <w:uiPriority w:val="39"/>
    <w:unhideWhenUsed/>
    <w:rsid w:val="00B950EF"/>
    <w:pPr>
      <w:spacing w:before="240" w:line="259" w:lineRule="auto"/>
      <w:outlineLvl w:val="9"/>
    </w:pPr>
    <w:rPr>
      <w:rFonts w:asciiTheme="majorHAnsi" w:hAnsiTheme="majorHAnsi" w:eastAsiaTheme="majorEastAsia" w:cstheme="majorBidi"/>
      <w:color w:val="005A8F" w:themeColor="accent1" w:themeShade="BF"/>
      <w:sz w:val="32"/>
      <w:szCs w:val="32"/>
      <w:lang w:val="en-AU" w:eastAsia="en-AU"/>
    </w:rPr>
  </w:style>
  <w:style w:type="paragraph" w:styleId="Revision">
    <w:name w:val="Revision"/>
    <w:hidden/>
    <w:uiPriority w:val="99"/>
    <w:semiHidden/>
    <w:rsid w:val="00DE4DA1"/>
    <w:rPr>
      <w:lang w:eastAsia="en-US"/>
    </w:rPr>
  </w:style>
  <w:style w:type="character" w:styleId="TitleChar" w:customStyle="1">
    <w:name w:val="Title Char"/>
    <w:basedOn w:val="DefaultParagraphFont"/>
    <w:link w:val="Title"/>
    <w:uiPriority w:val="10"/>
    <w:rsid w:val="00505324"/>
    <w:rPr>
      <w:rFonts w:ascii="Arial" w:hAnsi="Arial" w:cs="Arial"/>
      <w:b/>
      <w:bCs/>
      <w:color w:val="000000" w:themeColor="background1"/>
      <w:sz w:val="100"/>
      <w:szCs w:val="36"/>
      <w:lang w:val="en-US" w:eastAsia="en-US"/>
    </w:rPr>
  </w:style>
  <w:style w:type="paragraph" w:styleId="Bullet-1" w:customStyle="1">
    <w:name w:val="Bullet-1"/>
    <w:basedOn w:val="Normal"/>
    <w:link w:val="Bullet-1Char"/>
    <w:qFormat/>
    <w:rsid w:val="00D95DC8"/>
    <w:pPr>
      <w:spacing w:after="60" w:line="288" w:lineRule="auto"/>
    </w:pPr>
    <w:rPr>
      <w:rFonts w:ascii="Arial" w:hAnsi="Arial" w:cs="Arial"/>
      <w:color w:val="585858"/>
      <w:sz w:val="22"/>
      <w:szCs w:val="22"/>
      <w:lang w:val="en-US"/>
    </w:rPr>
  </w:style>
  <w:style w:type="character" w:styleId="Bullet-1Char" w:customStyle="1">
    <w:name w:val="Bullet-1 Char"/>
    <w:basedOn w:val="DefaultParagraphFont"/>
    <w:link w:val="Bullet-1"/>
    <w:rsid w:val="00D95DC8"/>
    <w:rPr>
      <w:rFonts w:ascii="Arial" w:hAnsi="Arial" w:cs="Arial"/>
      <w:color w:val="585858"/>
      <w:sz w:val="22"/>
      <w:szCs w:val="22"/>
      <w:lang w:val="en-US" w:eastAsia="en-US"/>
    </w:rPr>
  </w:style>
  <w:style w:type="table" w:styleId="PlainTable2">
    <w:name w:val="Plain Table 2"/>
    <w:basedOn w:val="TableNormal"/>
    <w:uiPriority w:val="42"/>
    <w:rsid w:val="00944630"/>
    <w:rPr>
      <w:rFonts w:asciiTheme="minorHAnsi" w:hAnsiTheme="minorHAnsi" w:eastAsiaTheme="minorHAnsi" w:cstheme="minorBidi"/>
      <w:sz w:val="22"/>
      <w:szCs w:val="22"/>
      <w:lang w:eastAsia="en-US"/>
    </w:rPr>
    <w:tblPr>
      <w:tblStyleRowBandSize w:val="1"/>
      <w:tblStyleColBandSize w:val="1"/>
      <w:tblBorders>
        <w:top w:val="single" w:color="7CEA8F" w:themeColor="text1" w:themeTint="80" w:sz="4" w:space="0"/>
        <w:bottom w:val="single" w:color="7CEA8F" w:themeColor="text1" w:themeTint="80" w:sz="4" w:space="0"/>
      </w:tblBorders>
    </w:tblPr>
    <w:tblStylePr w:type="firstRow">
      <w:rPr>
        <w:b/>
        <w:bCs/>
      </w:rPr>
      <w:tblPr/>
      <w:tcPr>
        <w:tcBorders>
          <w:bottom w:val="single" w:color="7CEA8F" w:themeColor="text1" w:themeTint="80" w:sz="4" w:space="0"/>
        </w:tcBorders>
      </w:tcPr>
    </w:tblStylePr>
    <w:tblStylePr w:type="lastRow">
      <w:rPr>
        <w:b/>
        <w:bCs/>
      </w:rPr>
      <w:tblPr/>
      <w:tcPr>
        <w:tcBorders>
          <w:top w:val="single" w:color="7CEA8F" w:themeColor="text1" w:themeTint="80" w:sz="4" w:space="0"/>
        </w:tcBorders>
      </w:tcPr>
    </w:tblStylePr>
    <w:tblStylePr w:type="firstCol">
      <w:rPr>
        <w:b/>
        <w:bCs/>
      </w:rPr>
    </w:tblStylePr>
    <w:tblStylePr w:type="lastCol">
      <w:rPr>
        <w:b/>
        <w:bCs/>
      </w:rPr>
    </w:tblStylePr>
    <w:tblStylePr w:type="band1Vert">
      <w:tblPr/>
      <w:tcPr>
        <w:tcBorders>
          <w:left w:val="single" w:color="7CEA8F" w:themeColor="text1" w:themeTint="80" w:sz="4" w:space="0"/>
          <w:right w:val="single" w:color="7CEA8F" w:themeColor="text1" w:themeTint="80" w:sz="4" w:space="0"/>
        </w:tcBorders>
      </w:tcPr>
    </w:tblStylePr>
    <w:tblStylePr w:type="band2Vert">
      <w:tblPr/>
      <w:tcPr>
        <w:tcBorders>
          <w:left w:val="single" w:color="7CEA8F" w:themeColor="text1" w:themeTint="80" w:sz="4" w:space="0"/>
          <w:right w:val="single" w:color="7CEA8F" w:themeColor="text1" w:themeTint="80" w:sz="4" w:space="0"/>
        </w:tcBorders>
      </w:tcPr>
    </w:tblStylePr>
    <w:tblStylePr w:type="band1Horz">
      <w:tblPr/>
      <w:tcPr>
        <w:tcBorders>
          <w:top w:val="single" w:color="7CEA8F" w:themeColor="text1" w:themeTint="80" w:sz="4" w:space="0"/>
          <w:bottom w:val="single" w:color="7CEA8F" w:themeColor="text1" w:themeTint="80" w:sz="4" w:space="0"/>
        </w:tcBorders>
      </w:tcPr>
    </w:tblStylePr>
  </w:style>
  <w:style w:type="table" w:styleId="TableGridLight">
    <w:name w:val="Grid Table Light"/>
    <w:basedOn w:val="TableNormal"/>
    <w:uiPriority w:val="40"/>
    <w:rsid w:val="00944630"/>
    <w:tblPr>
      <w:tblBorders>
        <w:top w:val="single" w:color="000000" w:themeColor="background1" w:themeShade="BF" w:sz="4" w:space="0"/>
        <w:left w:val="single" w:color="000000" w:themeColor="background1" w:themeShade="BF" w:sz="4" w:space="0"/>
        <w:bottom w:val="single" w:color="000000" w:themeColor="background1" w:themeShade="BF" w:sz="4" w:space="0"/>
        <w:right w:val="single" w:color="000000" w:themeColor="background1" w:themeShade="BF" w:sz="4" w:space="0"/>
        <w:insideH w:val="single" w:color="000000" w:themeColor="background1" w:themeShade="BF" w:sz="4" w:space="0"/>
        <w:insideV w:val="single" w:color="000000" w:themeColor="background1" w:themeShade="BF" w:sz="4" w:space="0"/>
      </w:tblBorders>
    </w:tblPr>
  </w:style>
  <w:style w:type="paragraph" w:styleId="TableText" w:customStyle="1">
    <w:name w:val="Table_Text"/>
    <w:basedOn w:val="BodyText"/>
    <w:link w:val="TableTextChar"/>
    <w:qFormat/>
    <w:rsid w:val="00944630"/>
    <w:pPr>
      <w:spacing w:before="20" w:after="20"/>
    </w:pPr>
    <w:rPr>
      <w:rFonts w:eastAsia="Arial"/>
      <w:sz w:val="20"/>
    </w:rPr>
  </w:style>
  <w:style w:type="paragraph" w:styleId="TableHeader" w:customStyle="1">
    <w:name w:val="Table_Header"/>
    <w:basedOn w:val="BodyText"/>
    <w:link w:val="TableHeaderChar"/>
    <w:autoRedefine/>
    <w:qFormat/>
    <w:rsid w:val="009E3202"/>
    <w:pPr>
      <w:spacing w:before="20" w:after="0"/>
    </w:pPr>
    <w:rPr>
      <w:b/>
      <w:color w:val="1DB337" w:themeColor="text1"/>
      <w:sz w:val="18"/>
      <w:szCs w:val="18"/>
    </w:rPr>
  </w:style>
  <w:style w:type="character" w:styleId="BodyTextChar" w:customStyle="1">
    <w:name w:val="Body Text Char"/>
    <w:basedOn w:val="DefaultParagraphFont"/>
    <w:link w:val="BodyText"/>
    <w:rsid w:val="00341B7E"/>
    <w:rPr>
      <w:rFonts w:ascii="Arial" w:hAnsi="Arial"/>
      <w:color w:val="585858"/>
      <w:sz w:val="22"/>
      <w:lang w:val="en-US" w:eastAsia="en-US"/>
    </w:rPr>
  </w:style>
  <w:style w:type="character" w:styleId="TableTextChar" w:customStyle="1">
    <w:name w:val="Table_Text Char"/>
    <w:basedOn w:val="BodyTextChar"/>
    <w:link w:val="TableText"/>
    <w:rsid w:val="00944630"/>
    <w:rPr>
      <w:rFonts w:ascii="Arial" w:hAnsi="Arial" w:eastAsia="Arial"/>
      <w:color w:val="585858"/>
      <w:sz w:val="22"/>
      <w:lang w:val="en-US" w:eastAsia="en-US"/>
    </w:rPr>
  </w:style>
  <w:style w:type="paragraph" w:styleId="Diagram" w:customStyle="1">
    <w:name w:val="Diagram"/>
    <w:basedOn w:val="BodyText"/>
    <w:link w:val="DiagramChar"/>
    <w:autoRedefine/>
    <w:qFormat/>
    <w:rsid w:val="00852FAA"/>
    <w:pPr>
      <w:keepLines/>
      <w:suppressAutoHyphens/>
      <w:spacing w:after="360"/>
      <w:jc w:val="center"/>
    </w:pPr>
    <w:rPr>
      <w:sz w:val="20"/>
    </w:rPr>
  </w:style>
  <w:style w:type="character" w:styleId="TableHeaderChar" w:customStyle="1">
    <w:name w:val="Table_Header Char"/>
    <w:basedOn w:val="BodyTextChar"/>
    <w:link w:val="TableHeader"/>
    <w:rsid w:val="009E3202"/>
    <w:rPr>
      <w:rFonts w:ascii="Arial" w:hAnsi="Arial"/>
      <w:b/>
      <w:color w:val="1DB337" w:themeColor="text1"/>
      <w:sz w:val="18"/>
      <w:szCs w:val="18"/>
      <w:lang w:val="en-US" w:eastAsia="en-US"/>
    </w:rPr>
  </w:style>
  <w:style w:type="character" w:styleId="DiagramChar" w:customStyle="1">
    <w:name w:val="Diagram Char"/>
    <w:basedOn w:val="BodyTextChar"/>
    <w:link w:val="Diagram"/>
    <w:rsid w:val="00852FAA"/>
    <w:rPr>
      <w:rFonts w:ascii="Arial" w:hAnsi="Arial"/>
      <w:color w:val="585858"/>
      <w:sz w:val="22"/>
      <w:lang w:val="en-US" w:eastAsia="en-US"/>
    </w:rPr>
  </w:style>
  <w:style w:type="paragraph" w:styleId="Bullet-2" w:customStyle="1">
    <w:name w:val="Bullet-2"/>
    <w:basedOn w:val="Bullet-1"/>
    <w:link w:val="Bullet-2Char"/>
    <w:qFormat/>
    <w:rsid w:val="00D95DC8"/>
    <w:pPr>
      <w:numPr>
        <w:numId w:val="4"/>
      </w:numPr>
      <w:ind w:left="1134" w:hanging="340"/>
    </w:pPr>
    <w:rPr>
      <w:rFonts w:eastAsia="Arial"/>
    </w:rPr>
  </w:style>
  <w:style w:type="character" w:styleId="Bullet-2Char" w:customStyle="1">
    <w:name w:val="Bullet-2 Char"/>
    <w:basedOn w:val="Bullet-1Char"/>
    <w:link w:val="Bullet-2"/>
    <w:rsid w:val="00D95DC8"/>
    <w:rPr>
      <w:rFonts w:ascii="Arial" w:hAnsi="Arial" w:eastAsia="Arial" w:cs="Arial"/>
      <w:color w:val="585858"/>
      <w:sz w:val="22"/>
      <w:szCs w:val="22"/>
      <w:lang w:val="en-US" w:eastAsia="en-US"/>
    </w:rPr>
  </w:style>
  <w:style w:type="paragraph" w:styleId="Heading2NUMBERS" w:customStyle="1">
    <w:name w:val="Heading 2_NUMBERS"/>
    <w:basedOn w:val="Heading2"/>
    <w:link w:val="Heading2NUMBERSChar"/>
    <w:qFormat/>
    <w:rsid w:val="00D95DC8"/>
    <w:pPr>
      <w:ind w:left="454" w:hanging="454"/>
    </w:pPr>
    <w:rPr>
      <w:rFonts w:eastAsia="Arial"/>
    </w:rPr>
  </w:style>
  <w:style w:type="paragraph" w:styleId="Bullet1-a" w:customStyle="1">
    <w:name w:val="Bullet 1-a)"/>
    <w:basedOn w:val="BodyText"/>
    <w:link w:val="Bullet1-aChar"/>
    <w:qFormat/>
    <w:rsid w:val="005F265E"/>
    <w:pPr>
      <w:numPr>
        <w:numId w:val="5"/>
      </w:numPr>
      <w:spacing w:after="60"/>
      <w:ind w:left="454" w:hanging="454"/>
    </w:pPr>
    <w:rPr>
      <w:rFonts w:eastAsia="Arial"/>
    </w:rPr>
  </w:style>
  <w:style w:type="character" w:styleId="Heading1Char" w:customStyle="1">
    <w:name w:val="Heading 1 Char"/>
    <w:basedOn w:val="BodyTextChar"/>
    <w:link w:val="Heading1"/>
    <w:rsid w:val="00C27E58"/>
    <w:rPr>
      <w:rFonts w:ascii="Arial" w:hAnsi="Arial"/>
      <w:b/>
      <w:caps/>
      <w:color w:val="1DB337" w:themeColor="text1"/>
      <w:sz w:val="28"/>
      <w:lang w:val="en-US" w:eastAsia="en-US"/>
    </w:rPr>
  </w:style>
  <w:style w:type="character" w:styleId="Heading2Char" w:customStyle="1">
    <w:name w:val="Heading 2 Char"/>
    <w:basedOn w:val="Heading1Char"/>
    <w:link w:val="Heading2"/>
    <w:rsid w:val="00D95DC8"/>
    <w:rPr>
      <w:rFonts w:ascii="Arial" w:hAnsi="Arial"/>
      <w:b/>
      <w:caps w:val="0"/>
      <w:color w:val="4F2D7F"/>
      <w:sz w:val="26"/>
      <w:lang w:val="en-US" w:eastAsia="en-US"/>
    </w:rPr>
  </w:style>
  <w:style w:type="character" w:styleId="Heading2NUMBERSChar" w:customStyle="1">
    <w:name w:val="Heading 2_NUMBERS Char"/>
    <w:basedOn w:val="Heading2Char"/>
    <w:link w:val="Heading2NUMBERS"/>
    <w:rsid w:val="00D95DC8"/>
    <w:rPr>
      <w:rFonts w:ascii="Arial" w:hAnsi="Arial" w:eastAsia="Arial"/>
      <w:b/>
      <w:caps w:val="0"/>
      <w:color w:val="4F2D7F"/>
      <w:sz w:val="26"/>
      <w:lang w:val="en-US" w:eastAsia="en-US"/>
    </w:rPr>
  </w:style>
  <w:style w:type="paragraph" w:styleId="Bullet2-i" w:customStyle="1">
    <w:name w:val="Bullet 2-i"/>
    <w:basedOn w:val="BodyText"/>
    <w:link w:val="Bullet2-iChar"/>
    <w:qFormat/>
    <w:rsid w:val="005F265E"/>
    <w:pPr>
      <w:numPr>
        <w:numId w:val="6"/>
      </w:numPr>
      <w:spacing w:after="60"/>
      <w:ind w:left="964" w:hanging="284"/>
    </w:pPr>
    <w:rPr>
      <w:rFonts w:eastAsia="Arial"/>
    </w:rPr>
  </w:style>
  <w:style w:type="character" w:styleId="Bullet1-aChar" w:customStyle="1">
    <w:name w:val="Bullet 1-a) Char"/>
    <w:basedOn w:val="BodyTextChar"/>
    <w:link w:val="Bullet1-a"/>
    <w:rsid w:val="005F265E"/>
    <w:rPr>
      <w:rFonts w:ascii="Arial" w:hAnsi="Arial" w:eastAsia="Arial"/>
      <w:color w:val="585858"/>
      <w:sz w:val="22"/>
      <w:lang w:val="en-US" w:eastAsia="en-US"/>
    </w:rPr>
  </w:style>
  <w:style w:type="paragraph" w:styleId="Heading3Numbers" w:customStyle="1">
    <w:name w:val="Heading 3 Numbers"/>
    <w:basedOn w:val="Heading3"/>
    <w:link w:val="Heading3NumbersChar"/>
    <w:qFormat/>
    <w:rsid w:val="005F265E"/>
    <w:pPr>
      <w:ind w:left="454" w:hanging="454"/>
    </w:pPr>
    <w:rPr>
      <w:rFonts w:eastAsia="Arial"/>
    </w:rPr>
  </w:style>
  <w:style w:type="character" w:styleId="Bullet2-iChar" w:customStyle="1">
    <w:name w:val="Bullet 2-i Char"/>
    <w:basedOn w:val="BodyTextChar"/>
    <w:link w:val="Bullet2-i"/>
    <w:rsid w:val="005F265E"/>
    <w:rPr>
      <w:rFonts w:ascii="Arial" w:hAnsi="Arial" w:eastAsia="Arial"/>
      <w:color w:val="585858"/>
      <w:sz w:val="22"/>
      <w:lang w:val="en-US" w:eastAsia="en-US"/>
    </w:rPr>
  </w:style>
  <w:style w:type="paragraph" w:styleId="Footnote" w:customStyle="1">
    <w:name w:val="Footnote"/>
    <w:basedOn w:val="FootnoteText"/>
    <w:link w:val="FootnoteChar"/>
    <w:qFormat/>
    <w:rsid w:val="00385906"/>
    <w:pPr>
      <w:spacing w:before="0"/>
    </w:pPr>
    <w:rPr>
      <w:rFonts w:ascii="Arial" w:hAnsi="Arial" w:cs="Arial"/>
      <w:color w:val="485053" w:themeColor="text2"/>
      <w:sz w:val="18"/>
      <w:szCs w:val="18"/>
    </w:rPr>
  </w:style>
  <w:style w:type="character" w:styleId="Heading3Char" w:customStyle="1">
    <w:name w:val="Heading 3 Char"/>
    <w:basedOn w:val="BodyTextChar"/>
    <w:link w:val="Heading3"/>
    <w:rsid w:val="005F265E"/>
    <w:rPr>
      <w:rFonts w:ascii="Arial" w:hAnsi="Arial"/>
      <w:b/>
      <w:bCs/>
      <w:color w:val="585858"/>
      <w:sz w:val="22"/>
      <w:lang w:val="en-US" w:eastAsia="en-US"/>
    </w:rPr>
  </w:style>
  <w:style w:type="character" w:styleId="Heading3NumbersChar" w:customStyle="1">
    <w:name w:val="Heading 3 Numbers Char"/>
    <w:basedOn w:val="Heading3Char"/>
    <w:link w:val="Heading3Numbers"/>
    <w:rsid w:val="005F265E"/>
    <w:rPr>
      <w:rFonts w:ascii="Arial" w:hAnsi="Arial" w:eastAsia="Arial"/>
      <w:b/>
      <w:bCs/>
      <w:color w:val="585858"/>
      <w:sz w:val="22"/>
      <w:lang w:val="en-US" w:eastAsia="en-US"/>
    </w:rPr>
  </w:style>
  <w:style w:type="character" w:styleId="FootnoteChar" w:customStyle="1">
    <w:name w:val="Footnote Char"/>
    <w:basedOn w:val="FootnoteTextChar"/>
    <w:link w:val="Footnote"/>
    <w:rsid w:val="00385906"/>
    <w:rPr>
      <w:rFonts w:ascii="Arial" w:hAnsi="Arial" w:eastAsia="MS Gothic" w:cs="Arial"/>
      <w:color w:val="485053" w:themeColor="text2"/>
      <w:sz w:val="18"/>
      <w:szCs w:val="18"/>
      <w:lang w:eastAsia="en-US"/>
    </w:rPr>
  </w:style>
  <w:style w:type="character" w:styleId="UnresolvedMention">
    <w:name w:val="Unresolved Mention"/>
    <w:basedOn w:val="DefaultParagraphFont"/>
    <w:uiPriority w:val="99"/>
    <w:semiHidden/>
    <w:unhideWhenUsed/>
    <w:rsid w:val="00DA0C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119169">
      <w:bodyDiv w:val="1"/>
      <w:marLeft w:val="0"/>
      <w:marRight w:val="0"/>
      <w:marTop w:val="0"/>
      <w:marBottom w:val="0"/>
      <w:divBdr>
        <w:top w:val="none" w:sz="0" w:space="0" w:color="auto"/>
        <w:left w:val="none" w:sz="0" w:space="0" w:color="auto"/>
        <w:bottom w:val="none" w:sz="0" w:space="0" w:color="auto"/>
        <w:right w:val="none" w:sz="0" w:space="0" w:color="auto"/>
      </w:divBdr>
    </w:div>
    <w:div w:id="633145615">
      <w:bodyDiv w:val="1"/>
      <w:marLeft w:val="0"/>
      <w:marRight w:val="0"/>
      <w:marTop w:val="0"/>
      <w:marBottom w:val="0"/>
      <w:divBdr>
        <w:top w:val="none" w:sz="0" w:space="0" w:color="auto"/>
        <w:left w:val="none" w:sz="0" w:space="0" w:color="auto"/>
        <w:bottom w:val="none" w:sz="0" w:space="0" w:color="auto"/>
        <w:right w:val="none" w:sz="0" w:space="0" w:color="auto"/>
      </w:divBdr>
    </w:div>
    <w:div w:id="815562151">
      <w:bodyDiv w:val="1"/>
      <w:marLeft w:val="0"/>
      <w:marRight w:val="0"/>
      <w:marTop w:val="0"/>
      <w:marBottom w:val="0"/>
      <w:divBdr>
        <w:top w:val="none" w:sz="0" w:space="0" w:color="auto"/>
        <w:left w:val="none" w:sz="0" w:space="0" w:color="auto"/>
        <w:bottom w:val="none" w:sz="0" w:space="0" w:color="auto"/>
        <w:right w:val="none" w:sz="0" w:space="0" w:color="auto"/>
      </w:divBdr>
    </w:div>
    <w:div w:id="1340959592">
      <w:bodyDiv w:val="1"/>
      <w:marLeft w:val="0"/>
      <w:marRight w:val="0"/>
      <w:marTop w:val="0"/>
      <w:marBottom w:val="0"/>
      <w:divBdr>
        <w:top w:val="none" w:sz="0" w:space="0" w:color="auto"/>
        <w:left w:val="none" w:sz="0" w:space="0" w:color="auto"/>
        <w:bottom w:val="none" w:sz="0" w:space="0" w:color="auto"/>
        <w:right w:val="none" w:sz="0" w:space="0" w:color="auto"/>
      </w:divBdr>
    </w:div>
    <w:div w:id="172402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ui.timetrade.com.au/app/5039SmartSalary/workflows/autopiawf/schedule/appointment-type?locationId=master&amp;appointmentTypeGroupId=AutopiaConsultations&amp;resourceId=consultations&amp;_gl=1%2Azdx8rf%2A_gcl_au%2AODU0OTk1NjkxLjE3NzQyMjA5Mjc.%2A_ga%2AMzg4OTY3OTA5LjE3NDIyNTc5NzU.%2A_ga_7HH13EHZ12%2AczE3ODE1NTQ2NjYkbzI4JGcxJHQxNzgxNTU0NzUyJGozNiRsMCRoMA..&amp;fs=1"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3.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hyperlink" Target="https://autopia.com.au/"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aus01.safelinks.protection.outlook.com/?url=https%3A%2F%2Fcars.autopia.com.au%2Fev-info%3Fsp1&amp;data=05%7C02%7CHeidi.Sundin%40smartgroup.com.au%7Ca8bc18a78d424916012c08decab30447%7C999e0f26887d4dc6a54a15d60488d978%7C0%7C0%7C639171067402534733%7CUnknown%7CTWFpbGZsb3d8eyJFbXB0eU1hcGkiOnRydWUsIlYiOiIwLjAuMDAwMCIsIlAiOiJXaW4zMiIsIkFOIjoiTWFpbCIsIldUIjoyfQ%3D%3D%7C0%7C%7C%7C&amp;sdata=biUvD1k6TEdgeKd84fBFv2EI8mR8h5%2FqNqVJf%2F7o5Dw%3D&amp;reserved=0"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GP%20PC\Documents\Autopia_A4%20Policy%20template.dotx" TargetMode="External"/></Relationships>
</file>

<file path=word/theme/theme1.xml><?xml version="1.0" encoding="utf-8"?>
<a:theme xmlns:a="http://schemas.openxmlformats.org/drawingml/2006/main" xmlns:thm15="http://schemas.microsoft.com/office/thememl/2012/main" name="Office Theme">
  <a:themeElements>
    <a:clrScheme name="Autopia colours">
      <a:dk1>
        <a:srgbClr val="1DB337"/>
      </a:dk1>
      <a:lt1>
        <a:srgbClr val="000000"/>
      </a:lt1>
      <a:dk2>
        <a:srgbClr val="485053"/>
      </a:dk2>
      <a:lt2>
        <a:srgbClr val="5B686C"/>
      </a:lt2>
      <a:accent1>
        <a:srgbClr val="0079C0"/>
      </a:accent1>
      <a:accent2>
        <a:srgbClr val="EBEDEE"/>
      </a:accent2>
      <a:accent3>
        <a:srgbClr val="FF6600"/>
      </a:accent3>
      <a:accent4>
        <a:srgbClr val="7AC117"/>
      </a:accent4>
      <a:accent5>
        <a:srgbClr val="FFCC00"/>
      </a:accent5>
      <a:accent6>
        <a:srgbClr val="00B0F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65F00CE89BA844BF82AA4A264665E4" ma:contentTypeVersion="4" ma:contentTypeDescription="Create a new document." ma:contentTypeScope="" ma:versionID="617f552736bf7a42279dba7921c989b9">
  <xsd:schema xmlns:xsd="http://www.w3.org/2001/XMLSchema" xmlns:xs="http://www.w3.org/2001/XMLSchema" xmlns:p="http://schemas.microsoft.com/office/2006/metadata/properties" xmlns:ns2="3664500d-1fcd-40ed-a41d-ec39b8c920dd" targetNamespace="http://schemas.microsoft.com/office/2006/metadata/properties" ma:root="true" ma:fieldsID="92b28b2b16d6dc20a76ae4895461b096" ns2:_="">
    <xsd:import namespace="3664500d-1fcd-40ed-a41d-ec39b8c92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4500d-1fcd-40ed-a41d-ec39b8c92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D41410-056A-4AA7-BF08-11C58BE53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4500d-1fcd-40ed-a41d-ec39b8c92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B17A61-D862-4604-98BC-CF78E9660A6D}">
  <ds:schemaRefs>
    <ds:schemaRef ds:uri="http://schemas.openxmlformats.org/officeDocument/2006/bibliography"/>
  </ds:schemaRefs>
</ds:datastoreItem>
</file>

<file path=customXml/itemProps3.xml><?xml version="1.0" encoding="utf-8"?>
<ds:datastoreItem xmlns:ds="http://schemas.openxmlformats.org/officeDocument/2006/customXml" ds:itemID="{1CA4BE54-2A23-4EB4-BA3B-75F02DF9D7CB}">
  <ds:schemaRefs>
    <ds:schemaRef ds:uri="http://schemas.microsoft.com/sharepoint/v3/contenttype/forms"/>
  </ds:schemaRefs>
</ds:datastoreItem>
</file>

<file path=customXml/itemProps4.xml><?xml version="1.0" encoding="utf-8"?>
<ds:datastoreItem xmlns:ds="http://schemas.openxmlformats.org/officeDocument/2006/customXml" ds:itemID="{E5B0F395-664D-4422-BC6D-AB5C92CCAD04}">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Autopia_A4 Policy template</ap:Template>
  <ap:Application>Microsoft Word for the web</ap:Application>
  <ap:DocSecurity>0</ap:DocSecurity>
  <ap:ScaleCrop>false</ap:ScaleCrop>
  <ap:Company>AFL.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VGP PC</dc:creator>
  <keywords/>
  <lastModifiedBy>Heidi Sundin</lastModifiedBy>
  <revision>17</revision>
  <lastPrinted>2018-09-27T03:44:00.0000000Z</lastPrinted>
  <dcterms:created xsi:type="dcterms:W3CDTF">2026-06-15T20:43:00.0000000Z</dcterms:created>
  <dcterms:modified xsi:type="dcterms:W3CDTF">2026-06-18T08:45:27.7768267Z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0x0101003A65F00CE89BA844BF82AA4A264665E4</vt:lpwstr>
  </property>
  <property fmtid="{D5CDD505-2E9C-101B-9397-08002B2CF9AE}" pid="3" name="MediaServiceImageTags">
    <vt:lpwstr/>
  </property>
</Properties>
</file>