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59CF4" w14:textId="5CA0DF0A" w:rsidR="001E3A17" w:rsidRPr="002675B0" w:rsidRDefault="00A25115" w:rsidP="001E3A17">
      <w:r>
        <w:rPr>
          <w:noProof/>
        </w:rPr>
        <mc:AlternateContent>
          <mc:Choice Requires="wpg">
            <w:drawing>
              <wp:anchor distT="0" distB="0" distL="114300" distR="114300" simplePos="0" relativeHeight="251658240" behindDoc="0" locked="0" layoutInCell="1" allowOverlap="1" wp14:anchorId="229978F2" wp14:editId="63C63B14">
                <wp:simplePos x="0" y="0"/>
                <wp:positionH relativeFrom="page">
                  <wp:align>right</wp:align>
                </wp:positionH>
                <wp:positionV relativeFrom="paragraph">
                  <wp:posOffset>-588959</wp:posOffset>
                </wp:positionV>
                <wp:extent cx="7559675" cy="10691495"/>
                <wp:effectExtent l="0" t="0" r="3175" b="0"/>
                <wp:wrapNone/>
                <wp:docPr id="1165690410" name="Group 3"/>
                <wp:cNvGraphicFramePr/>
                <a:graphic xmlns:a="http://schemas.openxmlformats.org/drawingml/2006/main">
                  <a:graphicData uri="http://schemas.microsoft.com/office/word/2010/wordprocessingGroup">
                    <wpg:wgp>
                      <wpg:cNvGrpSpPr/>
                      <wpg:grpSpPr>
                        <a:xfrm>
                          <a:off x="0" y="0"/>
                          <a:ext cx="7559675" cy="10691495"/>
                          <a:chOff x="0" y="0"/>
                          <a:chExt cx="7559675" cy="10691495"/>
                        </a:xfrm>
                      </wpg:grpSpPr>
                      <pic:pic xmlns:pic="http://schemas.openxmlformats.org/drawingml/2006/picture">
                        <pic:nvPicPr>
                          <pic:cNvPr id="17" name="Picture 17" descr="A close up of a car&#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wps:wsp>
                        <wps:cNvPr id="542639103" name="Rectangle 2"/>
                        <wps:cNvSpPr/>
                        <wps:spPr>
                          <a:xfrm>
                            <a:off x="527538" y="3045655"/>
                            <a:ext cx="6267157" cy="745588"/>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7C30931E">
              <v:group id="Group 3" style="position:absolute;margin-left:544.05pt;margin-top:-46.35pt;width:595.25pt;height:841.85pt;z-index:251656192;mso-position-horizontal:right;mso-position-horizontal-relative:page" coordsize="75596,106914" o:spid="_x0000_s1026" w14:anchorId="5B119E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P+fvfuAlyUr6MTPDDku4AImko7pqSg8HR/D&#10;4PW9d7uq7u2ueOe5KiumVdE1YMC0uyqugjmxu5hxddVdwyKICcSIAQQjBgSJikSRnP3/T92pYYeZ&#10;c9+9XVUd7/f7+fw+hnnvnNOn+3V39a+7C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MD/z957gFuSleX+IExPz3TPdD4553z2PvnskzvnnsgMDAhMYBiGHAZw&#10;wJFhSCJJBMwiJoJyDYgi13RV7t+E4QoqoiIgKkiGid2n/t+71vqqvlq79unTA5h4f8/zPrtq1aoc&#10;9n7qt1cV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CIDt39j6Lfd+SOj/4ckSfl014/Uf+C2&#10;vz+40zYlIYT4zcNtz2/+2B1/f9/dX/wHo/dJkiRJkiRJkiRJkiRJkiT10l0/MvLGl14afU+SpHy6&#10;88WRX77rG/XvsUPzQgjxm4fbvzG6484Xh3/irhdHfl6SJEmSJEmSJEmSJEmSJKmnXhr+tZCRIklS&#10;b8lsFEL8puWO5we/dOeL9T961zeG/7QkSZIkSZIkSZIkSZIkSVJP/cjwt0JGiiRJvSWzUQghhBBC&#10;CCGEEEIIIYQQVzx3/Ej9L931jZG3JUnKqR8ZfuOOF+v7bVMS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">
                <v:shape id="Picture 17" style="position:absolute;width:75596;height:106914;visibility:visible;mso-wrap-style:square" alt="A close up of a car&#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">
                  <v:imagedata o:title="A close up of a car&#10;&#10;Description automatically generated" r:id="rId12"/>
                </v:shape>
                <v:rect id="Rectangle 2" style="position:absolute;left:5275;top:30456;width:62671;height:7456;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"/>
                <w10:wrap anchorx="page"/>
              </v:group>
            </w:pict>
          </mc:Fallback>
        </mc:AlternateContent>
      </w:r>
    </w:p>
    <w:p w14:paraId="58E2F702" w14:textId="77777777" w:rsidR="001E3A17" w:rsidRPr="002675B0" w:rsidRDefault="001E3A17" w:rsidP="001E3A17"/>
    <w:p w14:paraId="162B002D" w14:textId="77777777" w:rsidR="001E3A17" w:rsidRPr="002675B0" w:rsidRDefault="001E3A17" w:rsidP="001E3A17"/>
    <w:p w14:paraId="0AB2847C" w14:textId="77777777" w:rsidR="001E3A17" w:rsidRPr="002675B0" w:rsidRDefault="001E3A17" w:rsidP="001E3A17"/>
    <w:p w14:paraId="7D913D1E" w14:textId="77777777" w:rsidR="001E3A17" w:rsidRPr="002675B0" w:rsidRDefault="001E3A17" w:rsidP="001E3A17"/>
    <w:p w14:paraId="47E2B151" w14:textId="77777777" w:rsidR="001E3A17" w:rsidRPr="002675B0" w:rsidRDefault="001E3A17" w:rsidP="001E3A17"/>
    <w:p w14:paraId="5EB94F5C" w14:textId="77777777" w:rsidR="001E3A17" w:rsidRPr="002675B0" w:rsidRDefault="001E3A17" w:rsidP="001E3A17"/>
    <w:p w14:paraId="06265B96" w14:textId="77777777" w:rsidR="001E3A17" w:rsidRPr="002675B0" w:rsidRDefault="001E3A17" w:rsidP="001E3A17"/>
    <w:p w14:paraId="089430D5" w14:textId="77777777" w:rsidR="001E3A17" w:rsidRPr="002675B0" w:rsidRDefault="001E3A17" w:rsidP="001E3A17"/>
    <w:p w14:paraId="38221CB8" w14:textId="77777777" w:rsidR="001E3A17" w:rsidRPr="002675B0" w:rsidRDefault="001E3A17" w:rsidP="001E3A17"/>
    <w:p w14:paraId="0FB4814F" w14:textId="77777777" w:rsidR="001E3A17" w:rsidRPr="002675B0" w:rsidRDefault="001E3A17" w:rsidP="001E3A17"/>
    <w:p w14:paraId="1AD16B99" w14:textId="77777777" w:rsidR="001E3A17" w:rsidRPr="002675B0" w:rsidRDefault="001E3A17" w:rsidP="001E3A17"/>
    <w:p w14:paraId="6F199363" w14:textId="77777777" w:rsidR="001E3A17" w:rsidRPr="002675B0" w:rsidRDefault="001E3A17" w:rsidP="001E3A17"/>
    <w:p w14:paraId="43382FC1" w14:textId="77777777" w:rsidR="001E3A17" w:rsidRPr="002675B0" w:rsidRDefault="001E3A17" w:rsidP="001E3A17"/>
    <w:p w14:paraId="5D8CE371" w14:textId="77777777" w:rsidR="001E3A17" w:rsidRPr="002675B0" w:rsidRDefault="001E3A17" w:rsidP="001E3A17"/>
    <w:p w14:paraId="00FE4836" w14:textId="09097F22" w:rsidR="001E3A17" w:rsidRPr="002675B0" w:rsidRDefault="00A25115" w:rsidP="001E3A17">
      <w:r>
        <w:rPr>
          <w:noProof/>
        </w:rPr>
        <mc:AlternateContent>
          <mc:Choice Requires="wps">
            <w:drawing>
              <wp:anchor distT="0" distB="0" distL="114300" distR="114300" simplePos="0" relativeHeight="251658242" behindDoc="0" locked="0" layoutInCell="1" allowOverlap="1" wp14:anchorId="4C5EE4F0" wp14:editId="6A222397">
                <wp:simplePos x="0" y="0"/>
                <wp:positionH relativeFrom="column">
                  <wp:posOffset>12847</wp:posOffset>
                </wp:positionH>
                <wp:positionV relativeFrom="paragraph">
                  <wp:posOffset>51826</wp:posOffset>
                </wp:positionV>
                <wp:extent cx="6086035" cy="808892"/>
                <wp:effectExtent l="0" t="0" r="0" b="0"/>
                <wp:wrapNone/>
                <wp:docPr id="101744060" name="Text Box 4"/>
                <wp:cNvGraphicFramePr/>
                <a:graphic xmlns:a="http://schemas.openxmlformats.org/drawingml/2006/main">
                  <a:graphicData uri="http://schemas.microsoft.com/office/word/2010/wordprocessingShape">
                    <wps:wsp>
                      <wps:cNvSpPr txBox="1"/>
                      <wps:spPr>
                        <a:xfrm>
                          <a:off x="0" y="0"/>
                          <a:ext cx="6086035" cy="808892"/>
                        </a:xfrm>
                        <a:prstGeom prst="rect">
                          <a:avLst/>
                        </a:prstGeom>
                        <a:solidFill>
                          <a:srgbClr val="FFFFFF"/>
                        </a:solidFill>
                        <a:ln w="6350">
                          <a:noFill/>
                        </a:ln>
                      </wps:spPr>
                      <wps:txbx>
                        <w:txbxContent>
                          <w:p w14:paraId="14002B0E" w14:textId="37F3510E" w:rsidR="00A25115" w:rsidRPr="001C4C6D" w:rsidRDefault="00A25115" w:rsidP="001C4C6D">
                            <w:pPr>
                              <w:pStyle w:val="Title"/>
                              <w:rPr>
                                <w:sz w:val="96"/>
                                <w:szCs w:val="32"/>
                              </w:rPr>
                            </w:pPr>
                            <w:r w:rsidRPr="001C4C6D">
                              <w:rPr>
                                <w:sz w:val="96"/>
                                <w:szCs w:val="32"/>
                              </w:rPr>
                              <w:t>Emplo</w:t>
                            </w:r>
                            <w:r w:rsidR="001C4C6D" w:rsidRPr="001C4C6D">
                              <w:rPr>
                                <w:sz w:val="96"/>
                                <w:szCs w:val="32"/>
                              </w:rPr>
                              <w:t>yer resource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E2CD5EB">
              <v:shapetype id="_x0000_t202" coordsize="21600,21600" o:spt="202" path="m,l,21600r21600,l21600,xe" w14:anchorId="4C5EE4F0">
                <v:stroke joinstyle="miter"/>
                <v:path gradientshapeok="t" o:connecttype="rect"/>
              </v:shapetype>
              <v:shape id="Text Box 4" style="position:absolute;margin-left:1pt;margin-top:4.1pt;width:479.2pt;height:63.7pt;z-index:251660289;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">
                <v:textbox>
                  <w:txbxContent>
                    <w:p w:rsidRPr="001C4C6D" w:rsidR="00A25115" w:rsidP="001C4C6D" w:rsidRDefault="00A25115" w14:paraId="5180ED10" w14:textId="37F3510E">
                      <w:pPr>
                        <w:pStyle w:val="Title"/>
                        <w:rPr>
                          <w:sz w:val="96"/>
                          <w:szCs w:val="32"/>
                        </w:rPr>
                      </w:pPr>
                      <w:r w:rsidRPr="001C4C6D">
                        <w:rPr>
                          <w:sz w:val="96"/>
                          <w:szCs w:val="32"/>
                        </w:rPr>
                        <w:t>Emplo</w:t>
                      </w:r>
                      <w:r w:rsidRPr="001C4C6D" w:rsidR="001C4C6D">
                        <w:rPr>
                          <w:sz w:val="96"/>
                          <w:szCs w:val="32"/>
                        </w:rPr>
                        <w:t>yer resource</w:t>
                      </w:r>
                    </w:p>
                  </w:txbxContent>
                </v:textbox>
              </v:shape>
            </w:pict>
          </mc:Fallback>
        </mc:AlternateContent>
      </w:r>
    </w:p>
    <w:p w14:paraId="3624F125" w14:textId="28481562" w:rsidR="001E3A17" w:rsidRPr="002675B0" w:rsidRDefault="001E3A17" w:rsidP="001E3A17"/>
    <w:p w14:paraId="4243F4C1" w14:textId="358A9EE5" w:rsidR="001E3A17" w:rsidRPr="002675B0" w:rsidRDefault="00142B24" w:rsidP="00736F33">
      <w:pPr>
        <w:tabs>
          <w:tab w:val="left" w:pos="2633"/>
          <w:tab w:val="left" w:pos="3312"/>
        </w:tabs>
      </w:pPr>
      <w:r>
        <w:tab/>
      </w:r>
      <w:r w:rsidR="00736F33">
        <w:tab/>
      </w:r>
    </w:p>
    <w:p w14:paraId="44116D06" w14:textId="77777777" w:rsidR="001E3A17" w:rsidRPr="002675B0" w:rsidRDefault="001E3A17" w:rsidP="001E3A17"/>
    <w:p w14:paraId="6B906202" w14:textId="47D6024B" w:rsidR="001E3A17" w:rsidRPr="002675B0" w:rsidRDefault="000A5F22" w:rsidP="000A5F22">
      <w:pPr>
        <w:tabs>
          <w:tab w:val="left" w:pos="5561"/>
        </w:tabs>
      </w:pPr>
      <w:r>
        <w:tab/>
      </w:r>
    </w:p>
    <w:p w14:paraId="1D0CD6F9" w14:textId="77777777" w:rsidR="001E3A17" w:rsidRPr="002675B0" w:rsidRDefault="001E3A17" w:rsidP="001E3A17"/>
    <w:p w14:paraId="109FC5D5" w14:textId="77777777" w:rsidR="001E3A17" w:rsidRPr="002675B0" w:rsidRDefault="001E3A17" w:rsidP="001E3A17"/>
    <w:p w14:paraId="5C7538C5" w14:textId="77777777" w:rsidR="001E3A17" w:rsidRPr="002675B0" w:rsidRDefault="001E3A17" w:rsidP="001E3A17"/>
    <w:p w14:paraId="180FC6D8" w14:textId="77777777" w:rsidR="001E3A17" w:rsidRPr="002675B0" w:rsidRDefault="00DD4CE7" w:rsidP="001E3A17">
      <w:r>
        <w:rPr>
          <w:noProof/>
        </w:rPr>
        <mc:AlternateContent>
          <mc:Choice Requires="wps">
            <w:drawing>
              <wp:anchor distT="45720" distB="45720" distL="114300" distR="114300" simplePos="0" relativeHeight="251658241" behindDoc="0" locked="0" layoutInCell="1" allowOverlap="1" wp14:anchorId="7EF3C065" wp14:editId="0E200C93">
                <wp:simplePos x="0" y="0"/>
                <wp:positionH relativeFrom="column">
                  <wp:posOffset>37465</wp:posOffset>
                </wp:positionH>
                <wp:positionV relativeFrom="paragraph">
                  <wp:posOffset>231775</wp:posOffset>
                </wp:positionV>
                <wp:extent cx="60579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404620"/>
                        </a:xfrm>
                        <a:prstGeom prst="rect">
                          <a:avLst/>
                        </a:prstGeom>
                        <a:noFill/>
                        <a:ln w="9525">
                          <a:noFill/>
                          <a:miter lim="800000"/>
                          <a:headEnd/>
                          <a:tailEnd/>
                        </a:ln>
                      </wps:spPr>
                      <wps:txbx>
                        <w:txbxContent>
                          <w:p w14:paraId="637D1655" w14:textId="2BE94BD1" w:rsidR="00DD4CE7" w:rsidRPr="00DD4CE7" w:rsidRDefault="00F067E4" w:rsidP="00DD4CE7">
                            <w:pPr>
                              <w:suppressAutoHyphens/>
                              <w:autoSpaceDE w:val="0"/>
                              <w:autoSpaceDN w:val="0"/>
                              <w:adjustRightInd w:val="0"/>
                              <w:textAlignment w:val="center"/>
                              <w:rPr>
                                <w:rFonts w:ascii="Arial" w:hAnsi="Arial" w:cs="Arial"/>
                                <w:color w:val="1DB337" w:themeColor="text1"/>
                                <w:spacing w:val="-8"/>
                                <w:sz w:val="80"/>
                                <w:szCs w:val="80"/>
                                <w:lang w:val="en-US"/>
                              </w:rPr>
                            </w:pPr>
                            <w:r>
                              <w:rPr>
                                <w:rFonts w:ascii="Arial" w:hAnsi="Arial" w:cs="Arial"/>
                                <w:color w:val="1DB337" w:themeColor="text1"/>
                                <w:spacing w:val="-8"/>
                                <w:sz w:val="80"/>
                                <w:szCs w:val="80"/>
                                <w:lang w:val="en-US"/>
                              </w:rPr>
                              <w:t>Employee offboarding</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4F367D3">
              <v:shape id="Text Box 2" style="position:absolute;margin-left:2.95pt;margin-top:18.25pt;width:477pt;height:110.6pt;z-index:25165721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" w14:anchorId="7EF3C065">
                <v:textbox style="mso-fit-shape-to-text:t" inset="0,0,0,0">
                  <w:txbxContent>
                    <w:p w:rsidRPr="00DD4CE7" w:rsidR="00DD4CE7" w:rsidP="00DD4CE7" w:rsidRDefault="00F067E4" w14:paraId="70477F1D" w14:textId="2BE94BD1">
                      <w:pPr>
                        <w:suppressAutoHyphens/>
                        <w:autoSpaceDE w:val="0"/>
                        <w:autoSpaceDN w:val="0"/>
                        <w:adjustRightInd w:val="0"/>
                        <w:textAlignment w:val="center"/>
                        <w:rPr>
                          <w:rFonts w:ascii="Arial" w:hAnsi="Arial" w:cs="Arial"/>
                          <w:color w:val="1DB337" w:themeColor="text1"/>
                          <w:spacing w:val="-8"/>
                          <w:sz w:val="80"/>
                          <w:szCs w:val="80"/>
                          <w:lang w:val="en-US"/>
                        </w:rPr>
                      </w:pPr>
                      <w:r>
                        <w:rPr>
                          <w:rFonts w:ascii="Arial" w:hAnsi="Arial" w:cs="Arial"/>
                          <w:color w:val="1DB337" w:themeColor="text1"/>
                          <w:spacing w:val="-8"/>
                          <w:sz w:val="80"/>
                          <w:szCs w:val="80"/>
                          <w:lang w:val="en-US"/>
                        </w:rPr>
                        <w:t>Employee offboarding</w:t>
                      </w:r>
                    </w:p>
                  </w:txbxContent>
                </v:textbox>
                <w10:wrap type="square"/>
              </v:shape>
            </w:pict>
          </mc:Fallback>
        </mc:AlternateContent>
      </w:r>
    </w:p>
    <w:p w14:paraId="304C07D0" w14:textId="77777777" w:rsidR="001E3A17" w:rsidRPr="002675B0" w:rsidRDefault="001E3A17" w:rsidP="001E3A17"/>
    <w:p w14:paraId="6FD48B01" w14:textId="77777777" w:rsidR="001E3A17" w:rsidRPr="002675B0" w:rsidRDefault="001E3A17" w:rsidP="001E3A17"/>
    <w:p w14:paraId="47E59A67" w14:textId="77777777" w:rsidR="001E3A17" w:rsidRPr="002675B0" w:rsidRDefault="001E3A17" w:rsidP="001E3A17"/>
    <w:p w14:paraId="4E6130C4" w14:textId="77777777" w:rsidR="001E3A17" w:rsidRPr="002675B0" w:rsidRDefault="001E3A17" w:rsidP="001E3A17"/>
    <w:p w14:paraId="0198B6C2" w14:textId="77777777" w:rsidR="001E3A17" w:rsidRPr="002675B0" w:rsidRDefault="001E3A17" w:rsidP="001E3A17"/>
    <w:p w14:paraId="5AA7E500" w14:textId="77777777" w:rsidR="001E3A17" w:rsidRPr="002675B0" w:rsidRDefault="001E3A17" w:rsidP="001E3A17"/>
    <w:p w14:paraId="76091780" w14:textId="77777777" w:rsidR="001E3A17" w:rsidRPr="002675B0" w:rsidRDefault="001E3A17" w:rsidP="001E3A17"/>
    <w:p w14:paraId="55D78162" w14:textId="77777777" w:rsidR="001E3A17" w:rsidRPr="002675B0" w:rsidRDefault="001E3A17" w:rsidP="001E3A17"/>
    <w:p w14:paraId="49705A5D" w14:textId="7069731D" w:rsidR="00971DA2" w:rsidRPr="002675B0" w:rsidRDefault="00971DA2" w:rsidP="00BD18D2">
      <w:pPr>
        <w:pStyle w:val="Bullet-1"/>
        <w:rPr>
          <w:rFonts w:eastAsia="Arial"/>
        </w:rPr>
        <w:sectPr w:rsidR="00971DA2" w:rsidRPr="002675B0" w:rsidSect="0027571F">
          <w:headerReference w:type="even" r:id="rId13"/>
          <w:headerReference w:type="default" r:id="rId14"/>
          <w:footerReference w:type="default" r:id="rId15"/>
          <w:pgSz w:w="11906" w:h="16838" w:code="9"/>
          <w:pgMar w:top="1021" w:right="1021" w:bottom="1418" w:left="1021" w:header="1021" w:footer="544" w:gutter="0"/>
          <w:cols w:space="720"/>
          <w:titlePg/>
          <w:docGrid w:linePitch="272"/>
        </w:sectPr>
      </w:pPr>
      <w:bookmarkStart w:id="0" w:name="_Hlk518394066"/>
      <w:bookmarkEnd w:id="0"/>
    </w:p>
    <w:p w14:paraId="7647794C" w14:textId="37369232" w:rsidR="00524C17" w:rsidRDefault="00F067E4" w:rsidP="001B4CA8">
      <w:pPr>
        <w:pStyle w:val="Heading1"/>
        <w:tabs>
          <w:tab w:val="clear" w:pos="720"/>
          <w:tab w:val="left" w:pos="624"/>
        </w:tabs>
        <w:spacing w:after="160"/>
        <w:rPr>
          <w:rFonts w:eastAsia="Arial"/>
        </w:rPr>
      </w:pPr>
      <w:r>
        <w:rPr>
          <w:rFonts w:eastAsia="Arial"/>
        </w:rPr>
        <w:t>Supporting a</w:t>
      </w:r>
      <w:r w:rsidR="005E7687">
        <w:rPr>
          <w:rFonts w:eastAsia="Arial"/>
        </w:rPr>
        <w:t xml:space="preserve">N Employee </w:t>
      </w:r>
      <w:r>
        <w:rPr>
          <w:rFonts w:eastAsia="Arial"/>
        </w:rPr>
        <w:t xml:space="preserve">leaving </w:t>
      </w:r>
      <w:r w:rsidR="00C96670">
        <w:rPr>
          <w:rFonts w:eastAsia="Arial"/>
        </w:rPr>
        <w:t>to move their lease</w:t>
      </w:r>
    </w:p>
    <w:p w14:paraId="68288355" w14:textId="77777777" w:rsidR="00464372" w:rsidRPr="00464372" w:rsidRDefault="00464372" w:rsidP="00464372">
      <w:pPr>
        <w:pStyle w:val="BodyText"/>
        <w:keepNext/>
        <w:keepLines/>
        <w:suppressAutoHyphens/>
        <w:rPr>
          <w:rFonts w:eastAsia="Arial"/>
          <w:lang w:val="en-AU"/>
        </w:rPr>
      </w:pPr>
      <w:r w:rsidRPr="00464372">
        <w:rPr>
          <w:rFonts w:eastAsia="Arial"/>
          <w:lang w:val="en-AU"/>
        </w:rPr>
        <w:t>To support a smooth and compliant offboarding experience, we’ve developed the below guidance to help you manage employees with novated leases who are leaving your organisation. This ensures all financial, administrative, and compliance requirements are clearly understood and completed in a timely manner, while minimising disruption for both your payroll team and the employee. It also provides clarity on next steps for employees, whether they are finalising their lease or transitioning to a new employer.</w:t>
      </w:r>
    </w:p>
    <w:p w14:paraId="6442C3A9" w14:textId="77777777" w:rsidR="00816750" w:rsidRDefault="00816750" w:rsidP="00816750">
      <w:pPr>
        <w:pStyle w:val="Heading2"/>
        <w:rPr>
          <w:rFonts w:eastAsia="Arial"/>
        </w:rPr>
      </w:pPr>
      <w:r>
        <w:rPr>
          <w:rFonts w:eastAsia="Arial"/>
        </w:rPr>
        <w:t>Guidance on terminated employees</w:t>
      </w:r>
    </w:p>
    <w:p w14:paraId="2138D1D7" w14:textId="77777777" w:rsidR="00281334" w:rsidRPr="00281334" w:rsidRDefault="00281334" w:rsidP="00281334">
      <w:pPr>
        <w:pStyle w:val="BodyText"/>
        <w:keepNext/>
        <w:keepLines/>
        <w:suppressAutoHyphens/>
        <w:rPr>
          <w:rFonts w:eastAsia="Arial"/>
          <w:lang w:val="en-AU"/>
        </w:rPr>
      </w:pPr>
      <w:r w:rsidRPr="00281334">
        <w:rPr>
          <w:rFonts w:eastAsia="Arial"/>
          <w:lang w:val="en-AU"/>
        </w:rPr>
        <w:t xml:space="preserve">For employees leaving the organisation, it typically takes </w:t>
      </w:r>
      <w:r w:rsidRPr="00281334">
        <w:rPr>
          <w:rFonts w:eastAsia="Arial"/>
          <w:b/>
          <w:bCs/>
          <w:lang w:val="en-AU"/>
        </w:rPr>
        <w:t>5–10 business days</w:t>
      </w:r>
      <w:r w:rsidRPr="00281334">
        <w:rPr>
          <w:rFonts w:eastAsia="Arial"/>
          <w:lang w:val="en-AU"/>
        </w:rPr>
        <w:t xml:space="preserve"> to close and finalise their lease dossier. During this period, </w:t>
      </w:r>
      <w:proofErr w:type="spellStart"/>
      <w:r w:rsidRPr="00281334">
        <w:rPr>
          <w:rFonts w:eastAsia="Arial"/>
          <w:lang w:val="en-AU"/>
        </w:rPr>
        <w:t>Autopia</w:t>
      </w:r>
      <w:proofErr w:type="spellEnd"/>
      <w:r w:rsidRPr="00281334">
        <w:rPr>
          <w:rFonts w:eastAsia="Arial"/>
          <w:lang w:val="en-AU"/>
        </w:rPr>
        <w:t xml:space="preserve"> will receive final balances from suppliers and complete account reconciliation.</w:t>
      </w:r>
    </w:p>
    <w:p w14:paraId="1BD6EE03" w14:textId="77777777" w:rsidR="00281334" w:rsidRPr="00281334" w:rsidRDefault="00281334" w:rsidP="00281334">
      <w:pPr>
        <w:pStyle w:val="BodyText"/>
        <w:keepNext/>
        <w:keepLines/>
        <w:numPr>
          <w:ilvl w:val="0"/>
          <w:numId w:val="41"/>
        </w:numPr>
        <w:suppressAutoHyphens/>
        <w:rPr>
          <w:rFonts w:eastAsia="Arial"/>
          <w:lang w:val="en-AU"/>
        </w:rPr>
      </w:pPr>
      <w:r w:rsidRPr="00281334">
        <w:rPr>
          <w:rFonts w:eastAsia="Arial"/>
          <w:b/>
          <w:bCs/>
          <w:lang w:val="en-AU"/>
        </w:rPr>
        <w:t>Fuel cards</w:t>
      </w:r>
      <w:r w:rsidRPr="00281334">
        <w:rPr>
          <w:rFonts w:eastAsia="Arial"/>
          <w:lang w:val="en-AU"/>
        </w:rPr>
        <w:t xml:space="preserve"> will be cancelled as part of this process to allow for final balances to be returned. Employees should </w:t>
      </w:r>
      <w:r w:rsidRPr="00281334">
        <w:rPr>
          <w:rFonts w:eastAsia="Arial"/>
          <w:b/>
          <w:bCs/>
          <w:lang w:val="en-AU"/>
        </w:rPr>
        <w:t>destroy their fuel cards</w:t>
      </w:r>
      <w:r w:rsidRPr="00281334">
        <w:rPr>
          <w:rFonts w:eastAsia="Arial"/>
          <w:lang w:val="en-AU"/>
        </w:rPr>
        <w:t xml:space="preserve"> once cancelled.</w:t>
      </w:r>
    </w:p>
    <w:p w14:paraId="1F75B8D1" w14:textId="77777777" w:rsidR="00281334" w:rsidRPr="00281334" w:rsidRDefault="00281334" w:rsidP="00281334">
      <w:pPr>
        <w:pStyle w:val="BodyText"/>
        <w:keepNext/>
        <w:keepLines/>
        <w:numPr>
          <w:ilvl w:val="0"/>
          <w:numId w:val="41"/>
        </w:numPr>
        <w:suppressAutoHyphens/>
        <w:rPr>
          <w:rFonts w:eastAsia="Arial"/>
          <w:lang w:val="en-AU"/>
        </w:rPr>
      </w:pPr>
      <w:r w:rsidRPr="00281334">
        <w:rPr>
          <w:rFonts w:eastAsia="Arial"/>
          <w:lang w:val="en-AU"/>
        </w:rPr>
        <w:t xml:space="preserve">At the start of the closure process, employees will receive an email prompting them to log in and complete a </w:t>
      </w:r>
      <w:r w:rsidRPr="00281334">
        <w:rPr>
          <w:rFonts w:eastAsia="Arial"/>
          <w:b/>
          <w:bCs/>
          <w:lang w:val="en-AU"/>
        </w:rPr>
        <w:t>termination declaration</w:t>
      </w:r>
      <w:r w:rsidRPr="00281334">
        <w:rPr>
          <w:rFonts w:eastAsia="Arial"/>
          <w:lang w:val="en-AU"/>
        </w:rPr>
        <w:t>. This must be completed as soon as possible to avoid delays.</w:t>
      </w:r>
    </w:p>
    <w:p w14:paraId="023FE799" w14:textId="77777777" w:rsidR="00281334" w:rsidRPr="00281334" w:rsidRDefault="00281334" w:rsidP="00281334">
      <w:pPr>
        <w:pStyle w:val="BodyText"/>
        <w:keepNext/>
        <w:keepLines/>
        <w:suppressAutoHyphens/>
        <w:rPr>
          <w:rFonts w:eastAsia="Arial"/>
          <w:lang w:val="en-AU"/>
        </w:rPr>
      </w:pPr>
      <w:r w:rsidRPr="00281334">
        <w:rPr>
          <w:rFonts w:eastAsia="Arial"/>
          <w:lang w:val="en-AU"/>
        </w:rPr>
        <w:t>Once the dossier is finalised:</w:t>
      </w:r>
    </w:p>
    <w:p w14:paraId="68A47880" w14:textId="77777777" w:rsidR="00281334" w:rsidRPr="00281334" w:rsidRDefault="00281334" w:rsidP="00281334">
      <w:pPr>
        <w:pStyle w:val="BodyText"/>
        <w:keepNext/>
        <w:keepLines/>
        <w:numPr>
          <w:ilvl w:val="0"/>
          <w:numId w:val="42"/>
        </w:numPr>
        <w:suppressAutoHyphens/>
        <w:rPr>
          <w:rFonts w:eastAsia="Arial"/>
          <w:lang w:val="en-AU"/>
        </w:rPr>
      </w:pPr>
      <w:r w:rsidRPr="00281334">
        <w:rPr>
          <w:rFonts w:eastAsia="Arial"/>
          <w:lang w:val="en-AU"/>
        </w:rPr>
        <w:t xml:space="preserve">Any </w:t>
      </w:r>
      <w:r w:rsidRPr="00281334">
        <w:rPr>
          <w:rFonts w:eastAsia="Arial"/>
          <w:b/>
          <w:bCs/>
          <w:lang w:val="en-AU"/>
        </w:rPr>
        <w:t>remaining funds</w:t>
      </w:r>
      <w:r w:rsidRPr="00281334">
        <w:rPr>
          <w:rFonts w:eastAsia="Arial"/>
          <w:lang w:val="en-AU"/>
        </w:rPr>
        <w:t xml:space="preserve"> will be returned to the employer for processing in the employee’s </w:t>
      </w:r>
      <w:r w:rsidRPr="00281334">
        <w:rPr>
          <w:rFonts w:eastAsia="Arial"/>
          <w:b/>
          <w:bCs/>
          <w:lang w:val="en-AU"/>
        </w:rPr>
        <w:t>final pay</w:t>
      </w:r>
      <w:r w:rsidRPr="00281334">
        <w:rPr>
          <w:rFonts w:eastAsia="Arial"/>
          <w:lang w:val="en-AU"/>
        </w:rPr>
        <w:t>.</w:t>
      </w:r>
    </w:p>
    <w:p w14:paraId="08AFAEE2" w14:textId="77777777" w:rsidR="00281334" w:rsidRPr="00281334" w:rsidRDefault="00281334" w:rsidP="00281334">
      <w:pPr>
        <w:pStyle w:val="BodyText"/>
        <w:keepNext/>
        <w:keepLines/>
        <w:numPr>
          <w:ilvl w:val="0"/>
          <w:numId w:val="42"/>
        </w:numPr>
        <w:suppressAutoHyphens/>
        <w:rPr>
          <w:rFonts w:eastAsia="Arial"/>
          <w:lang w:val="en-AU"/>
        </w:rPr>
      </w:pPr>
      <w:r w:rsidRPr="00281334">
        <w:rPr>
          <w:rFonts w:eastAsia="Arial"/>
          <w:lang w:val="en-AU"/>
        </w:rPr>
        <w:t xml:space="preserve">If the account is in </w:t>
      </w:r>
      <w:r w:rsidRPr="00281334">
        <w:rPr>
          <w:rFonts w:eastAsia="Arial"/>
          <w:b/>
          <w:bCs/>
          <w:lang w:val="en-AU"/>
        </w:rPr>
        <w:t>arrears</w:t>
      </w:r>
      <w:r w:rsidRPr="00281334">
        <w:rPr>
          <w:rFonts w:eastAsia="Arial"/>
          <w:lang w:val="en-AU"/>
        </w:rPr>
        <w:t xml:space="preserve">, </w:t>
      </w:r>
      <w:proofErr w:type="spellStart"/>
      <w:r w:rsidRPr="00281334">
        <w:rPr>
          <w:rFonts w:eastAsia="Arial"/>
          <w:lang w:val="en-AU"/>
        </w:rPr>
        <w:t>Autopia</w:t>
      </w:r>
      <w:proofErr w:type="spellEnd"/>
      <w:r w:rsidRPr="00281334">
        <w:rPr>
          <w:rFonts w:eastAsia="Arial"/>
          <w:lang w:val="en-AU"/>
        </w:rPr>
        <w:t xml:space="preserve"> will invoice the employer to recover the outstanding balance and bring the dossier back to </w:t>
      </w:r>
      <w:r w:rsidRPr="00281334">
        <w:rPr>
          <w:rFonts w:eastAsia="Arial"/>
          <w:b/>
          <w:bCs/>
          <w:lang w:val="en-AU"/>
        </w:rPr>
        <w:t>$0.00</w:t>
      </w:r>
      <w:r w:rsidRPr="00281334">
        <w:rPr>
          <w:rFonts w:eastAsia="Arial"/>
          <w:lang w:val="en-AU"/>
        </w:rPr>
        <w:t>.</w:t>
      </w:r>
    </w:p>
    <w:p w14:paraId="56D4B931" w14:textId="77777777" w:rsidR="00281334" w:rsidRPr="00281334" w:rsidRDefault="00281334" w:rsidP="00281334">
      <w:pPr>
        <w:pStyle w:val="BodyText"/>
        <w:keepNext/>
        <w:keepLines/>
        <w:suppressAutoHyphens/>
        <w:rPr>
          <w:rFonts w:eastAsia="Arial"/>
          <w:lang w:val="en-AU"/>
        </w:rPr>
      </w:pPr>
      <w:r w:rsidRPr="00281334">
        <w:rPr>
          <w:rFonts w:eastAsia="Arial"/>
          <w:lang w:val="en-AU"/>
        </w:rPr>
        <w:t>From a finance and insurance perspective:</w:t>
      </w:r>
    </w:p>
    <w:p w14:paraId="39D16345" w14:textId="77777777" w:rsidR="00281334" w:rsidRPr="00281334" w:rsidRDefault="00281334" w:rsidP="00281334">
      <w:pPr>
        <w:pStyle w:val="BodyText"/>
        <w:keepNext/>
        <w:keepLines/>
        <w:numPr>
          <w:ilvl w:val="0"/>
          <w:numId w:val="43"/>
        </w:numPr>
        <w:suppressAutoHyphens/>
        <w:rPr>
          <w:rFonts w:eastAsia="Arial"/>
          <w:lang w:val="en-AU"/>
        </w:rPr>
      </w:pPr>
      <w:r w:rsidRPr="00281334">
        <w:rPr>
          <w:rFonts w:eastAsia="Arial"/>
          <w:lang w:val="en-AU"/>
        </w:rPr>
        <w:t xml:space="preserve">The last finance payment processed by </w:t>
      </w:r>
      <w:proofErr w:type="spellStart"/>
      <w:r w:rsidRPr="00281334">
        <w:rPr>
          <w:rFonts w:eastAsia="Arial"/>
          <w:lang w:val="en-AU"/>
        </w:rPr>
        <w:t>Autopia</w:t>
      </w:r>
      <w:proofErr w:type="spellEnd"/>
      <w:r w:rsidRPr="00281334">
        <w:rPr>
          <w:rFonts w:eastAsia="Arial"/>
          <w:lang w:val="en-AU"/>
        </w:rPr>
        <w:t xml:space="preserve"> will be </w:t>
      </w:r>
      <w:r w:rsidRPr="00281334">
        <w:rPr>
          <w:rFonts w:eastAsia="Arial"/>
          <w:b/>
          <w:bCs/>
          <w:lang w:val="en-AU"/>
        </w:rPr>
        <w:t>(insert month)</w:t>
      </w:r>
      <w:r w:rsidRPr="00281334">
        <w:rPr>
          <w:rFonts w:eastAsia="Arial"/>
          <w:lang w:val="en-AU"/>
        </w:rPr>
        <w:t xml:space="preserve">. From this point forward, the employee is responsible for making payments directly to their financier, </w:t>
      </w:r>
      <w:r w:rsidRPr="00281334">
        <w:rPr>
          <w:rFonts w:eastAsia="Arial"/>
          <w:b/>
          <w:bCs/>
          <w:lang w:val="en-AU"/>
        </w:rPr>
        <w:t>(insert financier name)</w:t>
      </w:r>
      <w:r w:rsidRPr="00281334">
        <w:rPr>
          <w:rFonts w:eastAsia="Arial"/>
          <w:lang w:val="en-AU"/>
        </w:rPr>
        <w:t>. Employees should contact their financier for further details.</w:t>
      </w:r>
    </w:p>
    <w:p w14:paraId="3A009A8F" w14:textId="6020FA32" w:rsidR="00281334" w:rsidRPr="00464372" w:rsidRDefault="00281334" w:rsidP="00281334">
      <w:pPr>
        <w:pStyle w:val="BodyText"/>
        <w:keepNext/>
        <w:keepLines/>
        <w:numPr>
          <w:ilvl w:val="0"/>
          <w:numId w:val="43"/>
        </w:numPr>
        <w:suppressAutoHyphens/>
        <w:rPr>
          <w:rFonts w:eastAsia="Arial"/>
          <w:lang w:val="en-AU"/>
        </w:rPr>
      </w:pPr>
      <w:r w:rsidRPr="00281334">
        <w:rPr>
          <w:rFonts w:eastAsia="Arial"/>
          <w:lang w:val="en-AU"/>
        </w:rPr>
        <w:t xml:space="preserve">The vehicle will remain covered under </w:t>
      </w:r>
      <w:proofErr w:type="spellStart"/>
      <w:r w:rsidRPr="00281334">
        <w:rPr>
          <w:rFonts w:eastAsia="Arial"/>
          <w:lang w:val="en-AU"/>
        </w:rPr>
        <w:t>Autopia’s</w:t>
      </w:r>
      <w:proofErr w:type="spellEnd"/>
      <w:r w:rsidRPr="00281334">
        <w:rPr>
          <w:rFonts w:eastAsia="Arial"/>
          <w:lang w:val="en-AU"/>
        </w:rPr>
        <w:t xml:space="preserve"> fleet insurance until </w:t>
      </w:r>
      <w:r w:rsidRPr="00281334">
        <w:rPr>
          <w:rFonts w:eastAsia="Arial"/>
          <w:b/>
          <w:bCs/>
          <w:lang w:val="en-AU"/>
        </w:rPr>
        <w:t>(insert end date)</w:t>
      </w:r>
      <w:r w:rsidRPr="00281334">
        <w:rPr>
          <w:rFonts w:eastAsia="Arial"/>
          <w:lang w:val="en-AU"/>
        </w:rPr>
        <w:t>. After this date, the employee must arrange their own insurance with a provider of their choice.</w:t>
      </w:r>
    </w:p>
    <w:p w14:paraId="443643AE" w14:textId="77777777" w:rsidR="00281334" w:rsidRPr="00281334" w:rsidRDefault="00281334" w:rsidP="00281334">
      <w:pPr>
        <w:pStyle w:val="BodyText"/>
        <w:keepNext/>
        <w:keepLines/>
        <w:suppressAutoHyphens/>
        <w:rPr>
          <w:rFonts w:eastAsia="Arial"/>
          <w:lang w:val="en-AU"/>
        </w:rPr>
      </w:pPr>
      <w:r w:rsidRPr="00281334">
        <w:rPr>
          <w:rFonts w:eastAsia="Arial"/>
          <w:b/>
          <w:bCs/>
          <w:lang w:val="en-AU"/>
        </w:rPr>
        <w:t>If the employee is moving to a new employer:</w:t>
      </w:r>
    </w:p>
    <w:p w14:paraId="70CF3AFB" w14:textId="77777777" w:rsidR="00281334" w:rsidRPr="00281334" w:rsidRDefault="00281334" w:rsidP="00281334">
      <w:pPr>
        <w:pStyle w:val="BodyText"/>
        <w:keepNext/>
        <w:keepLines/>
        <w:numPr>
          <w:ilvl w:val="0"/>
          <w:numId w:val="44"/>
        </w:numPr>
        <w:suppressAutoHyphens/>
        <w:rPr>
          <w:rFonts w:eastAsia="Arial"/>
          <w:lang w:val="en-AU"/>
        </w:rPr>
      </w:pPr>
      <w:r w:rsidRPr="00281334">
        <w:rPr>
          <w:rFonts w:eastAsia="Arial"/>
          <w:lang w:val="en-AU"/>
        </w:rPr>
        <w:t xml:space="preserve">If the new employer offers novated leasing, the employee should contact their chosen provider to </w:t>
      </w:r>
      <w:r w:rsidRPr="00281334">
        <w:rPr>
          <w:rFonts w:eastAsia="Arial"/>
          <w:b/>
          <w:bCs/>
          <w:lang w:val="en-AU"/>
        </w:rPr>
        <w:t>initiate a lease transfer</w:t>
      </w:r>
      <w:r w:rsidRPr="00281334">
        <w:rPr>
          <w:rFonts w:eastAsia="Arial"/>
          <w:lang w:val="en-AU"/>
        </w:rPr>
        <w:t>.</w:t>
      </w:r>
    </w:p>
    <w:p w14:paraId="5916A80B" w14:textId="77777777" w:rsidR="00281334" w:rsidRPr="00281334" w:rsidRDefault="00281334" w:rsidP="00281334">
      <w:pPr>
        <w:pStyle w:val="BodyText"/>
        <w:keepNext/>
        <w:keepLines/>
        <w:numPr>
          <w:ilvl w:val="0"/>
          <w:numId w:val="44"/>
        </w:numPr>
        <w:suppressAutoHyphens/>
        <w:rPr>
          <w:rFonts w:eastAsia="Arial"/>
          <w:lang w:val="en-AU"/>
        </w:rPr>
      </w:pPr>
      <w:r w:rsidRPr="00281334">
        <w:rPr>
          <w:rFonts w:eastAsia="Arial"/>
          <w:lang w:val="en-AU"/>
        </w:rPr>
        <w:t xml:space="preserve">If the new employer does not yet have a provider but is interested in </w:t>
      </w:r>
      <w:proofErr w:type="spellStart"/>
      <w:r w:rsidRPr="00281334">
        <w:rPr>
          <w:rFonts w:eastAsia="Arial"/>
          <w:lang w:val="en-AU"/>
        </w:rPr>
        <w:t>Autopia</w:t>
      </w:r>
      <w:proofErr w:type="spellEnd"/>
      <w:r w:rsidRPr="00281334">
        <w:rPr>
          <w:rFonts w:eastAsia="Arial"/>
          <w:lang w:val="en-AU"/>
        </w:rPr>
        <w:t xml:space="preserve">, they can let us know and we will provide the </w:t>
      </w:r>
      <w:r w:rsidRPr="00281334">
        <w:rPr>
          <w:rFonts w:eastAsia="Arial"/>
          <w:b/>
          <w:bCs/>
          <w:lang w:val="en-AU"/>
        </w:rPr>
        <w:t>information required to get started</w:t>
      </w:r>
      <w:r w:rsidRPr="00281334">
        <w:rPr>
          <w:rFonts w:eastAsia="Arial"/>
          <w:lang w:val="en-AU"/>
        </w:rPr>
        <w:t>.</w:t>
      </w:r>
    </w:p>
    <w:p w14:paraId="712AFCCE" w14:textId="61E7E7CA" w:rsidR="00816750" w:rsidRPr="00464372" w:rsidRDefault="00816750" w:rsidP="00AB5641">
      <w:pPr>
        <w:pStyle w:val="BodyText"/>
        <w:keepNext/>
        <w:keepLines/>
        <w:suppressAutoHyphens/>
        <w:rPr>
          <w:rFonts w:eastAsia="Arial"/>
          <w:lang w:val="en-AU"/>
        </w:rPr>
      </w:pPr>
      <w:r w:rsidRPr="00816750">
        <w:rPr>
          <w:rFonts w:eastAsia="Arial"/>
        </w:rPr>
        <w:t> </w:t>
      </w:r>
    </w:p>
    <w:sectPr w:rsidR="00816750" w:rsidRPr="00464372" w:rsidSect="00C67F45">
      <w:headerReference w:type="default" r:id="rId16"/>
      <w:pgSz w:w="11906" w:h="16838" w:code="9"/>
      <w:pgMar w:top="1928" w:right="1021" w:bottom="1418" w:left="1021" w:header="1021" w:footer="5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882F6" w14:textId="77777777" w:rsidR="008D4E9C" w:rsidRDefault="008D4E9C">
      <w:r>
        <w:separator/>
      </w:r>
    </w:p>
  </w:endnote>
  <w:endnote w:type="continuationSeparator" w:id="0">
    <w:p w14:paraId="69ADC51E" w14:textId="77777777" w:rsidR="008D4E9C" w:rsidRDefault="008D4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08733" w14:textId="77777777" w:rsidR="00625A88" w:rsidRPr="00B77F75" w:rsidRDefault="00B77F75" w:rsidP="00B77F75">
    <w:pPr>
      <w:pStyle w:val="Footer"/>
      <w:tabs>
        <w:tab w:val="clear" w:pos="8306"/>
        <w:tab w:val="right" w:pos="9837"/>
      </w:tabs>
      <w:spacing w:after="120" w:line="288" w:lineRule="auto"/>
      <w:ind w:left="28"/>
      <w:rPr>
        <w:rFonts w:ascii="Arial" w:hAnsi="Arial" w:cs="Arial"/>
        <w:color w:val="000000"/>
        <w:sz w:val="18"/>
        <w:szCs w:val="18"/>
      </w:rPr>
    </w:pPr>
    <w:r w:rsidRPr="00B77F75">
      <w:rPr>
        <w:rFonts w:ascii="Arial" w:hAnsi="Arial" w:cs="Arial"/>
        <w:b/>
        <w:bCs/>
        <w:color w:val="1DB337"/>
        <w:spacing w:val="-2"/>
        <w:sz w:val="22"/>
        <w:szCs w:val="22"/>
      </w:rPr>
      <w:t>autopia.com.au</w:t>
    </w:r>
    <w:r w:rsidRPr="00B77F75">
      <w:rPr>
        <w:rFonts w:ascii="Arial" w:hAnsi="Arial" w:cs="Arial"/>
        <w:color w:val="1DB337"/>
        <w:spacing w:val="-2"/>
        <w:sz w:val="22"/>
        <w:szCs w:val="22"/>
      </w:rPr>
      <w:t> </w:t>
    </w:r>
    <w:r w:rsidRPr="00B77F75">
      <w:rPr>
        <w:rFonts w:ascii="Arial" w:hAnsi="Arial" w:cs="Arial"/>
        <w:color w:val="1DB337"/>
        <w:spacing w:val="-2"/>
        <w:sz w:val="22"/>
        <w:szCs w:val="22"/>
      </w:rPr>
      <w:t>|</w:t>
    </w:r>
    <w:r w:rsidRPr="00B77F75">
      <w:rPr>
        <w:rFonts w:ascii="Arial" w:hAnsi="Arial" w:cs="Arial"/>
        <w:color w:val="1DB337"/>
        <w:spacing w:val="-2"/>
        <w:sz w:val="22"/>
        <w:szCs w:val="22"/>
      </w:rPr>
      <w:t> </w:t>
    </w:r>
    <w:r w:rsidRPr="00B77F75">
      <w:rPr>
        <w:rFonts w:ascii="Arial" w:hAnsi="Arial" w:cs="Arial"/>
        <w:color w:val="1DB337"/>
        <w:spacing w:val="-2"/>
        <w:sz w:val="22"/>
        <w:szCs w:val="22"/>
      </w:rPr>
      <w:t>ABN 24 096 796 100</w:t>
    </w:r>
    <w:r>
      <w:rPr>
        <w:rFonts w:ascii="Arial" w:hAnsi="Arial" w:cs="Arial"/>
        <w:color w:val="485053" w:themeColor="text2"/>
        <w:spacing w:val="-2"/>
        <w:sz w:val="22"/>
        <w:szCs w:val="22"/>
      </w:rPr>
      <w:t xml:space="preserve">    </w:t>
    </w:r>
    <w:r w:rsidRPr="00B77F75">
      <w:rPr>
        <w:rFonts w:ascii="Arial" w:hAnsi="Arial" w:cs="Arial"/>
        <w:color w:val="485053" w:themeColor="text2"/>
        <w:sz w:val="18"/>
        <w:szCs w:val="18"/>
      </w:rPr>
      <w:tab/>
      <w:t xml:space="preserve">Page </w:t>
    </w:r>
    <w:r w:rsidRPr="00B77F75">
      <w:rPr>
        <w:rFonts w:ascii="Arial" w:hAnsi="Arial" w:cs="Arial"/>
        <w:color w:val="485053" w:themeColor="text2"/>
        <w:sz w:val="18"/>
        <w:szCs w:val="18"/>
      </w:rPr>
      <w:fldChar w:fldCharType="begin"/>
    </w:r>
    <w:r w:rsidRPr="00B77F75">
      <w:rPr>
        <w:rFonts w:ascii="Arial" w:hAnsi="Arial" w:cs="Arial"/>
        <w:color w:val="485053" w:themeColor="text2"/>
        <w:sz w:val="18"/>
        <w:szCs w:val="18"/>
      </w:rPr>
      <w:instrText xml:space="preserve"> PAGE   \* MERGEFORMAT </w:instrText>
    </w:r>
    <w:r w:rsidRPr="00B77F75">
      <w:rPr>
        <w:rFonts w:ascii="Arial" w:hAnsi="Arial" w:cs="Arial"/>
        <w:color w:val="485053" w:themeColor="text2"/>
        <w:sz w:val="18"/>
        <w:szCs w:val="18"/>
      </w:rPr>
      <w:fldChar w:fldCharType="separate"/>
    </w:r>
    <w:r w:rsidRPr="00B77F75">
      <w:rPr>
        <w:rFonts w:ascii="Arial" w:hAnsi="Arial" w:cs="Arial"/>
        <w:color w:val="485053" w:themeColor="text2"/>
        <w:sz w:val="18"/>
        <w:szCs w:val="18"/>
      </w:rPr>
      <w:t>1</w:t>
    </w:r>
    <w:r w:rsidRPr="00B77F75">
      <w:rPr>
        <w:rFonts w:ascii="Arial" w:hAnsi="Arial" w:cs="Arial"/>
        <w:noProof/>
        <w:color w:val="485053"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58BA7" w14:textId="77777777" w:rsidR="008D4E9C" w:rsidRDefault="008D4E9C">
      <w:r>
        <w:separator/>
      </w:r>
    </w:p>
  </w:footnote>
  <w:footnote w:type="continuationSeparator" w:id="0">
    <w:p w14:paraId="3AA626DD" w14:textId="77777777" w:rsidR="008D4E9C" w:rsidRDefault="008D4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C5949" w14:textId="77777777" w:rsidR="00625A88" w:rsidRDefault="004A0723">
    <w:pPr>
      <w:pStyle w:val="Header"/>
    </w:pPr>
    <w:r>
      <w:rPr>
        <w:noProof/>
        <w:lang w:eastAsia="en-AU"/>
      </w:rPr>
      <w:pict w14:anchorId="6B40A3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0891329" o:spid="_x0000_s1026" type="#_x0000_t75" style="position:absolute;margin-left:0;margin-top:0;width:595.2pt;height:841.9pt;z-index:-251658238;mso-position-horizontal:center;mso-position-horizontal-relative:margin;mso-position-vertical:center;mso-position-vertical-relative:margin" o:allowincell="f">
          <v:imagedata r:id="rId1" o:title="Smartfleet_A4 template_June 2017_background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A1621" w14:textId="77777777" w:rsidR="00625A88" w:rsidRPr="00C27E58" w:rsidRDefault="003106D7" w:rsidP="003825C2">
    <w:pPr>
      <w:pStyle w:val="BasicParagraph"/>
      <w:suppressAutoHyphens/>
      <w:rPr>
        <w:rFonts w:ascii="Arial" w:hAnsi="Arial" w:cs="Arial"/>
        <w:b/>
        <w:bCs/>
        <w:color w:val="485053" w:themeColor="text2"/>
        <w:sz w:val="20"/>
        <w:szCs w:val="20"/>
      </w:rPr>
    </w:pPr>
    <w:r>
      <w:rPr>
        <w:noProof/>
      </w:rPr>
      <w:drawing>
        <wp:anchor distT="0" distB="0" distL="114300" distR="114300" simplePos="0" relativeHeight="251658240" behindDoc="1" locked="0" layoutInCell="1" allowOverlap="1" wp14:anchorId="29BB428C" wp14:editId="0FF4CA35">
          <wp:simplePos x="0" y="0"/>
          <wp:positionH relativeFrom="page">
            <wp:posOffset>0</wp:posOffset>
          </wp:positionH>
          <wp:positionV relativeFrom="page">
            <wp:posOffset>1200150</wp:posOffset>
          </wp:positionV>
          <wp:extent cx="7559675" cy="9484191"/>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topia_A4 MS Word template_page BG.png"/>
                  <pic:cNvPicPr/>
                </pic:nvPicPr>
                <pic:blipFill rotWithShape="1">
                  <a:blip r:embed="rId1">
                    <a:extLst>
                      <a:ext uri="{28A0092B-C50C-407E-A947-70E740481C1C}">
                        <a14:useLocalDpi xmlns:a14="http://schemas.microsoft.com/office/drawing/2010/main" val="0"/>
                      </a:ext>
                    </a:extLst>
                  </a:blip>
                  <a:srcRect t="11233"/>
                  <a:stretch/>
                </pic:blipFill>
                <pic:spPr bwMode="auto">
                  <a:xfrm>
                    <a:off x="0" y="0"/>
                    <a:ext cx="7560000" cy="948459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62333" w14:textId="77777777" w:rsidR="00625A88" w:rsidRPr="003106D7" w:rsidRDefault="003106D7" w:rsidP="003825C2">
    <w:pPr>
      <w:pStyle w:val="BasicParagraph"/>
      <w:suppressAutoHyphens/>
      <w:rPr>
        <w:rFonts w:ascii="Arial" w:hAnsi="Arial" w:cs="Arial"/>
        <w:b/>
        <w:bCs/>
        <w:color w:val="485053" w:themeColor="text2"/>
        <w:sz w:val="20"/>
        <w:szCs w:val="20"/>
      </w:rPr>
    </w:pPr>
    <w:r>
      <w:rPr>
        <w:noProof/>
      </w:rPr>
      <w:drawing>
        <wp:anchor distT="0" distB="0" distL="114300" distR="114300" simplePos="0" relativeHeight="251658241" behindDoc="1" locked="0" layoutInCell="1" allowOverlap="1" wp14:anchorId="3CFE0276" wp14:editId="77B12CF9">
          <wp:simplePos x="0" y="0"/>
          <wp:positionH relativeFrom="page">
            <wp:posOffset>635</wp:posOffset>
          </wp:positionH>
          <wp:positionV relativeFrom="page">
            <wp:posOffset>0</wp:posOffset>
          </wp:positionV>
          <wp:extent cx="7560000" cy="1068480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topia_A4 MS Word template_page BG.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29978F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3.75pt" o:bullet="t">
        <v:imagedata r:id="rId1" o:title="Autopia bullet point-2"/>
      </v:shape>
    </w:pict>
  </w:numPicBullet>
  <w:abstractNum w:abstractNumId="0" w15:restartNumberingAfterBreak="0">
    <w:nsid w:val="FFFFFF89"/>
    <w:multiLevelType w:val="singleLevel"/>
    <w:tmpl w:val="5A84073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A4D4B"/>
    <w:multiLevelType w:val="multilevel"/>
    <w:tmpl w:val="F74CD25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6DA10E6"/>
    <w:multiLevelType w:val="multilevel"/>
    <w:tmpl w:val="40A6701E"/>
    <w:lvl w:ilvl="0">
      <w:start w:val="1"/>
      <w:numFmt w:val="decimal"/>
      <w:pStyle w:val="61outlinenumbered"/>
      <w:lvlText w:val="6.%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81E1470"/>
    <w:multiLevelType w:val="multilevel"/>
    <w:tmpl w:val="9E86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A7162"/>
    <w:multiLevelType w:val="multilevel"/>
    <w:tmpl w:val="0514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F2446"/>
    <w:multiLevelType w:val="hybridMultilevel"/>
    <w:tmpl w:val="954601B8"/>
    <w:lvl w:ilvl="0" w:tplc="4F88ABF6">
      <w:start w:val="1"/>
      <w:numFmt w:val="bullet"/>
      <w:lvlText w:val=""/>
      <w:lvlPicBulletId w:val="0"/>
      <w:lvlJc w:val="left"/>
      <w:pPr>
        <w:ind w:left="502" w:hanging="360"/>
      </w:pPr>
      <w:rPr>
        <w:rFonts w:ascii="Symbol" w:hAnsi="Symbol" w:hint="default"/>
        <w:color w:val="auto"/>
        <w:sz w:val="16"/>
        <w:szCs w:val="16"/>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6" w15:restartNumberingAfterBreak="0">
    <w:nsid w:val="14B9396A"/>
    <w:multiLevelType w:val="multilevel"/>
    <w:tmpl w:val="DEF4C57A"/>
    <w:lvl w:ilvl="0">
      <w:start w:val="1"/>
      <w:numFmt w:val="decimal"/>
      <w:lvlText w:val="%1."/>
      <w:lvlJc w:val="left"/>
      <w:pPr>
        <w:ind w:left="644" w:hanging="360"/>
      </w:pPr>
      <w:rPr>
        <w:rFonts w:hint="default"/>
        <w:b w:val="0"/>
        <w:color w:val="4F2D7F"/>
      </w:rPr>
    </w:lvl>
    <w:lvl w:ilvl="1">
      <w:start w:val="2"/>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7" w15:restartNumberingAfterBreak="0">
    <w:nsid w:val="157555F7"/>
    <w:multiLevelType w:val="multilevel"/>
    <w:tmpl w:val="6868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8509D9"/>
    <w:multiLevelType w:val="multilevel"/>
    <w:tmpl w:val="0C94EACE"/>
    <w:lvl w:ilvl="0">
      <w:start w:val="1"/>
      <w:numFmt w:val="decimal"/>
      <w:lvlText w:val="%1."/>
      <w:lvlJc w:val="left"/>
      <w:pPr>
        <w:ind w:left="567" w:firstLine="0"/>
      </w:pPr>
      <w:rPr>
        <w:rFonts w:ascii="Arial" w:eastAsia="Arial" w:hAnsi="Arial" w:cs="Arial"/>
      </w:rPr>
    </w:lvl>
    <w:lvl w:ilvl="1">
      <w:start w:val="1"/>
      <w:numFmt w:val="decimal"/>
      <w:lvlText w:val="%1.%2"/>
      <w:lvlJc w:val="left"/>
      <w:pPr>
        <w:ind w:left="567" w:firstLine="0"/>
      </w:pPr>
    </w:lvl>
    <w:lvl w:ilvl="2">
      <w:start w:val="1"/>
      <w:numFmt w:val="decimal"/>
      <w:lvlText w:val="%1.%2.%3"/>
      <w:lvlJc w:val="left"/>
      <w:pPr>
        <w:ind w:left="567" w:firstLine="0"/>
      </w:pPr>
    </w:lvl>
    <w:lvl w:ilvl="3">
      <w:start w:val="1"/>
      <w:numFmt w:val="decimal"/>
      <w:lvlText w:val="%1.%2.%3.%4"/>
      <w:lvlJc w:val="left"/>
      <w:pPr>
        <w:ind w:left="1277" w:hanging="710"/>
      </w:pPr>
    </w:lvl>
    <w:lvl w:ilvl="4">
      <w:start w:val="1"/>
      <w:numFmt w:val="lowerLetter"/>
      <w:lvlText w:val="(%5)"/>
      <w:lvlJc w:val="left"/>
      <w:pPr>
        <w:ind w:left="567" w:firstLine="0"/>
      </w:pPr>
    </w:lvl>
    <w:lvl w:ilvl="5">
      <w:start w:val="1"/>
      <w:numFmt w:val="lowerRoman"/>
      <w:lvlText w:val="(%6)"/>
      <w:lvlJc w:val="left"/>
      <w:pPr>
        <w:ind w:left="567" w:firstLine="0"/>
      </w:pPr>
    </w:lvl>
    <w:lvl w:ilvl="6">
      <w:start w:val="1"/>
      <w:numFmt w:val="decimal"/>
      <w:lvlText w:val="%7."/>
      <w:lvlJc w:val="left"/>
      <w:pPr>
        <w:ind w:left="567" w:firstLine="0"/>
      </w:pPr>
    </w:lvl>
    <w:lvl w:ilvl="7">
      <w:start w:val="1"/>
      <w:numFmt w:val="lowerLetter"/>
      <w:lvlText w:val="%8."/>
      <w:lvlJc w:val="left"/>
      <w:pPr>
        <w:ind w:left="567" w:firstLine="0"/>
      </w:pPr>
    </w:lvl>
    <w:lvl w:ilvl="8">
      <w:start w:val="1"/>
      <w:numFmt w:val="lowerRoman"/>
      <w:lvlText w:val="%9."/>
      <w:lvlJc w:val="left"/>
      <w:pPr>
        <w:ind w:left="567" w:firstLine="0"/>
      </w:pPr>
    </w:lvl>
  </w:abstractNum>
  <w:abstractNum w:abstractNumId="9" w15:restartNumberingAfterBreak="0">
    <w:nsid w:val="178C18E3"/>
    <w:multiLevelType w:val="hybridMultilevel"/>
    <w:tmpl w:val="277AF27C"/>
    <w:lvl w:ilvl="0" w:tplc="122A45D4">
      <w:start w:val="1"/>
      <w:numFmt w:val="lowerLetter"/>
      <w:pStyle w:val="Bullet1-a"/>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A9D3F38"/>
    <w:multiLevelType w:val="hybridMultilevel"/>
    <w:tmpl w:val="62641258"/>
    <w:lvl w:ilvl="0" w:tplc="BE28859C">
      <w:start w:val="1"/>
      <w:numFmt w:val="bullet"/>
      <w:pStyle w:val="Bullet-1"/>
      <w:lvlText w:val=""/>
      <w:lvlJc w:val="left"/>
      <w:pPr>
        <w:ind w:left="700" w:hanging="360"/>
      </w:pPr>
      <w:rPr>
        <w:rFonts w:ascii="Symbol" w:hAnsi="Symbol" w:hint="default"/>
        <w:color w:val="4F2D7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02F7494"/>
    <w:multiLevelType w:val="multilevel"/>
    <w:tmpl w:val="31AAC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0351F0"/>
    <w:multiLevelType w:val="multilevel"/>
    <w:tmpl w:val="5290DF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3E3CEB"/>
    <w:multiLevelType w:val="multilevel"/>
    <w:tmpl w:val="6A36F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835DD7"/>
    <w:multiLevelType w:val="multilevel"/>
    <w:tmpl w:val="BA526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FA3D6D"/>
    <w:multiLevelType w:val="hybridMultilevel"/>
    <w:tmpl w:val="8AB2351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345D1884"/>
    <w:multiLevelType w:val="multilevel"/>
    <w:tmpl w:val="72FE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41430A"/>
    <w:multiLevelType w:val="hybridMultilevel"/>
    <w:tmpl w:val="4A3436CE"/>
    <w:lvl w:ilvl="0" w:tplc="44AA99F2">
      <w:start w:val="1"/>
      <w:numFmt w:val="decimal"/>
      <w:lvlText w:val="%1."/>
      <w:lvlJc w:val="left"/>
      <w:pPr>
        <w:ind w:left="1353" w:hanging="360"/>
      </w:pPr>
    </w:lvl>
    <w:lvl w:ilvl="1" w:tplc="0C090019" w:tentative="1">
      <w:start w:val="1"/>
      <w:numFmt w:val="lowerLetter"/>
      <w:lvlText w:val="%2."/>
      <w:lvlJc w:val="left"/>
      <w:pPr>
        <w:ind w:left="2064" w:hanging="360"/>
      </w:pPr>
    </w:lvl>
    <w:lvl w:ilvl="2" w:tplc="0C09001B" w:tentative="1">
      <w:start w:val="1"/>
      <w:numFmt w:val="lowerRoman"/>
      <w:lvlText w:val="%3."/>
      <w:lvlJc w:val="right"/>
      <w:pPr>
        <w:ind w:left="2784" w:hanging="180"/>
      </w:pPr>
    </w:lvl>
    <w:lvl w:ilvl="3" w:tplc="0C09000F" w:tentative="1">
      <w:start w:val="1"/>
      <w:numFmt w:val="decimal"/>
      <w:lvlText w:val="%4."/>
      <w:lvlJc w:val="left"/>
      <w:pPr>
        <w:ind w:left="3504" w:hanging="360"/>
      </w:pPr>
    </w:lvl>
    <w:lvl w:ilvl="4" w:tplc="0C090019" w:tentative="1">
      <w:start w:val="1"/>
      <w:numFmt w:val="lowerLetter"/>
      <w:lvlText w:val="%5."/>
      <w:lvlJc w:val="left"/>
      <w:pPr>
        <w:ind w:left="4224" w:hanging="360"/>
      </w:pPr>
    </w:lvl>
    <w:lvl w:ilvl="5" w:tplc="0C09001B" w:tentative="1">
      <w:start w:val="1"/>
      <w:numFmt w:val="lowerRoman"/>
      <w:lvlText w:val="%6."/>
      <w:lvlJc w:val="right"/>
      <w:pPr>
        <w:ind w:left="4944" w:hanging="180"/>
      </w:pPr>
    </w:lvl>
    <w:lvl w:ilvl="6" w:tplc="0C09000F" w:tentative="1">
      <w:start w:val="1"/>
      <w:numFmt w:val="decimal"/>
      <w:lvlText w:val="%7."/>
      <w:lvlJc w:val="left"/>
      <w:pPr>
        <w:ind w:left="5664" w:hanging="360"/>
      </w:pPr>
    </w:lvl>
    <w:lvl w:ilvl="7" w:tplc="0C090019" w:tentative="1">
      <w:start w:val="1"/>
      <w:numFmt w:val="lowerLetter"/>
      <w:lvlText w:val="%8."/>
      <w:lvlJc w:val="left"/>
      <w:pPr>
        <w:ind w:left="6384" w:hanging="360"/>
      </w:pPr>
    </w:lvl>
    <w:lvl w:ilvl="8" w:tplc="0C09001B" w:tentative="1">
      <w:start w:val="1"/>
      <w:numFmt w:val="lowerRoman"/>
      <w:lvlText w:val="%9."/>
      <w:lvlJc w:val="right"/>
      <w:pPr>
        <w:ind w:left="7104" w:hanging="180"/>
      </w:pPr>
    </w:lvl>
  </w:abstractNum>
  <w:abstractNum w:abstractNumId="18" w15:restartNumberingAfterBreak="0">
    <w:nsid w:val="393A2C53"/>
    <w:multiLevelType w:val="hybridMultilevel"/>
    <w:tmpl w:val="40C29DB4"/>
    <w:lvl w:ilvl="0" w:tplc="8C7ACE0A">
      <w:start w:val="1"/>
      <w:numFmt w:val="lowerRoman"/>
      <w:pStyle w:val="Bullet2-i"/>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9D54F68"/>
    <w:multiLevelType w:val="multilevel"/>
    <w:tmpl w:val="007C0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4A5FAB"/>
    <w:multiLevelType w:val="hybridMultilevel"/>
    <w:tmpl w:val="E07816F2"/>
    <w:lvl w:ilvl="0" w:tplc="995CE410">
      <w:start w:val="1"/>
      <w:numFmt w:val="bullet"/>
      <w:pStyle w:val="Bullet-2"/>
      <w:lvlText w:val=""/>
      <w:lvlJc w:val="left"/>
      <w:pPr>
        <w:ind w:left="700" w:hanging="360"/>
      </w:pPr>
      <w:rPr>
        <w:rFonts w:ascii="Wingdings" w:hAnsi="Wingdings" w:hint="default"/>
        <w:color w:val="485053"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70405B"/>
    <w:multiLevelType w:val="multilevel"/>
    <w:tmpl w:val="6D969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CE6552"/>
    <w:multiLevelType w:val="multilevel"/>
    <w:tmpl w:val="3A9A93E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633427"/>
    <w:multiLevelType w:val="multilevel"/>
    <w:tmpl w:val="CE3A2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D07AE7"/>
    <w:multiLevelType w:val="multilevel"/>
    <w:tmpl w:val="979EF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2A54A6"/>
    <w:multiLevelType w:val="multilevel"/>
    <w:tmpl w:val="508E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A602A0"/>
    <w:multiLevelType w:val="multilevel"/>
    <w:tmpl w:val="2758B0E2"/>
    <w:styleLink w:val="PolicyNumbering"/>
    <w:lvl w:ilvl="0">
      <w:start w:val="1"/>
      <w:numFmt w:val="decimal"/>
      <w:lvlText w:val="%1"/>
      <w:lvlJc w:val="left"/>
      <w:pPr>
        <w:ind w:left="357" w:hanging="357"/>
      </w:pPr>
      <w:rPr>
        <w:rFonts w:ascii="Arial" w:hAnsi="Arial" w:hint="default"/>
        <w:b/>
        <w:i w:val="0"/>
        <w:color w:val="4F2D7F"/>
        <w:sz w:val="24"/>
      </w:rPr>
    </w:lvl>
    <w:lvl w:ilvl="1">
      <w:start w:val="1"/>
      <w:numFmt w:val="decimal"/>
      <w:lvlText w:val="%1.%2"/>
      <w:lvlJc w:val="left"/>
      <w:pPr>
        <w:ind w:left="720" w:hanging="720"/>
      </w:pPr>
      <w:rPr>
        <w:rFonts w:ascii="Arial" w:hAnsi="Arial" w:hint="default"/>
        <w:b/>
        <w:i w:val="0"/>
        <w:color w:val="4F2D7F"/>
        <w:sz w:val="24"/>
      </w:rPr>
    </w:lvl>
    <w:lvl w:ilvl="2">
      <w:start w:val="1"/>
      <w:numFmt w:val="lowerRoman"/>
      <w:lvlText w:val="%3."/>
      <w:lvlJc w:val="left"/>
      <w:pPr>
        <w:ind w:left="1800" w:hanging="1080"/>
      </w:pPr>
      <w:rPr>
        <w:rFonts w:ascii="Arial" w:hAnsi="Arial" w:hint="default"/>
        <w:b/>
        <w:i w:val="0"/>
        <w:color w:val="4F2D7F"/>
        <w:sz w:val="24"/>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7" w15:restartNumberingAfterBreak="0">
    <w:nsid w:val="66A17B64"/>
    <w:multiLevelType w:val="hybridMultilevel"/>
    <w:tmpl w:val="1FCE6D3E"/>
    <w:lvl w:ilvl="0" w:tplc="0C090017">
      <w:start w:val="1"/>
      <w:numFmt w:val="lowerLetter"/>
      <w:lvlText w:val="%1)"/>
      <w:lvlJc w:val="left"/>
      <w:pPr>
        <w:ind w:left="700" w:hanging="360"/>
      </w:pPr>
      <w:rPr>
        <w:rFonts w:hint="default"/>
        <w:color w:val="485053"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6D2651F"/>
    <w:multiLevelType w:val="hybridMultilevel"/>
    <w:tmpl w:val="101C5302"/>
    <w:lvl w:ilvl="0" w:tplc="0E8EBF22">
      <w:start w:val="1"/>
      <w:numFmt w:val="decimal"/>
      <w:lvlText w:val="%1."/>
      <w:lvlJc w:val="left"/>
      <w:pPr>
        <w:ind w:left="1911" w:hanging="360"/>
      </w:pPr>
      <w:rPr>
        <w:rFonts w:hint="default"/>
      </w:rPr>
    </w:lvl>
    <w:lvl w:ilvl="1" w:tplc="0C090019" w:tentative="1">
      <w:start w:val="1"/>
      <w:numFmt w:val="lowerLetter"/>
      <w:lvlText w:val="%2."/>
      <w:lvlJc w:val="left"/>
      <w:pPr>
        <w:ind w:left="2631" w:hanging="360"/>
      </w:pPr>
    </w:lvl>
    <w:lvl w:ilvl="2" w:tplc="0C09001B" w:tentative="1">
      <w:start w:val="1"/>
      <w:numFmt w:val="lowerRoman"/>
      <w:lvlText w:val="%3."/>
      <w:lvlJc w:val="right"/>
      <w:pPr>
        <w:ind w:left="3351" w:hanging="180"/>
      </w:pPr>
    </w:lvl>
    <w:lvl w:ilvl="3" w:tplc="0C09000F" w:tentative="1">
      <w:start w:val="1"/>
      <w:numFmt w:val="decimal"/>
      <w:lvlText w:val="%4."/>
      <w:lvlJc w:val="left"/>
      <w:pPr>
        <w:ind w:left="4071" w:hanging="360"/>
      </w:pPr>
    </w:lvl>
    <w:lvl w:ilvl="4" w:tplc="0C090019" w:tentative="1">
      <w:start w:val="1"/>
      <w:numFmt w:val="lowerLetter"/>
      <w:lvlText w:val="%5."/>
      <w:lvlJc w:val="left"/>
      <w:pPr>
        <w:ind w:left="4791" w:hanging="360"/>
      </w:pPr>
    </w:lvl>
    <w:lvl w:ilvl="5" w:tplc="0C09001B" w:tentative="1">
      <w:start w:val="1"/>
      <w:numFmt w:val="lowerRoman"/>
      <w:lvlText w:val="%6."/>
      <w:lvlJc w:val="right"/>
      <w:pPr>
        <w:ind w:left="5511" w:hanging="180"/>
      </w:pPr>
    </w:lvl>
    <w:lvl w:ilvl="6" w:tplc="0C09000F" w:tentative="1">
      <w:start w:val="1"/>
      <w:numFmt w:val="decimal"/>
      <w:lvlText w:val="%7."/>
      <w:lvlJc w:val="left"/>
      <w:pPr>
        <w:ind w:left="6231" w:hanging="360"/>
      </w:pPr>
    </w:lvl>
    <w:lvl w:ilvl="7" w:tplc="0C090019" w:tentative="1">
      <w:start w:val="1"/>
      <w:numFmt w:val="lowerLetter"/>
      <w:lvlText w:val="%8."/>
      <w:lvlJc w:val="left"/>
      <w:pPr>
        <w:ind w:left="6951" w:hanging="360"/>
      </w:pPr>
    </w:lvl>
    <w:lvl w:ilvl="8" w:tplc="0C09001B" w:tentative="1">
      <w:start w:val="1"/>
      <w:numFmt w:val="lowerRoman"/>
      <w:lvlText w:val="%9."/>
      <w:lvlJc w:val="right"/>
      <w:pPr>
        <w:ind w:left="7671" w:hanging="180"/>
      </w:pPr>
    </w:lvl>
  </w:abstractNum>
  <w:abstractNum w:abstractNumId="29" w15:restartNumberingAfterBreak="0">
    <w:nsid w:val="6911778C"/>
    <w:multiLevelType w:val="hybridMultilevel"/>
    <w:tmpl w:val="F6443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C763BCB"/>
    <w:multiLevelType w:val="hybridMultilevel"/>
    <w:tmpl w:val="1A84AA02"/>
    <w:lvl w:ilvl="0" w:tplc="0C090005">
      <w:start w:val="1"/>
      <w:numFmt w:val="bullet"/>
      <w:lvlText w:val=""/>
      <w:lvlJc w:val="left"/>
      <w:pPr>
        <w:ind w:left="700" w:hanging="360"/>
      </w:pPr>
      <w:rPr>
        <w:rFonts w:ascii="Wingdings" w:hAnsi="Wingdings" w:hint="default"/>
        <w:color w:val="4F2D7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F6C49D9"/>
    <w:multiLevelType w:val="multilevel"/>
    <w:tmpl w:val="81CE6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5A3E3F"/>
    <w:multiLevelType w:val="multilevel"/>
    <w:tmpl w:val="5E0A1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01550C"/>
    <w:multiLevelType w:val="multilevel"/>
    <w:tmpl w:val="EF182974"/>
    <w:lvl w:ilvl="0">
      <w:start w:val="1"/>
      <w:numFmt w:val="decimal"/>
      <w:lvlText w:val="%1."/>
      <w:lvlJc w:val="left"/>
      <w:pPr>
        <w:ind w:left="984" w:hanging="360"/>
      </w:pPr>
      <w:rPr>
        <w:rFonts w:hint="default"/>
      </w:rPr>
    </w:lvl>
    <w:lvl w:ilvl="1">
      <w:start w:val="1"/>
      <w:numFmt w:val="decimal"/>
      <w:lvlText w:val="%2."/>
      <w:lvlJc w:val="left"/>
      <w:pPr>
        <w:ind w:left="1344" w:hanging="720"/>
      </w:pPr>
      <w:rPr>
        <w:rFonts w:hint="default"/>
        <w:b/>
      </w:rPr>
    </w:lvl>
    <w:lvl w:ilvl="2">
      <w:start w:val="1"/>
      <w:numFmt w:val="decimal"/>
      <w:isLgl/>
      <w:lvlText w:val="%1.%2.%3."/>
      <w:lvlJc w:val="left"/>
      <w:pPr>
        <w:ind w:left="1344" w:hanging="720"/>
      </w:pPr>
      <w:rPr>
        <w:rFonts w:hint="default"/>
      </w:rPr>
    </w:lvl>
    <w:lvl w:ilvl="3">
      <w:start w:val="1"/>
      <w:numFmt w:val="decimal"/>
      <w:isLgl/>
      <w:lvlText w:val="%1.%2.%3.%4."/>
      <w:lvlJc w:val="left"/>
      <w:pPr>
        <w:ind w:left="1704"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064" w:hanging="1440"/>
      </w:pPr>
      <w:rPr>
        <w:rFonts w:hint="default"/>
      </w:rPr>
    </w:lvl>
    <w:lvl w:ilvl="6">
      <w:start w:val="1"/>
      <w:numFmt w:val="decimal"/>
      <w:isLgl/>
      <w:lvlText w:val="%1.%2.%3.%4.%5.%6.%7."/>
      <w:lvlJc w:val="left"/>
      <w:pPr>
        <w:ind w:left="2424" w:hanging="1800"/>
      </w:pPr>
      <w:rPr>
        <w:rFonts w:hint="default"/>
      </w:rPr>
    </w:lvl>
    <w:lvl w:ilvl="7">
      <w:start w:val="1"/>
      <w:numFmt w:val="decimal"/>
      <w:isLgl/>
      <w:lvlText w:val="%1.%2.%3.%4.%5.%6.%7.%8."/>
      <w:lvlJc w:val="left"/>
      <w:pPr>
        <w:ind w:left="2424" w:hanging="1800"/>
      </w:pPr>
      <w:rPr>
        <w:rFonts w:hint="default"/>
      </w:rPr>
    </w:lvl>
    <w:lvl w:ilvl="8">
      <w:start w:val="1"/>
      <w:numFmt w:val="decimal"/>
      <w:isLgl/>
      <w:lvlText w:val="%1.%2.%3.%4.%5.%6.%7.%8.%9."/>
      <w:lvlJc w:val="left"/>
      <w:pPr>
        <w:ind w:left="2784" w:hanging="2160"/>
      </w:pPr>
      <w:rPr>
        <w:rFonts w:hint="default"/>
      </w:rPr>
    </w:lvl>
  </w:abstractNum>
  <w:abstractNum w:abstractNumId="34" w15:restartNumberingAfterBreak="0">
    <w:nsid w:val="773E49DB"/>
    <w:multiLevelType w:val="hybridMultilevel"/>
    <w:tmpl w:val="53BA7742"/>
    <w:lvl w:ilvl="0" w:tplc="38C44A38">
      <w:start w:val="1"/>
      <w:numFmt w:val="bullet"/>
      <w:lvlText w:val=""/>
      <w:lvlJc w:val="left"/>
      <w:pPr>
        <w:ind w:left="720" w:hanging="360"/>
      </w:pPr>
      <w:rPr>
        <w:rFonts w:ascii="Symbol" w:hAnsi="Symbol" w:hint="default"/>
        <w:color w:val="4F2D7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A961A6D"/>
    <w:multiLevelType w:val="hybridMultilevel"/>
    <w:tmpl w:val="DD7C815E"/>
    <w:lvl w:ilvl="0" w:tplc="4F88ABF6">
      <w:start w:val="1"/>
      <w:numFmt w:val="bullet"/>
      <w:lvlText w:val=""/>
      <w:lvlPicBulletId w:val="0"/>
      <w:lvlJc w:val="left"/>
      <w:pPr>
        <w:ind w:left="700" w:hanging="360"/>
      </w:pPr>
      <w:rPr>
        <w:rFonts w:ascii="Symbol" w:hAnsi="Symbol" w:hint="default"/>
        <w:color w:val="auto"/>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B1A6F0E"/>
    <w:multiLevelType w:val="hybridMultilevel"/>
    <w:tmpl w:val="8C2CD8F8"/>
    <w:lvl w:ilvl="0" w:tplc="4F0E1BF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9431D9"/>
    <w:multiLevelType w:val="multilevel"/>
    <w:tmpl w:val="0E66BEC8"/>
    <w:lvl w:ilvl="0">
      <w:start w:val="1"/>
      <w:numFmt w:val="lowerLetter"/>
      <w:lvlText w:val="%1)"/>
      <w:lvlJc w:val="left"/>
      <w:pPr>
        <w:ind w:left="644" w:hanging="360"/>
      </w:pPr>
      <w:rPr>
        <w:rFonts w:hint="default"/>
        <w:b w:val="0"/>
        <w:color w:val="4F2D7F"/>
      </w:rPr>
    </w:lvl>
    <w:lvl w:ilvl="1">
      <w:start w:val="2"/>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num w:numId="1" w16cid:durableId="326642113">
    <w:abstractNumId w:val="0"/>
  </w:num>
  <w:num w:numId="2" w16cid:durableId="923534356">
    <w:abstractNumId w:val="34"/>
  </w:num>
  <w:num w:numId="3" w16cid:durableId="906648889">
    <w:abstractNumId w:val="26"/>
  </w:num>
  <w:num w:numId="4" w16cid:durableId="1246644841">
    <w:abstractNumId w:val="8"/>
  </w:num>
  <w:num w:numId="5" w16cid:durableId="1091004225">
    <w:abstractNumId w:val="2"/>
  </w:num>
  <w:num w:numId="6" w16cid:durableId="124082845">
    <w:abstractNumId w:val="15"/>
  </w:num>
  <w:num w:numId="7" w16cid:durableId="1864437366">
    <w:abstractNumId w:val="33"/>
  </w:num>
  <w:num w:numId="8" w16cid:durableId="377819863">
    <w:abstractNumId w:val="10"/>
  </w:num>
  <w:num w:numId="9" w16cid:durableId="709064127">
    <w:abstractNumId w:val="17"/>
  </w:num>
  <w:num w:numId="10" w16cid:durableId="769277337">
    <w:abstractNumId w:val="17"/>
  </w:num>
  <w:num w:numId="11" w16cid:durableId="1120419646">
    <w:abstractNumId w:val="17"/>
  </w:num>
  <w:num w:numId="12" w16cid:durableId="1233540156">
    <w:abstractNumId w:val="28"/>
  </w:num>
  <w:num w:numId="13" w16cid:durableId="1717048512">
    <w:abstractNumId w:val="30"/>
  </w:num>
  <w:num w:numId="14" w16cid:durableId="881093177">
    <w:abstractNumId w:val="20"/>
  </w:num>
  <w:num w:numId="15" w16cid:durableId="20208072">
    <w:abstractNumId w:val="6"/>
  </w:num>
  <w:num w:numId="16" w16cid:durableId="416095314">
    <w:abstractNumId w:val="27"/>
  </w:num>
  <w:num w:numId="17" w16cid:durableId="1627203614">
    <w:abstractNumId w:val="22"/>
  </w:num>
  <w:num w:numId="18" w16cid:durableId="373315801">
    <w:abstractNumId w:val="1"/>
  </w:num>
  <w:num w:numId="19" w16cid:durableId="1142849196">
    <w:abstractNumId w:val="37"/>
  </w:num>
  <w:num w:numId="20" w16cid:durableId="1927152550">
    <w:abstractNumId w:val="9"/>
  </w:num>
  <w:num w:numId="21" w16cid:durableId="950166877">
    <w:abstractNumId w:val="18"/>
  </w:num>
  <w:num w:numId="22" w16cid:durableId="596913968">
    <w:abstractNumId w:val="36"/>
  </w:num>
  <w:num w:numId="23" w16cid:durableId="486551766">
    <w:abstractNumId w:val="5"/>
  </w:num>
  <w:num w:numId="24" w16cid:durableId="319577797">
    <w:abstractNumId w:val="35"/>
  </w:num>
  <w:num w:numId="25" w16cid:durableId="1317613974">
    <w:abstractNumId w:val="4"/>
  </w:num>
  <w:num w:numId="26" w16cid:durableId="211576290">
    <w:abstractNumId w:val="32"/>
  </w:num>
  <w:num w:numId="27" w16cid:durableId="303893662">
    <w:abstractNumId w:val="25"/>
  </w:num>
  <w:num w:numId="28" w16cid:durableId="929116187">
    <w:abstractNumId w:val="19"/>
  </w:num>
  <w:num w:numId="29" w16cid:durableId="1582446925">
    <w:abstractNumId w:val="16"/>
  </w:num>
  <w:num w:numId="30" w16cid:durableId="298221134">
    <w:abstractNumId w:val="31"/>
  </w:num>
  <w:num w:numId="31" w16cid:durableId="1898394029">
    <w:abstractNumId w:val="21"/>
  </w:num>
  <w:num w:numId="32" w16cid:durableId="1601141182">
    <w:abstractNumId w:val="3"/>
  </w:num>
  <w:num w:numId="33" w16cid:durableId="415442743">
    <w:abstractNumId w:val="24"/>
  </w:num>
  <w:num w:numId="34" w16cid:durableId="93864932">
    <w:abstractNumId w:val="13"/>
  </w:num>
  <w:num w:numId="35" w16cid:durableId="2059163935">
    <w:abstractNumId w:val="10"/>
  </w:num>
  <w:num w:numId="36" w16cid:durableId="1763338147">
    <w:abstractNumId w:val="10"/>
  </w:num>
  <w:num w:numId="37" w16cid:durableId="1396851012">
    <w:abstractNumId w:val="10"/>
  </w:num>
  <w:num w:numId="38" w16cid:durableId="1273365983">
    <w:abstractNumId w:val="10"/>
  </w:num>
  <w:num w:numId="39" w16cid:durableId="586768462">
    <w:abstractNumId w:val="12"/>
  </w:num>
  <w:num w:numId="40" w16cid:durableId="708606406">
    <w:abstractNumId w:val="29"/>
  </w:num>
  <w:num w:numId="41" w16cid:durableId="1915552908">
    <w:abstractNumId w:val="7"/>
  </w:num>
  <w:num w:numId="42" w16cid:durableId="1540169384">
    <w:abstractNumId w:val="11"/>
  </w:num>
  <w:num w:numId="43" w16cid:durableId="253326551">
    <w:abstractNumId w:val="23"/>
  </w:num>
  <w:num w:numId="44" w16cid:durableId="619336662">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3MjQzNzKwNDazNDJT0lEKTi0uzszPAykwqQUACosbhywAAAA="/>
  </w:docVars>
  <w:rsids>
    <w:rsidRoot w:val="001D4444"/>
    <w:rsid w:val="000039B2"/>
    <w:rsid w:val="00006105"/>
    <w:rsid w:val="000114A5"/>
    <w:rsid w:val="00011824"/>
    <w:rsid w:val="000136AB"/>
    <w:rsid w:val="0001521A"/>
    <w:rsid w:val="00015B84"/>
    <w:rsid w:val="00016F85"/>
    <w:rsid w:val="00017587"/>
    <w:rsid w:val="00020B89"/>
    <w:rsid w:val="000328B7"/>
    <w:rsid w:val="00035CD5"/>
    <w:rsid w:val="000370E8"/>
    <w:rsid w:val="00037A88"/>
    <w:rsid w:val="00040AF9"/>
    <w:rsid w:val="00040E1E"/>
    <w:rsid w:val="00041C68"/>
    <w:rsid w:val="000422CA"/>
    <w:rsid w:val="00047059"/>
    <w:rsid w:val="0005177D"/>
    <w:rsid w:val="00052D49"/>
    <w:rsid w:val="00052E68"/>
    <w:rsid w:val="00053ABA"/>
    <w:rsid w:val="00054E5F"/>
    <w:rsid w:val="000620FB"/>
    <w:rsid w:val="0006282D"/>
    <w:rsid w:val="00063657"/>
    <w:rsid w:val="000708A8"/>
    <w:rsid w:val="00071576"/>
    <w:rsid w:val="00074B3A"/>
    <w:rsid w:val="00083DD1"/>
    <w:rsid w:val="000A07A1"/>
    <w:rsid w:val="000A0D32"/>
    <w:rsid w:val="000A2978"/>
    <w:rsid w:val="000A3353"/>
    <w:rsid w:val="000A5F22"/>
    <w:rsid w:val="000B108E"/>
    <w:rsid w:val="000B4C48"/>
    <w:rsid w:val="000C21AA"/>
    <w:rsid w:val="000C2F3F"/>
    <w:rsid w:val="000C6E51"/>
    <w:rsid w:val="000D5D3C"/>
    <w:rsid w:val="000D70BD"/>
    <w:rsid w:val="000E1A83"/>
    <w:rsid w:val="000E2DD3"/>
    <w:rsid w:val="000E3158"/>
    <w:rsid w:val="000E58B9"/>
    <w:rsid w:val="000E7EEC"/>
    <w:rsid w:val="000F1E31"/>
    <w:rsid w:val="000F3532"/>
    <w:rsid w:val="00100739"/>
    <w:rsid w:val="00101001"/>
    <w:rsid w:val="0010300E"/>
    <w:rsid w:val="00111D65"/>
    <w:rsid w:val="00112558"/>
    <w:rsid w:val="00112823"/>
    <w:rsid w:val="00114A19"/>
    <w:rsid w:val="0011772C"/>
    <w:rsid w:val="00130657"/>
    <w:rsid w:val="00142B24"/>
    <w:rsid w:val="00144B8D"/>
    <w:rsid w:val="00147B9C"/>
    <w:rsid w:val="00150662"/>
    <w:rsid w:val="001544FC"/>
    <w:rsid w:val="00155488"/>
    <w:rsid w:val="00163F5F"/>
    <w:rsid w:val="0017144F"/>
    <w:rsid w:val="00171721"/>
    <w:rsid w:val="001720E1"/>
    <w:rsid w:val="00176FBC"/>
    <w:rsid w:val="00180A2B"/>
    <w:rsid w:val="00184A30"/>
    <w:rsid w:val="00185A8A"/>
    <w:rsid w:val="00186BED"/>
    <w:rsid w:val="00194BB1"/>
    <w:rsid w:val="001A2589"/>
    <w:rsid w:val="001A6961"/>
    <w:rsid w:val="001B0FD8"/>
    <w:rsid w:val="001B3AB9"/>
    <w:rsid w:val="001B3CE3"/>
    <w:rsid w:val="001B3F90"/>
    <w:rsid w:val="001B4CA8"/>
    <w:rsid w:val="001C4340"/>
    <w:rsid w:val="001C4C6D"/>
    <w:rsid w:val="001D24E8"/>
    <w:rsid w:val="001D3438"/>
    <w:rsid w:val="001D4444"/>
    <w:rsid w:val="001D533B"/>
    <w:rsid w:val="001E2B36"/>
    <w:rsid w:val="001E3729"/>
    <w:rsid w:val="001E3A17"/>
    <w:rsid w:val="001E488D"/>
    <w:rsid w:val="001E66B1"/>
    <w:rsid w:val="001F695F"/>
    <w:rsid w:val="00203206"/>
    <w:rsid w:val="002039E9"/>
    <w:rsid w:val="002070E6"/>
    <w:rsid w:val="00211028"/>
    <w:rsid w:val="002206B6"/>
    <w:rsid w:val="00222B48"/>
    <w:rsid w:val="002246D4"/>
    <w:rsid w:val="0022770B"/>
    <w:rsid w:val="0023024D"/>
    <w:rsid w:val="00240955"/>
    <w:rsid w:val="0024600B"/>
    <w:rsid w:val="0024695C"/>
    <w:rsid w:val="002512DF"/>
    <w:rsid w:val="00251EE8"/>
    <w:rsid w:val="002532BB"/>
    <w:rsid w:val="002654AC"/>
    <w:rsid w:val="002675B0"/>
    <w:rsid w:val="00267A96"/>
    <w:rsid w:val="00273D89"/>
    <w:rsid w:val="0027571F"/>
    <w:rsid w:val="00276841"/>
    <w:rsid w:val="00277F25"/>
    <w:rsid w:val="00280633"/>
    <w:rsid w:val="00281334"/>
    <w:rsid w:val="00282429"/>
    <w:rsid w:val="0028488C"/>
    <w:rsid w:val="002848CE"/>
    <w:rsid w:val="002972CE"/>
    <w:rsid w:val="002C779B"/>
    <w:rsid w:val="002D510E"/>
    <w:rsid w:val="002D5AB4"/>
    <w:rsid w:val="002D5F71"/>
    <w:rsid w:val="002D74BF"/>
    <w:rsid w:val="002D7A5A"/>
    <w:rsid w:val="002E33AE"/>
    <w:rsid w:val="002E63ED"/>
    <w:rsid w:val="002F490A"/>
    <w:rsid w:val="00304035"/>
    <w:rsid w:val="003106D7"/>
    <w:rsid w:val="0032087F"/>
    <w:rsid w:val="00324B2F"/>
    <w:rsid w:val="0033127D"/>
    <w:rsid w:val="0033301E"/>
    <w:rsid w:val="003403CD"/>
    <w:rsid w:val="00340E1F"/>
    <w:rsid w:val="00341B7E"/>
    <w:rsid w:val="00347662"/>
    <w:rsid w:val="00350A9B"/>
    <w:rsid w:val="00373930"/>
    <w:rsid w:val="00375643"/>
    <w:rsid w:val="00377722"/>
    <w:rsid w:val="0038058D"/>
    <w:rsid w:val="003825C2"/>
    <w:rsid w:val="00384935"/>
    <w:rsid w:val="00385906"/>
    <w:rsid w:val="00385CB3"/>
    <w:rsid w:val="0039648E"/>
    <w:rsid w:val="003A7870"/>
    <w:rsid w:val="003B23B0"/>
    <w:rsid w:val="003C14F8"/>
    <w:rsid w:val="003C2798"/>
    <w:rsid w:val="003C2C60"/>
    <w:rsid w:val="003C6D60"/>
    <w:rsid w:val="003D1D2F"/>
    <w:rsid w:val="003D358F"/>
    <w:rsid w:val="003D4374"/>
    <w:rsid w:val="003E4791"/>
    <w:rsid w:val="003F32A9"/>
    <w:rsid w:val="003F5038"/>
    <w:rsid w:val="003F67AE"/>
    <w:rsid w:val="00400563"/>
    <w:rsid w:val="00400FCB"/>
    <w:rsid w:val="00401020"/>
    <w:rsid w:val="00401464"/>
    <w:rsid w:val="004068F0"/>
    <w:rsid w:val="00411BF3"/>
    <w:rsid w:val="00412869"/>
    <w:rsid w:val="00414584"/>
    <w:rsid w:val="00425405"/>
    <w:rsid w:val="00430897"/>
    <w:rsid w:val="004324BE"/>
    <w:rsid w:val="004337B6"/>
    <w:rsid w:val="0043670B"/>
    <w:rsid w:val="0044202F"/>
    <w:rsid w:val="004443A6"/>
    <w:rsid w:val="004447C5"/>
    <w:rsid w:val="0044521C"/>
    <w:rsid w:val="00445259"/>
    <w:rsid w:val="004473B1"/>
    <w:rsid w:val="004479BE"/>
    <w:rsid w:val="0045249E"/>
    <w:rsid w:val="00452DD4"/>
    <w:rsid w:val="00457332"/>
    <w:rsid w:val="00461BC8"/>
    <w:rsid w:val="00462BFF"/>
    <w:rsid w:val="0046332F"/>
    <w:rsid w:val="00464372"/>
    <w:rsid w:val="004714B0"/>
    <w:rsid w:val="0047283E"/>
    <w:rsid w:val="00473D9D"/>
    <w:rsid w:val="004742A6"/>
    <w:rsid w:val="00474570"/>
    <w:rsid w:val="00474A42"/>
    <w:rsid w:val="004750D2"/>
    <w:rsid w:val="00482D98"/>
    <w:rsid w:val="00485285"/>
    <w:rsid w:val="00491BBC"/>
    <w:rsid w:val="004952E8"/>
    <w:rsid w:val="004A0723"/>
    <w:rsid w:val="004A41D9"/>
    <w:rsid w:val="004A6FF9"/>
    <w:rsid w:val="004B0180"/>
    <w:rsid w:val="004B60FB"/>
    <w:rsid w:val="004B63F1"/>
    <w:rsid w:val="004B7FB2"/>
    <w:rsid w:val="004C477C"/>
    <w:rsid w:val="004C608C"/>
    <w:rsid w:val="004D1266"/>
    <w:rsid w:val="004D2B86"/>
    <w:rsid w:val="004D4A55"/>
    <w:rsid w:val="004E5DE4"/>
    <w:rsid w:val="004F0B88"/>
    <w:rsid w:val="004F2DF7"/>
    <w:rsid w:val="005029DA"/>
    <w:rsid w:val="00505324"/>
    <w:rsid w:val="00510E5B"/>
    <w:rsid w:val="0051713E"/>
    <w:rsid w:val="00517C85"/>
    <w:rsid w:val="00524C17"/>
    <w:rsid w:val="00533D49"/>
    <w:rsid w:val="00535B4E"/>
    <w:rsid w:val="005371D1"/>
    <w:rsid w:val="00553121"/>
    <w:rsid w:val="00554BC8"/>
    <w:rsid w:val="00557760"/>
    <w:rsid w:val="00560002"/>
    <w:rsid w:val="00561582"/>
    <w:rsid w:val="005648BE"/>
    <w:rsid w:val="00566177"/>
    <w:rsid w:val="00577453"/>
    <w:rsid w:val="00583AE3"/>
    <w:rsid w:val="00584A2F"/>
    <w:rsid w:val="00585787"/>
    <w:rsid w:val="00586678"/>
    <w:rsid w:val="00586AB8"/>
    <w:rsid w:val="005A2751"/>
    <w:rsid w:val="005A66DF"/>
    <w:rsid w:val="005B20B0"/>
    <w:rsid w:val="005B5CFD"/>
    <w:rsid w:val="005B71DF"/>
    <w:rsid w:val="005C6F92"/>
    <w:rsid w:val="005C784C"/>
    <w:rsid w:val="005D5A02"/>
    <w:rsid w:val="005D6C3C"/>
    <w:rsid w:val="005E3FF6"/>
    <w:rsid w:val="005E608E"/>
    <w:rsid w:val="005E7687"/>
    <w:rsid w:val="005F1876"/>
    <w:rsid w:val="005F1BFA"/>
    <w:rsid w:val="005F265E"/>
    <w:rsid w:val="005F35DC"/>
    <w:rsid w:val="00600A06"/>
    <w:rsid w:val="00604BDA"/>
    <w:rsid w:val="006059F6"/>
    <w:rsid w:val="00605CF1"/>
    <w:rsid w:val="00611330"/>
    <w:rsid w:val="00614A35"/>
    <w:rsid w:val="00615A92"/>
    <w:rsid w:val="00623DC5"/>
    <w:rsid w:val="00625A88"/>
    <w:rsid w:val="00630FA4"/>
    <w:rsid w:val="00634079"/>
    <w:rsid w:val="006344F5"/>
    <w:rsid w:val="0063607F"/>
    <w:rsid w:val="00637658"/>
    <w:rsid w:val="00641825"/>
    <w:rsid w:val="00643A54"/>
    <w:rsid w:val="00644018"/>
    <w:rsid w:val="0064595A"/>
    <w:rsid w:val="00645ECF"/>
    <w:rsid w:val="006469A9"/>
    <w:rsid w:val="00646A61"/>
    <w:rsid w:val="00653410"/>
    <w:rsid w:val="0066539A"/>
    <w:rsid w:val="00666C10"/>
    <w:rsid w:val="00667501"/>
    <w:rsid w:val="00675250"/>
    <w:rsid w:val="00680102"/>
    <w:rsid w:val="0068023D"/>
    <w:rsid w:val="00685A22"/>
    <w:rsid w:val="00687049"/>
    <w:rsid w:val="0069512E"/>
    <w:rsid w:val="00695864"/>
    <w:rsid w:val="006974C3"/>
    <w:rsid w:val="00697B05"/>
    <w:rsid w:val="006A436E"/>
    <w:rsid w:val="006B626E"/>
    <w:rsid w:val="006B713A"/>
    <w:rsid w:val="006C5707"/>
    <w:rsid w:val="006C576C"/>
    <w:rsid w:val="006D325B"/>
    <w:rsid w:val="006D3B93"/>
    <w:rsid w:val="006E32B5"/>
    <w:rsid w:val="006F507F"/>
    <w:rsid w:val="006F7802"/>
    <w:rsid w:val="00700DED"/>
    <w:rsid w:val="00704BE8"/>
    <w:rsid w:val="0070770A"/>
    <w:rsid w:val="007127C1"/>
    <w:rsid w:val="0071366B"/>
    <w:rsid w:val="00720C55"/>
    <w:rsid w:val="00720EEB"/>
    <w:rsid w:val="0072228A"/>
    <w:rsid w:val="007237B8"/>
    <w:rsid w:val="007244F4"/>
    <w:rsid w:val="00727063"/>
    <w:rsid w:val="00730EDC"/>
    <w:rsid w:val="00736F33"/>
    <w:rsid w:val="0074173A"/>
    <w:rsid w:val="00743F7C"/>
    <w:rsid w:val="007462ED"/>
    <w:rsid w:val="00753996"/>
    <w:rsid w:val="00756D5B"/>
    <w:rsid w:val="007624DD"/>
    <w:rsid w:val="007627C0"/>
    <w:rsid w:val="0077188D"/>
    <w:rsid w:val="0078281D"/>
    <w:rsid w:val="007908AF"/>
    <w:rsid w:val="00790F6C"/>
    <w:rsid w:val="007939CC"/>
    <w:rsid w:val="0079517A"/>
    <w:rsid w:val="00796180"/>
    <w:rsid w:val="00797DD6"/>
    <w:rsid w:val="007A0EE0"/>
    <w:rsid w:val="007A461D"/>
    <w:rsid w:val="007A528C"/>
    <w:rsid w:val="007A58DC"/>
    <w:rsid w:val="007A5B85"/>
    <w:rsid w:val="007B00B4"/>
    <w:rsid w:val="007B35D6"/>
    <w:rsid w:val="007C2AA3"/>
    <w:rsid w:val="007C435F"/>
    <w:rsid w:val="007D0782"/>
    <w:rsid w:val="007E326A"/>
    <w:rsid w:val="007F191B"/>
    <w:rsid w:val="007F2292"/>
    <w:rsid w:val="007F3C20"/>
    <w:rsid w:val="007F71BE"/>
    <w:rsid w:val="00803401"/>
    <w:rsid w:val="00803D1F"/>
    <w:rsid w:val="00804BE7"/>
    <w:rsid w:val="0080681A"/>
    <w:rsid w:val="00807763"/>
    <w:rsid w:val="00812D02"/>
    <w:rsid w:val="008141DA"/>
    <w:rsid w:val="008162AE"/>
    <w:rsid w:val="00816750"/>
    <w:rsid w:val="00817487"/>
    <w:rsid w:val="00821551"/>
    <w:rsid w:val="00821A61"/>
    <w:rsid w:val="0082280C"/>
    <w:rsid w:val="00824BDB"/>
    <w:rsid w:val="00827799"/>
    <w:rsid w:val="00827945"/>
    <w:rsid w:val="00832374"/>
    <w:rsid w:val="00832DC5"/>
    <w:rsid w:val="008359E6"/>
    <w:rsid w:val="008400CB"/>
    <w:rsid w:val="00841D4F"/>
    <w:rsid w:val="00844D1E"/>
    <w:rsid w:val="00846953"/>
    <w:rsid w:val="00847D0C"/>
    <w:rsid w:val="00847FA0"/>
    <w:rsid w:val="00852FAA"/>
    <w:rsid w:val="00865471"/>
    <w:rsid w:val="00870198"/>
    <w:rsid w:val="00871602"/>
    <w:rsid w:val="00874703"/>
    <w:rsid w:val="00874AC7"/>
    <w:rsid w:val="00874CF3"/>
    <w:rsid w:val="00875FDA"/>
    <w:rsid w:val="00876B20"/>
    <w:rsid w:val="008773FE"/>
    <w:rsid w:val="00880BD8"/>
    <w:rsid w:val="0088265D"/>
    <w:rsid w:val="008858B8"/>
    <w:rsid w:val="00886EFC"/>
    <w:rsid w:val="00890185"/>
    <w:rsid w:val="0089101D"/>
    <w:rsid w:val="0089190E"/>
    <w:rsid w:val="008927FE"/>
    <w:rsid w:val="0089343D"/>
    <w:rsid w:val="0089659C"/>
    <w:rsid w:val="00896AD5"/>
    <w:rsid w:val="00896D92"/>
    <w:rsid w:val="008A2603"/>
    <w:rsid w:val="008A7FD5"/>
    <w:rsid w:val="008B6C6B"/>
    <w:rsid w:val="008C1DD1"/>
    <w:rsid w:val="008C2710"/>
    <w:rsid w:val="008C634A"/>
    <w:rsid w:val="008D0D5C"/>
    <w:rsid w:val="008D28F7"/>
    <w:rsid w:val="008D3E7B"/>
    <w:rsid w:val="008D4E9C"/>
    <w:rsid w:val="008E4E2C"/>
    <w:rsid w:val="008E6A07"/>
    <w:rsid w:val="008F0B0E"/>
    <w:rsid w:val="008F4CE7"/>
    <w:rsid w:val="008F6965"/>
    <w:rsid w:val="008F6ABE"/>
    <w:rsid w:val="00901EBA"/>
    <w:rsid w:val="00903065"/>
    <w:rsid w:val="00905648"/>
    <w:rsid w:val="00907DB1"/>
    <w:rsid w:val="0091636A"/>
    <w:rsid w:val="00921D0C"/>
    <w:rsid w:val="00927EB2"/>
    <w:rsid w:val="0093349F"/>
    <w:rsid w:val="00944630"/>
    <w:rsid w:val="00952ADD"/>
    <w:rsid w:val="0095491A"/>
    <w:rsid w:val="009627B3"/>
    <w:rsid w:val="00963CDD"/>
    <w:rsid w:val="00965EEE"/>
    <w:rsid w:val="00967EDD"/>
    <w:rsid w:val="00970E76"/>
    <w:rsid w:val="00971DA2"/>
    <w:rsid w:val="00972C09"/>
    <w:rsid w:val="009765D8"/>
    <w:rsid w:val="009769AD"/>
    <w:rsid w:val="009776CD"/>
    <w:rsid w:val="00977897"/>
    <w:rsid w:val="00977B6C"/>
    <w:rsid w:val="00982025"/>
    <w:rsid w:val="00982628"/>
    <w:rsid w:val="00982762"/>
    <w:rsid w:val="00984EE6"/>
    <w:rsid w:val="00985998"/>
    <w:rsid w:val="0098726D"/>
    <w:rsid w:val="00991073"/>
    <w:rsid w:val="009A69F6"/>
    <w:rsid w:val="009A6C4B"/>
    <w:rsid w:val="009B48CD"/>
    <w:rsid w:val="009B6BA8"/>
    <w:rsid w:val="009C0248"/>
    <w:rsid w:val="009C0443"/>
    <w:rsid w:val="009C1F4A"/>
    <w:rsid w:val="009C217A"/>
    <w:rsid w:val="009C73CB"/>
    <w:rsid w:val="009D384D"/>
    <w:rsid w:val="009D4136"/>
    <w:rsid w:val="009D774E"/>
    <w:rsid w:val="009E3202"/>
    <w:rsid w:val="00A00029"/>
    <w:rsid w:val="00A06D48"/>
    <w:rsid w:val="00A07EB4"/>
    <w:rsid w:val="00A1129B"/>
    <w:rsid w:val="00A20321"/>
    <w:rsid w:val="00A223BB"/>
    <w:rsid w:val="00A242C8"/>
    <w:rsid w:val="00A25115"/>
    <w:rsid w:val="00A25BC7"/>
    <w:rsid w:val="00A25CA0"/>
    <w:rsid w:val="00A321A5"/>
    <w:rsid w:val="00A33410"/>
    <w:rsid w:val="00A37E20"/>
    <w:rsid w:val="00A41E83"/>
    <w:rsid w:val="00A42845"/>
    <w:rsid w:val="00A434EA"/>
    <w:rsid w:val="00A438AB"/>
    <w:rsid w:val="00A5087A"/>
    <w:rsid w:val="00A50FE4"/>
    <w:rsid w:val="00A6170A"/>
    <w:rsid w:val="00A64614"/>
    <w:rsid w:val="00A65550"/>
    <w:rsid w:val="00A67A5E"/>
    <w:rsid w:val="00A710AB"/>
    <w:rsid w:val="00A82263"/>
    <w:rsid w:val="00A824AA"/>
    <w:rsid w:val="00A87884"/>
    <w:rsid w:val="00AA0352"/>
    <w:rsid w:val="00AA75D2"/>
    <w:rsid w:val="00AB1EFA"/>
    <w:rsid w:val="00AB2841"/>
    <w:rsid w:val="00AB5641"/>
    <w:rsid w:val="00AB7387"/>
    <w:rsid w:val="00AC019C"/>
    <w:rsid w:val="00AC067B"/>
    <w:rsid w:val="00AD1223"/>
    <w:rsid w:val="00AD3689"/>
    <w:rsid w:val="00AD4CFF"/>
    <w:rsid w:val="00AD4E4A"/>
    <w:rsid w:val="00AD7557"/>
    <w:rsid w:val="00AD7E0E"/>
    <w:rsid w:val="00AE1BF6"/>
    <w:rsid w:val="00AE5C6D"/>
    <w:rsid w:val="00AE6F50"/>
    <w:rsid w:val="00AF0CE0"/>
    <w:rsid w:val="00B058E8"/>
    <w:rsid w:val="00B116F7"/>
    <w:rsid w:val="00B12082"/>
    <w:rsid w:val="00B14BF0"/>
    <w:rsid w:val="00B204CB"/>
    <w:rsid w:val="00B2083B"/>
    <w:rsid w:val="00B34C06"/>
    <w:rsid w:val="00B408D3"/>
    <w:rsid w:val="00B40AB9"/>
    <w:rsid w:val="00B40C9A"/>
    <w:rsid w:val="00B43A4E"/>
    <w:rsid w:val="00B456A6"/>
    <w:rsid w:val="00B53696"/>
    <w:rsid w:val="00B5387C"/>
    <w:rsid w:val="00B60306"/>
    <w:rsid w:val="00B658D8"/>
    <w:rsid w:val="00B65DCB"/>
    <w:rsid w:val="00B66A34"/>
    <w:rsid w:val="00B77F75"/>
    <w:rsid w:val="00B8192D"/>
    <w:rsid w:val="00B81E51"/>
    <w:rsid w:val="00B84859"/>
    <w:rsid w:val="00B8693A"/>
    <w:rsid w:val="00B9223B"/>
    <w:rsid w:val="00B94EE0"/>
    <w:rsid w:val="00B950EF"/>
    <w:rsid w:val="00B962A9"/>
    <w:rsid w:val="00BA1545"/>
    <w:rsid w:val="00BA72B4"/>
    <w:rsid w:val="00BB09F5"/>
    <w:rsid w:val="00BB4CC2"/>
    <w:rsid w:val="00BB61B3"/>
    <w:rsid w:val="00BC0DC1"/>
    <w:rsid w:val="00BC1630"/>
    <w:rsid w:val="00BD0956"/>
    <w:rsid w:val="00BD09AB"/>
    <w:rsid w:val="00BD18D2"/>
    <w:rsid w:val="00BD3092"/>
    <w:rsid w:val="00BD41FF"/>
    <w:rsid w:val="00BD7511"/>
    <w:rsid w:val="00BF176E"/>
    <w:rsid w:val="00BF1B86"/>
    <w:rsid w:val="00BF1C3D"/>
    <w:rsid w:val="00C0285C"/>
    <w:rsid w:val="00C111C6"/>
    <w:rsid w:val="00C14477"/>
    <w:rsid w:val="00C200B7"/>
    <w:rsid w:val="00C254B0"/>
    <w:rsid w:val="00C27E58"/>
    <w:rsid w:val="00C306DF"/>
    <w:rsid w:val="00C31C68"/>
    <w:rsid w:val="00C35240"/>
    <w:rsid w:val="00C415A7"/>
    <w:rsid w:val="00C416B6"/>
    <w:rsid w:val="00C45A15"/>
    <w:rsid w:val="00C45E13"/>
    <w:rsid w:val="00C506C2"/>
    <w:rsid w:val="00C50B34"/>
    <w:rsid w:val="00C513FC"/>
    <w:rsid w:val="00C54541"/>
    <w:rsid w:val="00C575F1"/>
    <w:rsid w:val="00C6028E"/>
    <w:rsid w:val="00C637D9"/>
    <w:rsid w:val="00C65752"/>
    <w:rsid w:val="00C67F45"/>
    <w:rsid w:val="00C7138C"/>
    <w:rsid w:val="00C76817"/>
    <w:rsid w:val="00C8122A"/>
    <w:rsid w:val="00C81CCB"/>
    <w:rsid w:val="00C8236A"/>
    <w:rsid w:val="00C87B57"/>
    <w:rsid w:val="00C87EB9"/>
    <w:rsid w:val="00C92CA1"/>
    <w:rsid w:val="00C93B8C"/>
    <w:rsid w:val="00C96670"/>
    <w:rsid w:val="00C96DB4"/>
    <w:rsid w:val="00CA7596"/>
    <w:rsid w:val="00CB1417"/>
    <w:rsid w:val="00CB3B74"/>
    <w:rsid w:val="00CB4C01"/>
    <w:rsid w:val="00CB7F41"/>
    <w:rsid w:val="00CC0130"/>
    <w:rsid w:val="00CC0611"/>
    <w:rsid w:val="00CC5668"/>
    <w:rsid w:val="00CC5936"/>
    <w:rsid w:val="00CC5D0F"/>
    <w:rsid w:val="00CD3A0E"/>
    <w:rsid w:val="00CE176D"/>
    <w:rsid w:val="00CE3493"/>
    <w:rsid w:val="00CE69CE"/>
    <w:rsid w:val="00CE767B"/>
    <w:rsid w:val="00CF1850"/>
    <w:rsid w:val="00CF30D8"/>
    <w:rsid w:val="00CF3B27"/>
    <w:rsid w:val="00D004A4"/>
    <w:rsid w:val="00D05609"/>
    <w:rsid w:val="00D06349"/>
    <w:rsid w:val="00D068A3"/>
    <w:rsid w:val="00D07422"/>
    <w:rsid w:val="00D16659"/>
    <w:rsid w:val="00D1697D"/>
    <w:rsid w:val="00D17971"/>
    <w:rsid w:val="00D24F4D"/>
    <w:rsid w:val="00D260E1"/>
    <w:rsid w:val="00D2794A"/>
    <w:rsid w:val="00D325E4"/>
    <w:rsid w:val="00D352AF"/>
    <w:rsid w:val="00D35603"/>
    <w:rsid w:val="00D4219D"/>
    <w:rsid w:val="00D43376"/>
    <w:rsid w:val="00D54A8A"/>
    <w:rsid w:val="00D57982"/>
    <w:rsid w:val="00D62803"/>
    <w:rsid w:val="00D6313F"/>
    <w:rsid w:val="00D76AA5"/>
    <w:rsid w:val="00D849A2"/>
    <w:rsid w:val="00D94BD5"/>
    <w:rsid w:val="00D95DC8"/>
    <w:rsid w:val="00D97288"/>
    <w:rsid w:val="00D9760B"/>
    <w:rsid w:val="00D97DF0"/>
    <w:rsid w:val="00DA0C04"/>
    <w:rsid w:val="00DA51AE"/>
    <w:rsid w:val="00DA7929"/>
    <w:rsid w:val="00DB0423"/>
    <w:rsid w:val="00DB7E1E"/>
    <w:rsid w:val="00DC18E2"/>
    <w:rsid w:val="00DC3234"/>
    <w:rsid w:val="00DC3563"/>
    <w:rsid w:val="00DD3EFF"/>
    <w:rsid w:val="00DD4CE7"/>
    <w:rsid w:val="00DE0433"/>
    <w:rsid w:val="00DE284D"/>
    <w:rsid w:val="00DE4DA1"/>
    <w:rsid w:val="00DE56F5"/>
    <w:rsid w:val="00DF0616"/>
    <w:rsid w:val="00DF2CB5"/>
    <w:rsid w:val="00DF3D72"/>
    <w:rsid w:val="00DF622B"/>
    <w:rsid w:val="00DF7D6A"/>
    <w:rsid w:val="00E04921"/>
    <w:rsid w:val="00E04C78"/>
    <w:rsid w:val="00E0517C"/>
    <w:rsid w:val="00E10FF6"/>
    <w:rsid w:val="00E115F5"/>
    <w:rsid w:val="00E1332F"/>
    <w:rsid w:val="00E159FF"/>
    <w:rsid w:val="00E2142B"/>
    <w:rsid w:val="00E232D4"/>
    <w:rsid w:val="00E26CC1"/>
    <w:rsid w:val="00E35EBE"/>
    <w:rsid w:val="00E40444"/>
    <w:rsid w:val="00E524DD"/>
    <w:rsid w:val="00E56139"/>
    <w:rsid w:val="00E56702"/>
    <w:rsid w:val="00E56EBB"/>
    <w:rsid w:val="00E574D1"/>
    <w:rsid w:val="00E62324"/>
    <w:rsid w:val="00E64EE9"/>
    <w:rsid w:val="00E64F66"/>
    <w:rsid w:val="00E6581D"/>
    <w:rsid w:val="00E66F56"/>
    <w:rsid w:val="00E70220"/>
    <w:rsid w:val="00E7149D"/>
    <w:rsid w:val="00E80E93"/>
    <w:rsid w:val="00E80F6D"/>
    <w:rsid w:val="00E81F7B"/>
    <w:rsid w:val="00E85346"/>
    <w:rsid w:val="00E87D55"/>
    <w:rsid w:val="00E90668"/>
    <w:rsid w:val="00E92D55"/>
    <w:rsid w:val="00E93DC4"/>
    <w:rsid w:val="00E9753A"/>
    <w:rsid w:val="00EA0512"/>
    <w:rsid w:val="00EA4276"/>
    <w:rsid w:val="00EA797E"/>
    <w:rsid w:val="00EA7E0F"/>
    <w:rsid w:val="00EB0F5E"/>
    <w:rsid w:val="00EB7B34"/>
    <w:rsid w:val="00EC1F6A"/>
    <w:rsid w:val="00EC5D0E"/>
    <w:rsid w:val="00ED1FD7"/>
    <w:rsid w:val="00EE04BA"/>
    <w:rsid w:val="00EE17DE"/>
    <w:rsid w:val="00EE1891"/>
    <w:rsid w:val="00EE7194"/>
    <w:rsid w:val="00EF0444"/>
    <w:rsid w:val="00EF0EAB"/>
    <w:rsid w:val="00EF4636"/>
    <w:rsid w:val="00EF5867"/>
    <w:rsid w:val="00EF5A81"/>
    <w:rsid w:val="00EF6467"/>
    <w:rsid w:val="00F067E4"/>
    <w:rsid w:val="00F11F51"/>
    <w:rsid w:val="00F21DB3"/>
    <w:rsid w:val="00F24525"/>
    <w:rsid w:val="00F316FA"/>
    <w:rsid w:val="00F35EA0"/>
    <w:rsid w:val="00F37E9D"/>
    <w:rsid w:val="00F41109"/>
    <w:rsid w:val="00F434EA"/>
    <w:rsid w:val="00F435BE"/>
    <w:rsid w:val="00F43F4A"/>
    <w:rsid w:val="00F4659D"/>
    <w:rsid w:val="00F55C39"/>
    <w:rsid w:val="00F63348"/>
    <w:rsid w:val="00F70B61"/>
    <w:rsid w:val="00F72505"/>
    <w:rsid w:val="00F75508"/>
    <w:rsid w:val="00F770D6"/>
    <w:rsid w:val="00F775AE"/>
    <w:rsid w:val="00F80141"/>
    <w:rsid w:val="00F824A7"/>
    <w:rsid w:val="00F8284B"/>
    <w:rsid w:val="00F91776"/>
    <w:rsid w:val="00F93B12"/>
    <w:rsid w:val="00F95028"/>
    <w:rsid w:val="00F95DA7"/>
    <w:rsid w:val="00F9744E"/>
    <w:rsid w:val="00FA4D8E"/>
    <w:rsid w:val="00FA72A2"/>
    <w:rsid w:val="00FB0EEA"/>
    <w:rsid w:val="00FB39E5"/>
    <w:rsid w:val="00FB69DB"/>
    <w:rsid w:val="00FC44FF"/>
    <w:rsid w:val="00FC7755"/>
    <w:rsid w:val="00FD07C6"/>
    <w:rsid w:val="00FD1767"/>
    <w:rsid w:val="00FD6E30"/>
    <w:rsid w:val="00FD7AC4"/>
    <w:rsid w:val="00FE0611"/>
    <w:rsid w:val="00FE6CD2"/>
    <w:rsid w:val="00FF33BC"/>
    <w:rsid w:val="00FF5AB0"/>
    <w:rsid w:val="0147C4CF"/>
    <w:rsid w:val="219717A6"/>
    <w:rsid w:val="57D18D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CE9D8E"/>
  <w15:chartTrackingRefBased/>
  <w15:docId w15:val="{A4688598-11EC-45B8-8836-281533219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qFormat="1"/>
    <w:lsdException w:name="toc 2" w:uiPriority="39" w:qFormat="1"/>
    <w:lsdException w:name="toc 3" w:uiPriority="39" w:qFormat="1"/>
    <w:lsdException w:name="footnote text" w:uiPriority="8"/>
    <w:lsdException w:name="annotation text" w:uiPriority="99"/>
    <w:lsdException w:name="footer" w:uiPriority="99"/>
    <w:lsdException w:name="caption" w:uiPriority="35"/>
    <w:lsdException w:name="footnote reference" w:uiPriority="8"/>
    <w:lsdException w:name="annotation reference" w:uiPriority="99"/>
    <w:lsdException w:name="Title" w:uiPriority="10" w:qFormat="1"/>
    <w:lsdException w:name="Body Text" w:qFormat="1"/>
    <w:lsdException w:name="Subtitle" w:qFormat="1"/>
    <w:lsdException w:name="Hyperlink" w:uiPriority="99"/>
    <w:lsdException w:name="Strong" w:uiPriority="22"/>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lang w:eastAsia="en-US"/>
    </w:rPr>
  </w:style>
  <w:style w:type="paragraph" w:styleId="Heading1">
    <w:name w:val="heading 1"/>
    <w:basedOn w:val="BodyText"/>
    <w:next w:val="Normal"/>
    <w:link w:val="Heading1Char"/>
    <w:qFormat/>
    <w:rsid w:val="00C27E58"/>
    <w:pPr>
      <w:keepNext/>
      <w:keepLines/>
      <w:pageBreakBefore/>
      <w:tabs>
        <w:tab w:val="left" w:pos="720"/>
      </w:tabs>
      <w:suppressAutoHyphens/>
      <w:spacing w:after="120" w:line="264" w:lineRule="auto"/>
      <w:outlineLvl w:val="0"/>
    </w:pPr>
    <w:rPr>
      <w:b/>
      <w:caps/>
      <w:color w:val="1DB337" w:themeColor="text1"/>
      <w:sz w:val="28"/>
    </w:rPr>
  </w:style>
  <w:style w:type="paragraph" w:styleId="Heading2">
    <w:name w:val="heading 2"/>
    <w:basedOn w:val="Heading1"/>
    <w:next w:val="BodyText"/>
    <w:link w:val="Heading2Char"/>
    <w:qFormat/>
    <w:rsid w:val="00341B7E"/>
    <w:pPr>
      <w:pageBreakBefore w:val="0"/>
      <w:widowControl w:val="0"/>
      <w:spacing w:before="240"/>
      <w:outlineLvl w:val="1"/>
    </w:pPr>
    <w:rPr>
      <w:caps w:val="0"/>
      <w:sz w:val="26"/>
    </w:rPr>
  </w:style>
  <w:style w:type="paragraph" w:styleId="Heading3">
    <w:name w:val="heading 3"/>
    <w:basedOn w:val="BodyText"/>
    <w:next w:val="BodyText"/>
    <w:link w:val="Heading3Char"/>
    <w:qFormat/>
    <w:rsid w:val="00A5087A"/>
    <w:pPr>
      <w:keepNext/>
      <w:keepLines/>
      <w:tabs>
        <w:tab w:val="left" w:pos="720"/>
      </w:tabs>
      <w:suppressAutoHyphens/>
      <w:spacing w:before="120"/>
      <w:ind w:left="720" w:hanging="720"/>
      <w:outlineLvl w:val="2"/>
    </w:pPr>
    <w:rPr>
      <w:b/>
      <w:bCs/>
    </w:rPr>
  </w:style>
  <w:style w:type="paragraph" w:styleId="Heading4">
    <w:name w:val="heading 4"/>
    <w:basedOn w:val="Normal"/>
    <w:next w:val="Normal"/>
    <w:pPr>
      <w:keepNext/>
      <w:outlineLvl w:val="3"/>
    </w:pPr>
    <w:rPr>
      <w:sz w:val="24"/>
      <w:lang w:val="en-US"/>
    </w:rPr>
  </w:style>
  <w:style w:type="paragraph" w:styleId="Heading5">
    <w:name w:val="heading 5"/>
    <w:basedOn w:val="Normal"/>
    <w:next w:val="Normal"/>
    <w:pPr>
      <w:keepNext/>
      <w:ind w:left="176"/>
      <w:outlineLvl w:val="4"/>
    </w:pPr>
    <w:rPr>
      <w:b/>
      <w:bCs/>
      <w:sz w:val="24"/>
      <w:lang w:val="en-US"/>
    </w:rPr>
  </w:style>
  <w:style w:type="paragraph" w:styleId="Heading6">
    <w:name w:val="heading 6"/>
    <w:basedOn w:val="Normal"/>
    <w:next w:val="Normal"/>
    <w:pPr>
      <w:keepNext/>
      <w:ind w:left="176"/>
      <w:outlineLvl w:val="5"/>
    </w:pPr>
    <w:rPr>
      <w:sz w:val="24"/>
      <w:lang w:val="en-US"/>
    </w:rPr>
  </w:style>
  <w:style w:type="paragraph" w:styleId="Heading7">
    <w:name w:val="heading 7"/>
    <w:basedOn w:val="Normal"/>
    <w:next w:val="Normal"/>
    <w:pPr>
      <w:keepNext/>
      <w:outlineLvl w:val="6"/>
    </w:pPr>
    <w:rPr>
      <w:b/>
      <w:bCs/>
      <w:sz w:val="24"/>
      <w:lang w:val="en-US"/>
    </w:rPr>
  </w:style>
  <w:style w:type="paragraph" w:styleId="Heading8">
    <w:name w:val="heading 8"/>
    <w:basedOn w:val="Normal"/>
    <w:next w:val="Normal"/>
    <w:pPr>
      <w:keepNext/>
      <w:jc w:val="center"/>
      <w:outlineLvl w:val="7"/>
    </w:pPr>
    <w:rPr>
      <w:b/>
      <w:bCs/>
      <w:sz w:val="18"/>
      <w:lang w:val="en-US"/>
    </w:rPr>
  </w:style>
  <w:style w:type="paragraph" w:styleId="Heading9">
    <w:name w:val="heading 9"/>
    <w:basedOn w:val="Normal"/>
    <w:next w:val="Normal"/>
    <w:pPr>
      <w:keepNext/>
      <w:ind w:left="459"/>
      <w:outlineLvl w:val="8"/>
    </w:pPr>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ind w:left="993" w:hanging="993"/>
    </w:pPr>
    <w:rPr>
      <w:sz w:val="24"/>
      <w:lang w:val="en-US"/>
    </w:rPr>
  </w:style>
  <w:style w:type="paragraph" w:styleId="Caption">
    <w:name w:val="caption"/>
    <w:basedOn w:val="Normal"/>
    <w:next w:val="Normal"/>
    <w:uiPriority w:val="35"/>
    <w:rPr>
      <w:sz w:val="24"/>
      <w:lang w:val="en-US"/>
    </w:rPr>
  </w:style>
  <w:style w:type="character" w:styleId="PageNumber">
    <w:name w:val="page number"/>
    <w:basedOn w:val="DefaultParagraphFont"/>
  </w:style>
  <w:style w:type="paragraph" w:styleId="BodyText">
    <w:name w:val="Body Text"/>
    <w:basedOn w:val="Normal"/>
    <w:link w:val="BodyTextChar"/>
    <w:qFormat/>
    <w:rsid w:val="00341B7E"/>
    <w:pPr>
      <w:spacing w:after="100" w:line="288" w:lineRule="auto"/>
    </w:pPr>
    <w:rPr>
      <w:rFonts w:ascii="Arial" w:hAnsi="Arial"/>
      <w:color w:val="585858"/>
      <w:sz w:val="22"/>
      <w:lang w:val="en-US"/>
    </w:rPr>
  </w:style>
  <w:style w:type="table" w:styleId="TableGrid">
    <w:name w:val="Table Grid"/>
    <w:aliases w:val="Autopia internal"/>
    <w:basedOn w:val="TableNormal"/>
    <w:rsid w:val="0028488C"/>
    <w:pPr>
      <w:spacing w:line="288" w:lineRule="auto"/>
    </w:pPr>
    <w:rPr>
      <w:rFonts w:ascii="Arial" w:hAnsi="Arial"/>
      <w:color w:val="585858"/>
      <w:sz w:val="18"/>
    </w:rPr>
    <w:tblPr>
      <w:tblBorders>
        <w:top w:val="single" w:sz="4" w:space="0" w:color="1DB337" w:themeColor="text1"/>
        <w:bottom w:val="single" w:sz="8" w:space="0" w:color="1DB337" w:themeColor="text1"/>
        <w:insideH w:val="single" w:sz="4" w:space="0" w:color="585858"/>
      </w:tblBorders>
    </w:tblPr>
    <w:tcPr>
      <w:vAlign w:val="center"/>
    </w:tcPr>
    <w:tblStylePr w:type="firstRow">
      <w:pPr>
        <w:jc w:val="left"/>
      </w:pPr>
      <w:rPr>
        <w:rFonts w:ascii="Arial" w:hAnsi="Arial"/>
        <w:b/>
        <w:color w:val="1DB337" w:themeColor="text1"/>
        <w:sz w:val="18"/>
      </w:rPr>
      <w:tblPr/>
      <w:tcPr>
        <w:tcBorders>
          <w:top w:val="single" w:sz="8" w:space="0" w:color="1DB337" w:themeColor="text1"/>
          <w:bottom w:val="single" w:sz="8" w:space="0" w:color="1DB337" w:themeColor="text1"/>
        </w:tcBorders>
      </w:tcPr>
    </w:tblStylePr>
    <w:tblStylePr w:type="lastRow">
      <w:tblPr/>
      <w:tcPr>
        <w:tcBorders>
          <w:bottom w:val="nil"/>
        </w:tcBorders>
      </w:tcPr>
    </w:tblStylePr>
  </w:style>
  <w:style w:type="paragraph" w:styleId="BalloonText">
    <w:name w:val="Balloon Text"/>
    <w:basedOn w:val="Normal"/>
    <w:link w:val="BalloonTextChar"/>
    <w:uiPriority w:val="99"/>
    <w:semiHidden/>
    <w:rsid w:val="005371D1"/>
    <w:rPr>
      <w:rFonts w:ascii="Tahoma" w:hAnsi="Tahoma" w:cs="Tahoma"/>
      <w:sz w:val="16"/>
      <w:szCs w:val="16"/>
    </w:rPr>
  </w:style>
  <w:style w:type="paragraph" w:styleId="Title">
    <w:name w:val="Title"/>
    <w:basedOn w:val="Normal"/>
    <w:link w:val="TitleChar"/>
    <w:uiPriority w:val="10"/>
    <w:qFormat/>
    <w:rsid w:val="00505324"/>
    <w:rPr>
      <w:rFonts w:ascii="Arial" w:hAnsi="Arial" w:cs="Arial"/>
      <w:b/>
      <w:bCs/>
      <w:color w:val="000000" w:themeColor="background1"/>
      <w:sz w:val="100"/>
      <w:szCs w:val="36"/>
      <w:lang w:val="en-US"/>
    </w:rPr>
  </w:style>
  <w:style w:type="character" w:styleId="Hyperlink">
    <w:name w:val="Hyperlink"/>
    <w:uiPriority w:val="99"/>
    <w:rsid w:val="00C96DB4"/>
    <w:rPr>
      <w:color w:val="0000FF"/>
      <w:u w:val="single"/>
    </w:rPr>
  </w:style>
  <w:style w:type="paragraph" w:styleId="ListBullet">
    <w:name w:val="List Bullet"/>
    <w:basedOn w:val="Normal"/>
    <w:rsid w:val="00EA0512"/>
    <w:pPr>
      <w:numPr>
        <w:numId w:val="1"/>
      </w:numPr>
      <w:contextualSpacing/>
    </w:pPr>
  </w:style>
  <w:style w:type="paragraph" w:customStyle="1" w:styleId="BodyText1">
    <w:name w:val="Body Text1"/>
    <w:basedOn w:val="Normal"/>
    <w:link w:val="BodytextChar0"/>
    <w:rsid w:val="00BB4CC2"/>
    <w:pPr>
      <w:spacing w:after="100" w:line="288" w:lineRule="auto"/>
    </w:pPr>
    <w:rPr>
      <w:rFonts w:ascii="Arial" w:hAnsi="Arial" w:cs="Arial"/>
      <w:color w:val="585858"/>
      <w:sz w:val="22"/>
      <w:szCs w:val="22"/>
      <w:lang w:val="en-US"/>
    </w:rPr>
  </w:style>
  <w:style w:type="paragraph" w:styleId="IntenseQuote">
    <w:name w:val="Intense Quote"/>
    <w:basedOn w:val="Normal"/>
    <w:next w:val="Normal"/>
    <w:link w:val="IntenseQuoteChar"/>
    <w:uiPriority w:val="30"/>
    <w:rsid w:val="002654AC"/>
    <w:pPr>
      <w:pBdr>
        <w:top w:val="single" w:sz="4" w:space="10" w:color="5B9BD5"/>
        <w:bottom w:val="single" w:sz="4" w:space="10" w:color="5B9BD5"/>
      </w:pBdr>
      <w:spacing w:before="360" w:after="360"/>
      <w:ind w:left="864" w:right="864"/>
      <w:jc w:val="center"/>
    </w:pPr>
    <w:rPr>
      <w:i/>
      <w:iCs/>
      <w:color w:val="5B9BD5"/>
    </w:rPr>
  </w:style>
  <w:style w:type="character" w:customStyle="1" w:styleId="BodytextChar0">
    <w:name w:val="Body text Char"/>
    <w:link w:val="BodyText1"/>
    <w:rsid w:val="00BB4CC2"/>
    <w:rPr>
      <w:rFonts w:ascii="Arial" w:hAnsi="Arial" w:cs="Arial"/>
      <w:color w:val="585858"/>
      <w:sz w:val="22"/>
      <w:szCs w:val="22"/>
      <w:lang w:val="en-US" w:eastAsia="en-US"/>
    </w:rPr>
  </w:style>
  <w:style w:type="character" w:customStyle="1" w:styleId="IntenseQuoteChar">
    <w:name w:val="Intense Quote Char"/>
    <w:link w:val="IntenseQuote"/>
    <w:uiPriority w:val="30"/>
    <w:rsid w:val="002654AC"/>
    <w:rPr>
      <w:i/>
      <w:iCs/>
      <w:color w:val="5B9BD5"/>
      <w:lang w:eastAsia="en-US"/>
    </w:rPr>
  </w:style>
  <w:style w:type="paragraph" w:customStyle="1" w:styleId="BasicParagraph">
    <w:name w:val="[Basic Paragraph]"/>
    <w:basedOn w:val="Normal"/>
    <w:uiPriority w:val="99"/>
    <w:rsid w:val="00F37E9D"/>
    <w:pPr>
      <w:autoSpaceDE w:val="0"/>
      <w:autoSpaceDN w:val="0"/>
      <w:adjustRightInd w:val="0"/>
      <w:spacing w:line="288" w:lineRule="auto"/>
      <w:textAlignment w:val="center"/>
    </w:pPr>
    <w:rPr>
      <w:rFonts w:ascii="Minion Pro" w:hAnsi="Minion Pro" w:cs="Minion Pro"/>
      <w:color w:val="000000"/>
      <w:sz w:val="24"/>
      <w:szCs w:val="24"/>
      <w:lang w:val="en-US" w:eastAsia="en-AU"/>
    </w:rPr>
  </w:style>
  <w:style w:type="character" w:customStyle="1" w:styleId="FooterChar">
    <w:name w:val="Footer Char"/>
    <w:link w:val="Footer"/>
    <w:uiPriority w:val="99"/>
    <w:rsid w:val="0089659C"/>
    <w:rPr>
      <w:lang w:eastAsia="en-US"/>
    </w:rPr>
  </w:style>
  <w:style w:type="numbering" w:customStyle="1" w:styleId="PolicyNumbering">
    <w:name w:val="Policy Numbering"/>
    <w:rsid w:val="002D7A5A"/>
    <w:pPr>
      <w:numPr>
        <w:numId w:val="3"/>
      </w:numPr>
    </w:pPr>
  </w:style>
  <w:style w:type="paragraph" w:styleId="Subtitle">
    <w:name w:val="Subtitle"/>
    <w:basedOn w:val="Normal"/>
    <w:next w:val="Normal"/>
    <w:link w:val="SubtitleChar"/>
    <w:rsid w:val="00524C17"/>
    <w:pPr>
      <w:keepNext/>
      <w:pBdr>
        <w:top w:val="nil"/>
        <w:left w:val="nil"/>
        <w:bottom w:val="nil"/>
        <w:right w:val="nil"/>
        <w:between w:val="nil"/>
      </w:pBdr>
      <w:spacing w:after="220" w:line="264" w:lineRule="auto"/>
      <w:jc w:val="center"/>
    </w:pPr>
    <w:rPr>
      <w:rFonts w:ascii="Verdana" w:eastAsia="Verdana" w:hAnsi="Verdana" w:cs="Verdana"/>
      <w:b/>
      <w:color w:val="000000"/>
      <w:sz w:val="18"/>
      <w:szCs w:val="18"/>
      <w:lang w:eastAsia="en-AU"/>
    </w:rPr>
  </w:style>
  <w:style w:type="character" w:customStyle="1" w:styleId="SubtitleChar">
    <w:name w:val="Subtitle Char"/>
    <w:basedOn w:val="DefaultParagraphFont"/>
    <w:link w:val="Subtitle"/>
    <w:rsid w:val="00524C17"/>
    <w:rPr>
      <w:rFonts w:ascii="Verdana" w:eastAsia="Verdana" w:hAnsi="Verdana" w:cs="Verdana"/>
      <w:b/>
      <w:color w:val="000000"/>
      <w:sz w:val="18"/>
      <w:szCs w:val="18"/>
    </w:rPr>
  </w:style>
  <w:style w:type="character" w:customStyle="1" w:styleId="BalloonTextChar">
    <w:name w:val="Balloon Text Char"/>
    <w:link w:val="BalloonText"/>
    <w:uiPriority w:val="99"/>
    <w:semiHidden/>
    <w:rsid w:val="00524C17"/>
    <w:rPr>
      <w:rFonts w:ascii="Tahoma" w:hAnsi="Tahoma" w:cs="Tahoma"/>
      <w:sz w:val="16"/>
      <w:szCs w:val="16"/>
      <w:lang w:eastAsia="en-US"/>
    </w:rPr>
  </w:style>
  <w:style w:type="paragraph" w:styleId="TOC2">
    <w:name w:val="toc 2"/>
    <w:basedOn w:val="Normal"/>
    <w:next w:val="Normal"/>
    <w:autoRedefine/>
    <w:uiPriority w:val="39"/>
    <w:unhideWhenUsed/>
    <w:qFormat/>
    <w:rsid w:val="000370E8"/>
    <w:pPr>
      <w:pBdr>
        <w:top w:val="nil"/>
        <w:left w:val="nil"/>
        <w:bottom w:val="nil"/>
        <w:right w:val="nil"/>
        <w:between w:val="nil"/>
      </w:pBdr>
      <w:tabs>
        <w:tab w:val="left" w:pos="851"/>
        <w:tab w:val="right" w:leader="dot" w:pos="9855"/>
      </w:tabs>
      <w:spacing w:before="40" w:after="40" w:line="264" w:lineRule="auto"/>
      <w:ind w:left="850" w:hanging="425"/>
    </w:pPr>
    <w:rPr>
      <w:rFonts w:ascii="Arial" w:eastAsia="Verdana" w:hAnsi="Arial" w:cs="Verdana"/>
      <w:color w:val="585858"/>
      <w:szCs w:val="18"/>
      <w:lang w:eastAsia="en-AU"/>
    </w:rPr>
  </w:style>
  <w:style w:type="paragraph" w:styleId="TOC1">
    <w:name w:val="toc 1"/>
    <w:basedOn w:val="Normal"/>
    <w:next w:val="Normal"/>
    <w:uiPriority w:val="39"/>
    <w:unhideWhenUsed/>
    <w:qFormat/>
    <w:rsid w:val="0091636A"/>
    <w:pPr>
      <w:pBdr>
        <w:top w:val="nil"/>
        <w:left w:val="nil"/>
        <w:bottom w:val="nil"/>
        <w:right w:val="nil"/>
        <w:between w:val="nil"/>
      </w:pBdr>
      <w:tabs>
        <w:tab w:val="left" w:pos="426"/>
        <w:tab w:val="right" w:leader="dot" w:pos="9854"/>
      </w:tabs>
      <w:spacing w:before="120" w:after="80" w:line="264" w:lineRule="auto"/>
      <w:ind w:left="425" w:hanging="425"/>
    </w:pPr>
    <w:rPr>
      <w:rFonts w:ascii="Arial" w:eastAsia="Verdana" w:hAnsi="Arial" w:cs="Verdana"/>
      <w:b/>
      <w:caps/>
      <w:color w:val="485053" w:themeColor="text2"/>
      <w:szCs w:val="18"/>
      <w:lang w:eastAsia="en-AU"/>
    </w:rPr>
  </w:style>
  <w:style w:type="paragraph" w:styleId="TOC3">
    <w:name w:val="toc 3"/>
    <w:basedOn w:val="Normal"/>
    <w:next w:val="Normal"/>
    <w:autoRedefine/>
    <w:uiPriority w:val="39"/>
    <w:unhideWhenUsed/>
    <w:qFormat/>
    <w:rsid w:val="00F434EA"/>
    <w:pPr>
      <w:pBdr>
        <w:top w:val="nil"/>
        <w:left w:val="nil"/>
        <w:bottom w:val="nil"/>
        <w:right w:val="nil"/>
        <w:between w:val="nil"/>
      </w:pBdr>
      <w:tabs>
        <w:tab w:val="left" w:pos="1560"/>
        <w:tab w:val="right" w:leader="dot" w:pos="9854"/>
      </w:tabs>
      <w:spacing w:after="40" w:line="264" w:lineRule="auto"/>
      <w:ind w:left="1560" w:hanging="709"/>
      <w:jc w:val="both"/>
    </w:pPr>
    <w:rPr>
      <w:rFonts w:ascii="Arial" w:eastAsia="Verdana" w:hAnsi="Arial" w:cs="Verdana"/>
      <w:color w:val="585858"/>
      <w:szCs w:val="18"/>
      <w:lang w:eastAsia="en-AU"/>
    </w:rPr>
  </w:style>
  <w:style w:type="paragraph" w:styleId="ListParagraph">
    <w:name w:val="List Paragraph"/>
    <w:basedOn w:val="Normal"/>
    <w:uiPriority w:val="34"/>
    <w:qFormat/>
    <w:rsid w:val="00524C17"/>
    <w:pPr>
      <w:pBdr>
        <w:top w:val="nil"/>
        <w:left w:val="nil"/>
        <w:bottom w:val="nil"/>
        <w:right w:val="nil"/>
        <w:between w:val="nil"/>
      </w:pBdr>
      <w:spacing w:after="220" w:line="264" w:lineRule="auto"/>
      <w:ind w:left="720"/>
      <w:contextualSpacing/>
      <w:jc w:val="both"/>
    </w:pPr>
    <w:rPr>
      <w:rFonts w:ascii="Verdana" w:eastAsia="Verdana" w:hAnsi="Verdana" w:cs="Verdana"/>
      <w:color w:val="000000"/>
      <w:sz w:val="18"/>
      <w:szCs w:val="18"/>
      <w:lang w:eastAsia="en-AU"/>
    </w:rPr>
  </w:style>
  <w:style w:type="character" w:customStyle="1" w:styleId="FootnoteTextChar">
    <w:name w:val="Footnote Text Char"/>
    <w:link w:val="FootnoteText"/>
    <w:uiPriority w:val="8"/>
    <w:rsid w:val="00524C17"/>
    <w:rPr>
      <w:rFonts w:ascii="Cambria" w:eastAsia="MS Gothic" w:hAnsi="Cambria"/>
      <w:lang w:eastAsia="en-US"/>
    </w:rPr>
  </w:style>
  <w:style w:type="character" w:styleId="FootnoteReference">
    <w:name w:val="footnote reference"/>
    <w:uiPriority w:val="8"/>
    <w:rsid w:val="00524C17"/>
    <w:rPr>
      <w:vertAlign w:val="superscript"/>
    </w:rPr>
  </w:style>
  <w:style w:type="paragraph" w:styleId="FootnoteText">
    <w:name w:val="footnote text"/>
    <w:link w:val="FootnoteTextChar"/>
    <w:uiPriority w:val="8"/>
    <w:rsid w:val="00524C17"/>
    <w:pPr>
      <w:spacing w:before="60" w:after="60"/>
    </w:pPr>
    <w:rPr>
      <w:rFonts w:ascii="Cambria" w:eastAsia="MS Gothic" w:hAnsi="Cambria"/>
      <w:lang w:eastAsia="en-US"/>
    </w:rPr>
  </w:style>
  <w:style w:type="character" w:customStyle="1" w:styleId="FootnoteTextChar1">
    <w:name w:val="Footnote Text Char1"/>
    <w:basedOn w:val="DefaultParagraphFont"/>
    <w:uiPriority w:val="99"/>
    <w:rsid w:val="00524C17"/>
    <w:rPr>
      <w:lang w:eastAsia="en-US"/>
    </w:rPr>
  </w:style>
  <w:style w:type="paragraph" w:customStyle="1" w:styleId="DPCbody">
    <w:name w:val="DPC body"/>
    <w:rsid w:val="00524C17"/>
    <w:pPr>
      <w:spacing w:after="160" w:line="300" w:lineRule="atLeast"/>
    </w:pPr>
    <w:rPr>
      <w:rFonts w:ascii="Cambria" w:eastAsia="Times" w:hAnsi="Cambria" w:cs="Arial"/>
      <w:color w:val="000000"/>
      <w:sz w:val="22"/>
      <w:szCs w:val="22"/>
      <w:lang w:eastAsia="en-US"/>
    </w:rPr>
  </w:style>
  <w:style w:type="paragraph" w:styleId="NormalWeb">
    <w:name w:val="Normal (Web)"/>
    <w:basedOn w:val="Normal"/>
    <w:uiPriority w:val="99"/>
    <w:unhideWhenUsed/>
    <w:rsid w:val="00524C17"/>
    <w:pPr>
      <w:spacing w:before="100" w:beforeAutospacing="1" w:after="100" w:afterAutospacing="1"/>
    </w:pPr>
    <w:rPr>
      <w:sz w:val="24"/>
      <w:szCs w:val="24"/>
      <w:lang w:eastAsia="en-AU"/>
    </w:rPr>
  </w:style>
  <w:style w:type="character" w:styleId="Strong">
    <w:name w:val="Strong"/>
    <w:uiPriority w:val="22"/>
    <w:rsid w:val="00524C17"/>
    <w:rPr>
      <w:b/>
      <w:bCs/>
    </w:rPr>
  </w:style>
  <w:style w:type="character" w:styleId="CommentReference">
    <w:name w:val="annotation reference"/>
    <w:uiPriority w:val="99"/>
    <w:unhideWhenUsed/>
    <w:rsid w:val="00524C17"/>
    <w:rPr>
      <w:sz w:val="16"/>
      <w:szCs w:val="16"/>
    </w:rPr>
  </w:style>
  <w:style w:type="paragraph" w:styleId="CommentText">
    <w:name w:val="annotation text"/>
    <w:basedOn w:val="Normal"/>
    <w:link w:val="CommentTextChar"/>
    <w:uiPriority w:val="99"/>
    <w:unhideWhenUsed/>
    <w:rsid w:val="00524C17"/>
    <w:pPr>
      <w:pBdr>
        <w:top w:val="nil"/>
        <w:left w:val="nil"/>
        <w:bottom w:val="nil"/>
        <w:right w:val="nil"/>
        <w:between w:val="nil"/>
      </w:pBdr>
      <w:spacing w:after="220"/>
      <w:jc w:val="both"/>
    </w:pPr>
    <w:rPr>
      <w:rFonts w:ascii="Verdana" w:eastAsia="Verdana" w:hAnsi="Verdana" w:cs="Verdana"/>
      <w:color w:val="000000"/>
      <w:lang w:eastAsia="en-AU"/>
    </w:rPr>
  </w:style>
  <w:style w:type="character" w:customStyle="1" w:styleId="CommentTextChar">
    <w:name w:val="Comment Text Char"/>
    <w:basedOn w:val="DefaultParagraphFont"/>
    <w:link w:val="CommentText"/>
    <w:uiPriority w:val="99"/>
    <w:rsid w:val="00524C17"/>
    <w:rPr>
      <w:rFonts w:ascii="Verdana" w:eastAsia="Verdana" w:hAnsi="Verdana" w:cs="Verdana"/>
      <w:color w:val="000000"/>
    </w:rPr>
  </w:style>
  <w:style w:type="paragraph" w:styleId="CommentSubject">
    <w:name w:val="annotation subject"/>
    <w:basedOn w:val="CommentText"/>
    <w:next w:val="CommentText"/>
    <w:link w:val="CommentSubjectChar"/>
    <w:uiPriority w:val="99"/>
    <w:unhideWhenUsed/>
    <w:rsid w:val="00524C17"/>
    <w:rPr>
      <w:b/>
      <w:bCs/>
    </w:rPr>
  </w:style>
  <w:style w:type="character" w:customStyle="1" w:styleId="CommentSubjectChar">
    <w:name w:val="Comment Subject Char"/>
    <w:basedOn w:val="CommentTextChar"/>
    <w:link w:val="CommentSubject"/>
    <w:uiPriority w:val="99"/>
    <w:rsid w:val="00524C17"/>
    <w:rPr>
      <w:rFonts w:ascii="Verdana" w:eastAsia="Verdana" w:hAnsi="Verdana" w:cs="Verdana"/>
      <w:b/>
      <w:bCs/>
      <w:color w:val="000000"/>
    </w:rPr>
  </w:style>
  <w:style w:type="paragraph" w:customStyle="1" w:styleId="61outlinenumbered">
    <w:name w:val="6.1 outline numbered"/>
    <w:basedOn w:val="Normal"/>
    <w:rsid w:val="00524C17"/>
    <w:pPr>
      <w:numPr>
        <w:numId w:val="5"/>
      </w:numPr>
      <w:pBdr>
        <w:top w:val="nil"/>
        <w:left w:val="nil"/>
        <w:bottom w:val="nil"/>
        <w:right w:val="nil"/>
        <w:between w:val="nil"/>
      </w:pBdr>
      <w:spacing w:after="220" w:line="264" w:lineRule="auto"/>
      <w:jc w:val="both"/>
    </w:pPr>
    <w:rPr>
      <w:rFonts w:ascii="Verdana" w:eastAsia="Verdana" w:hAnsi="Verdana" w:cs="Verdana"/>
      <w:color w:val="000000"/>
      <w:sz w:val="18"/>
      <w:szCs w:val="18"/>
      <w:lang w:eastAsia="en-AU"/>
    </w:rPr>
  </w:style>
  <w:style w:type="character" w:customStyle="1" w:styleId="fontstyle01">
    <w:name w:val="fontstyle01"/>
    <w:rsid w:val="00524C17"/>
    <w:rPr>
      <w:rFonts w:ascii="ArialMT" w:hAnsi="ArialMT" w:hint="default"/>
      <w:b w:val="0"/>
      <w:bCs w:val="0"/>
      <w:i w:val="0"/>
      <w:iCs w:val="0"/>
      <w:color w:val="000000"/>
      <w:sz w:val="20"/>
      <w:szCs w:val="20"/>
    </w:rPr>
  </w:style>
  <w:style w:type="paragraph" w:styleId="TOCHeading">
    <w:name w:val="TOC Heading"/>
    <w:basedOn w:val="Heading1"/>
    <w:next w:val="Normal"/>
    <w:uiPriority w:val="39"/>
    <w:unhideWhenUsed/>
    <w:rsid w:val="00B950EF"/>
    <w:pPr>
      <w:spacing w:before="240" w:line="259" w:lineRule="auto"/>
      <w:outlineLvl w:val="9"/>
    </w:pPr>
    <w:rPr>
      <w:rFonts w:asciiTheme="majorHAnsi" w:eastAsiaTheme="majorEastAsia" w:hAnsiTheme="majorHAnsi" w:cstheme="majorBidi"/>
      <w:color w:val="005A8F" w:themeColor="accent1" w:themeShade="BF"/>
      <w:sz w:val="32"/>
      <w:szCs w:val="32"/>
      <w:lang w:val="en-AU" w:eastAsia="en-AU"/>
    </w:rPr>
  </w:style>
  <w:style w:type="paragraph" w:styleId="Revision">
    <w:name w:val="Revision"/>
    <w:hidden/>
    <w:uiPriority w:val="99"/>
    <w:semiHidden/>
    <w:rsid w:val="00DE4DA1"/>
    <w:rPr>
      <w:lang w:eastAsia="en-US"/>
    </w:rPr>
  </w:style>
  <w:style w:type="character" w:customStyle="1" w:styleId="TitleChar">
    <w:name w:val="Title Char"/>
    <w:basedOn w:val="DefaultParagraphFont"/>
    <w:link w:val="Title"/>
    <w:uiPriority w:val="10"/>
    <w:rsid w:val="00505324"/>
    <w:rPr>
      <w:rFonts w:ascii="Arial" w:hAnsi="Arial" w:cs="Arial"/>
      <w:b/>
      <w:bCs/>
      <w:color w:val="000000" w:themeColor="background1"/>
      <w:sz w:val="100"/>
      <w:szCs w:val="36"/>
      <w:lang w:val="en-US" w:eastAsia="en-US"/>
    </w:rPr>
  </w:style>
  <w:style w:type="paragraph" w:customStyle="1" w:styleId="Bullet-1">
    <w:name w:val="Bullet-1"/>
    <w:basedOn w:val="Normal"/>
    <w:link w:val="Bullet-1Char"/>
    <w:qFormat/>
    <w:rsid w:val="00D95DC8"/>
    <w:pPr>
      <w:numPr>
        <w:numId w:val="8"/>
      </w:numPr>
      <w:spacing w:after="60" w:line="288" w:lineRule="auto"/>
    </w:pPr>
    <w:rPr>
      <w:rFonts w:ascii="Arial" w:hAnsi="Arial" w:cs="Arial"/>
      <w:color w:val="585858"/>
      <w:sz w:val="22"/>
      <w:szCs w:val="22"/>
      <w:lang w:val="en-US"/>
    </w:rPr>
  </w:style>
  <w:style w:type="character" w:customStyle="1" w:styleId="Bullet-1Char">
    <w:name w:val="Bullet-1 Char"/>
    <w:basedOn w:val="DefaultParagraphFont"/>
    <w:link w:val="Bullet-1"/>
    <w:rsid w:val="00D95DC8"/>
    <w:rPr>
      <w:rFonts w:ascii="Arial" w:hAnsi="Arial" w:cs="Arial"/>
      <w:color w:val="585858"/>
      <w:sz w:val="22"/>
      <w:szCs w:val="22"/>
      <w:lang w:val="en-US" w:eastAsia="en-US"/>
    </w:rPr>
  </w:style>
  <w:style w:type="table" w:styleId="PlainTable2">
    <w:name w:val="Plain Table 2"/>
    <w:basedOn w:val="TableNormal"/>
    <w:uiPriority w:val="42"/>
    <w:rsid w:val="00944630"/>
    <w:rPr>
      <w:rFonts w:asciiTheme="minorHAnsi" w:eastAsiaTheme="minorHAnsi" w:hAnsiTheme="minorHAnsi" w:cstheme="minorBidi"/>
      <w:sz w:val="22"/>
      <w:szCs w:val="22"/>
      <w:lang w:eastAsia="en-US"/>
    </w:rPr>
    <w:tblPr>
      <w:tblStyleRowBandSize w:val="1"/>
      <w:tblStyleColBandSize w:val="1"/>
      <w:tblBorders>
        <w:top w:val="single" w:sz="4" w:space="0" w:color="7CEA8F" w:themeColor="text1" w:themeTint="80"/>
        <w:bottom w:val="single" w:sz="4" w:space="0" w:color="7CEA8F" w:themeColor="text1" w:themeTint="80"/>
      </w:tblBorders>
    </w:tblPr>
    <w:tblStylePr w:type="firstRow">
      <w:rPr>
        <w:b/>
        <w:bCs/>
      </w:rPr>
      <w:tblPr/>
      <w:tcPr>
        <w:tcBorders>
          <w:bottom w:val="single" w:sz="4" w:space="0" w:color="7CEA8F" w:themeColor="text1" w:themeTint="80"/>
        </w:tcBorders>
      </w:tcPr>
    </w:tblStylePr>
    <w:tblStylePr w:type="lastRow">
      <w:rPr>
        <w:b/>
        <w:bCs/>
      </w:rPr>
      <w:tblPr/>
      <w:tcPr>
        <w:tcBorders>
          <w:top w:val="single" w:sz="4" w:space="0" w:color="7CEA8F" w:themeColor="text1" w:themeTint="80"/>
        </w:tcBorders>
      </w:tcPr>
    </w:tblStylePr>
    <w:tblStylePr w:type="firstCol">
      <w:rPr>
        <w:b/>
        <w:bCs/>
      </w:rPr>
    </w:tblStylePr>
    <w:tblStylePr w:type="lastCol">
      <w:rPr>
        <w:b/>
        <w:bCs/>
      </w:rPr>
    </w:tblStylePr>
    <w:tblStylePr w:type="band1Vert">
      <w:tblPr/>
      <w:tcPr>
        <w:tcBorders>
          <w:left w:val="single" w:sz="4" w:space="0" w:color="7CEA8F" w:themeColor="text1" w:themeTint="80"/>
          <w:right w:val="single" w:sz="4" w:space="0" w:color="7CEA8F" w:themeColor="text1" w:themeTint="80"/>
        </w:tcBorders>
      </w:tcPr>
    </w:tblStylePr>
    <w:tblStylePr w:type="band2Vert">
      <w:tblPr/>
      <w:tcPr>
        <w:tcBorders>
          <w:left w:val="single" w:sz="4" w:space="0" w:color="7CEA8F" w:themeColor="text1" w:themeTint="80"/>
          <w:right w:val="single" w:sz="4" w:space="0" w:color="7CEA8F" w:themeColor="text1" w:themeTint="80"/>
        </w:tcBorders>
      </w:tcPr>
    </w:tblStylePr>
    <w:tblStylePr w:type="band1Horz">
      <w:tblPr/>
      <w:tcPr>
        <w:tcBorders>
          <w:top w:val="single" w:sz="4" w:space="0" w:color="7CEA8F" w:themeColor="text1" w:themeTint="80"/>
          <w:bottom w:val="single" w:sz="4" w:space="0" w:color="7CEA8F" w:themeColor="text1" w:themeTint="80"/>
        </w:tcBorders>
      </w:tcPr>
    </w:tblStylePr>
  </w:style>
  <w:style w:type="table" w:styleId="TableGridLight">
    <w:name w:val="Grid Table Light"/>
    <w:basedOn w:val="TableNormal"/>
    <w:uiPriority w:val="40"/>
    <w:rsid w:val="00944630"/>
    <w:tblPr>
      <w:tblBorders>
        <w:top w:val="single" w:sz="4" w:space="0" w:color="000000" w:themeColor="background1" w:themeShade="BF"/>
        <w:left w:val="single" w:sz="4" w:space="0" w:color="000000" w:themeColor="background1" w:themeShade="BF"/>
        <w:bottom w:val="single" w:sz="4" w:space="0" w:color="000000" w:themeColor="background1" w:themeShade="BF"/>
        <w:right w:val="single" w:sz="4" w:space="0" w:color="000000" w:themeColor="background1" w:themeShade="BF"/>
        <w:insideH w:val="single" w:sz="4" w:space="0" w:color="000000" w:themeColor="background1" w:themeShade="BF"/>
        <w:insideV w:val="single" w:sz="4" w:space="0" w:color="000000" w:themeColor="background1" w:themeShade="BF"/>
      </w:tblBorders>
    </w:tblPr>
  </w:style>
  <w:style w:type="paragraph" w:customStyle="1" w:styleId="TableText">
    <w:name w:val="Table_Text"/>
    <w:basedOn w:val="BodyText"/>
    <w:link w:val="TableTextChar"/>
    <w:qFormat/>
    <w:rsid w:val="00944630"/>
    <w:pPr>
      <w:spacing w:before="20" w:after="20"/>
    </w:pPr>
    <w:rPr>
      <w:rFonts w:eastAsia="Arial"/>
      <w:sz w:val="20"/>
    </w:rPr>
  </w:style>
  <w:style w:type="paragraph" w:customStyle="1" w:styleId="TableHeader">
    <w:name w:val="Table_Header"/>
    <w:basedOn w:val="BodyText"/>
    <w:link w:val="TableHeaderChar"/>
    <w:autoRedefine/>
    <w:qFormat/>
    <w:rsid w:val="009E3202"/>
    <w:pPr>
      <w:spacing w:before="20" w:after="0"/>
    </w:pPr>
    <w:rPr>
      <w:b/>
      <w:color w:val="1DB337" w:themeColor="text1"/>
      <w:sz w:val="18"/>
      <w:szCs w:val="18"/>
    </w:rPr>
  </w:style>
  <w:style w:type="character" w:customStyle="1" w:styleId="BodyTextChar">
    <w:name w:val="Body Text Char"/>
    <w:basedOn w:val="DefaultParagraphFont"/>
    <w:link w:val="BodyText"/>
    <w:rsid w:val="00341B7E"/>
    <w:rPr>
      <w:rFonts w:ascii="Arial" w:hAnsi="Arial"/>
      <w:color w:val="585858"/>
      <w:sz w:val="22"/>
      <w:lang w:val="en-US" w:eastAsia="en-US"/>
    </w:rPr>
  </w:style>
  <w:style w:type="character" w:customStyle="1" w:styleId="TableTextChar">
    <w:name w:val="Table_Text Char"/>
    <w:basedOn w:val="BodyTextChar"/>
    <w:link w:val="TableText"/>
    <w:rsid w:val="00944630"/>
    <w:rPr>
      <w:rFonts w:ascii="Arial" w:eastAsia="Arial" w:hAnsi="Arial"/>
      <w:color w:val="585858"/>
      <w:sz w:val="22"/>
      <w:lang w:val="en-US" w:eastAsia="en-US"/>
    </w:rPr>
  </w:style>
  <w:style w:type="paragraph" w:customStyle="1" w:styleId="Diagram">
    <w:name w:val="Diagram"/>
    <w:basedOn w:val="BodyText"/>
    <w:link w:val="DiagramChar"/>
    <w:autoRedefine/>
    <w:qFormat/>
    <w:rsid w:val="00852FAA"/>
    <w:pPr>
      <w:keepLines/>
      <w:suppressAutoHyphens/>
      <w:spacing w:after="360"/>
      <w:jc w:val="center"/>
    </w:pPr>
    <w:rPr>
      <w:sz w:val="20"/>
    </w:rPr>
  </w:style>
  <w:style w:type="character" w:customStyle="1" w:styleId="TableHeaderChar">
    <w:name w:val="Table_Header Char"/>
    <w:basedOn w:val="BodyTextChar"/>
    <w:link w:val="TableHeader"/>
    <w:rsid w:val="009E3202"/>
    <w:rPr>
      <w:rFonts w:ascii="Arial" w:hAnsi="Arial"/>
      <w:b/>
      <w:color w:val="1DB337" w:themeColor="text1"/>
      <w:sz w:val="18"/>
      <w:szCs w:val="18"/>
      <w:lang w:val="en-US" w:eastAsia="en-US"/>
    </w:rPr>
  </w:style>
  <w:style w:type="character" w:customStyle="1" w:styleId="DiagramChar">
    <w:name w:val="Diagram Char"/>
    <w:basedOn w:val="BodyTextChar"/>
    <w:link w:val="Diagram"/>
    <w:rsid w:val="00852FAA"/>
    <w:rPr>
      <w:rFonts w:ascii="Arial" w:hAnsi="Arial"/>
      <w:color w:val="585858"/>
      <w:sz w:val="22"/>
      <w:lang w:val="en-US" w:eastAsia="en-US"/>
    </w:rPr>
  </w:style>
  <w:style w:type="paragraph" w:customStyle="1" w:styleId="Bullet-2">
    <w:name w:val="Bullet-2"/>
    <w:basedOn w:val="Bullet-1"/>
    <w:link w:val="Bullet-2Char"/>
    <w:qFormat/>
    <w:rsid w:val="00D95DC8"/>
    <w:pPr>
      <w:numPr>
        <w:numId w:val="14"/>
      </w:numPr>
      <w:ind w:left="1134" w:hanging="340"/>
    </w:pPr>
    <w:rPr>
      <w:rFonts w:eastAsia="Arial"/>
    </w:rPr>
  </w:style>
  <w:style w:type="character" w:customStyle="1" w:styleId="Bullet-2Char">
    <w:name w:val="Bullet-2 Char"/>
    <w:basedOn w:val="Bullet-1Char"/>
    <w:link w:val="Bullet-2"/>
    <w:rsid w:val="00D95DC8"/>
    <w:rPr>
      <w:rFonts w:ascii="Arial" w:eastAsia="Arial" w:hAnsi="Arial" w:cs="Arial"/>
      <w:color w:val="585858"/>
      <w:sz w:val="22"/>
      <w:szCs w:val="22"/>
      <w:lang w:val="en-US" w:eastAsia="en-US"/>
    </w:rPr>
  </w:style>
  <w:style w:type="paragraph" w:customStyle="1" w:styleId="Heading2NUMBERS">
    <w:name w:val="Heading 2_NUMBERS"/>
    <w:basedOn w:val="Heading2"/>
    <w:link w:val="Heading2NUMBERSChar"/>
    <w:qFormat/>
    <w:rsid w:val="00D95DC8"/>
    <w:pPr>
      <w:ind w:left="454" w:hanging="454"/>
    </w:pPr>
    <w:rPr>
      <w:rFonts w:eastAsia="Arial"/>
    </w:rPr>
  </w:style>
  <w:style w:type="paragraph" w:customStyle="1" w:styleId="Bullet1-a">
    <w:name w:val="Bullet 1-a)"/>
    <w:basedOn w:val="BodyText"/>
    <w:link w:val="Bullet1-aChar"/>
    <w:qFormat/>
    <w:rsid w:val="005F265E"/>
    <w:pPr>
      <w:numPr>
        <w:numId w:val="20"/>
      </w:numPr>
      <w:spacing w:after="60"/>
      <w:ind w:left="454" w:hanging="454"/>
    </w:pPr>
    <w:rPr>
      <w:rFonts w:eastAsia="Arial"/>
    </w:rPr>
  </w:style>
  <w:style w:type="character" w:customStyle="1" w:styleId="Heading1Char">
    <w:name w:val="Heading 1 Char"/>
    <w:basedOn w:val="BodyTextChar"/>
    <w:link w:val="Heading1"/>
    <w:rsid w:val="00C27E58"/>
    <w:rPr>
      <w:rFonts w:ascii="Arial" w:hAnsi="Arial"/>
      <w:b/>
      <w:caps/>
      <w:color w:val="1DB337" w:themeColor="text1"/>
      <w:sz w:val="28"/>
      <w:lang w:val="en-US" w:eastAsia="en-US"/>
    </w:rPr>
  </w:style>
  <w:style w:type="character" w:customStyle="1" w:styleId="Heading2Char">
    <w:name w:val="Heading 2 Char"/>
    <w:basedOn w:val="Heading1Char"/>
    <w:link w:val="Heading2"/>
    <w:rsid w:val="00D95DC8"/>
    <w:rPr>
      <w:rFonts w:ascii="Arial" w:hAnsi="Arial"/>
      <w:b/>
      <w:caps w:val="0"/>
      <w:color w:val="4F2D7F"/>
      <w:sz w:val="26"/>
      <w:lang w:val="en-US" w:eastAsia="en-US"/>
    </w:rPr>
  </w:style>
  <w:style w:type="character" w:customStyle="1" w:styleId="Heading2NUMBERSChar">
    <w:name w:val="Heading 2_NUMBERS Char"/>
    <w:basedOn w:val="Heading2Char"/>
    <w:link w:val="Heading2NUMBERS"/>
    <w:rsid w:val="00D95DC8"/>
    <w:rPr>
      <w:rFonts w:ascii="Arial" w:eastAsia="Arial" w:hAnsi="Arial"/>
      <w:b/>
      <w:caps w:val="0"/>
      <w:color w:val="4F2D7F"/>
      <w:sz w:val="26"/>
      <w:lang w:val="en-US" w:eastAsia="en-US"/>
    </w:rPr>
  </w:style>
  <w:style w:type="paragraph" w:customStyle="1" w:styleId="Bullet2-i">
    <w:name w:val="Bullet 2-i"/>
    <w:basedOn w:val="BodyText"/>
    <w:link w:val="Bullet2-iChar"/>
    <w:qFormat/>
    <w:rsid w:val="005F265E"/>
    <w:pPr>
      <w:numPr>
        <w:numId w:val="21"/>
      </w:numPr>
      <w:spacing w:after="60"/>
      <w:ind w:left="964" w:hanging="284"/>
    </w:pPr>
    <w:rPr>
      <w:rFonts w:eastAsia="Arial"/>
    </w:rPr>
  </w:style>
  <w:style w:type="character" w:customStyle="1" w:styleId="Bullet1-aChar">
    <w:name w:val="Bullet 1-a) Char"/>
    <w:basedOn w:val="BodyTextChar"/>
    <w:link w:val="Bullet1-a"/>
    <w:rsid w:val="005F265E"/>
    <w:rPr>
      <w:rFonts w:ascii="Arial" w:eastAsia="Arial" w:hAnsi="Arial"/>
      <w:color w:val="585858"/>
      <w:sz w:val="22"/>
      <w:lang w:val="en-US" w:eastAsia="en-US"/>
    </w:rPr>
  </w:style>
  <w:style w:type="paragraph" w:customStyle="1" w:styleId="Heading3Numbers">
    <w:name w:val="Heading 3 Numbers"/>
    <w:basedOn w:val="Heading3"/>
    <w:link w:val="Heading3NumbersChar"/>
    <w:qFormat/>
    <w:rsid w:val="005F265E"/>
    <w:pPr>
      <w:ind w:left="454" w:hanging="454"/>
    </w:pPr>
    <w:rPr>
      <w:rFonts w:eastAsia="Arial"/>
    </w:rPr>
  </w:style>
  <w:style w:type="character" w:customStyle="1" w:styleId="Bullet2-iChar">
    <w:name w:val="Bullet 2-i Char"/>
    <w:basedOn w:val="BodyTextChar"/>
    <w:link w:val="Bullet2-i"/>
    <w:rsid w:val="005F265E"/>
    <w:rPr>
      <w:rFonts w:ascii="Arial" w:eastAsia="Arial" w:hAnsi="Arial"/>
      <w:color w:val="585858"/>
      <w:sz w:val="22"/>
      <w:lang w:val="en-US" w:eastAsia="en-US"/>
    </w:rPr>
  </w:style>
  <w:style w:type="paragraph" w:customStyle="1" w:styleId="Footnote">
    <w:name w:val="Footnote"/>
    <w:basedOn w:val="FootnoteText"/>
    <w:link w:val="FootnoteChar"/>
    <w:qFormat/>
    <w:rsid w:val="00385906"/>
    <w:pPr>
      <w:spacing w:before="0"/>
    </w:pPr>
    <w:rPr>
      <w:rFonts w:ascii="Arial" w:hAnsi="Arial" w:cs="Arial"/>
      <w:color w:val="485053" w:themeColor="text2"/>
      <w:sz w:val="18"/>
      <w:szCs w:val="18"/>
    </w:rPr>
  </w:style>
  <w:style w:type="character" w:customStyle="1" w:styleId="Heading3Char">
    <w:name w:val="Heading 3 Char"/>
    <w:basedOn w:val="BodyTextChar"/>
    <w:link w:val="Heading3"/>
    <w:rsid w:val="005F265E"/>
    <w:rPr>
      <w:rFonts w:ascii="Arial" w:hAnsi="Arial"/>
      <w:b/>
      <w:bCs/>
      <w:color w:val="585858"/>
      <w:sz w:val="22"/>
      <w:lang w:val="en-US" w:eastAsia="en-US"/>
    </w:rPr>
  </w:style>
  <w:style w:type="character" w:customStyle="1" w:styleId="Heading3NumbersChar">
    <w:name w:val="Heading 3 Numbers Char"/>
    <w:basedOn w:val="Heading3Char"/>
    <w:link w:val="Heading3Numbers"/>
    <w:rsid w:val="005F265E"/>
    <w:rPr>
      <w:rFonts w:ascii="Arial" w:eastAsia="Arial" w:hAnsi="Arial"/>
      <w:b/>
      <w:bCs/>
      <w:color w:val="585858"/>
      <w:sz w:val="22"/>
      <w:lang w:val="en-US" w:eastAsia="en-US"/>
    </w:rPr>
  </w:style>
  <w:style w:type="character" w:customStyle="1" w:styleId="FootnoteChar">
    <w:name w:val="Footnote Char"/>
    <w:basedOn w:val="FootnoteTextChar"/>
    <w:link w:val="Footnote"/>
    <w:rsid w:val="00385906"/>
    <w:rPr>
      <w:rFonts w:ascii="Arial" w:eastAsia="MS Gothic" w:hAnsi="Arial" w:cs="Arial"/>
      <w:color w:val="485053" w:themeColor="text2"/>
      <w:sz w:val="18"/>
      <w:szCs w:val="18"/>
      <w:lang w:eastAsia="en-US"/>
    </w:rPr>
  </w:style>
  <w:style w:type="character" w:styleId="UnresolvedMention">
    <w:name w:val="Unresolved Mention"/>
    <w:basedOn w:val="DefaultParagraphFont"/>
    <w:uiPriority w:val="99"/>
    <w:semiHidden/>
    <w:unhideWhenUsed/>
    <w:rsid w:val="00DA0C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119169">
      <w:bodyDiv w:val="1"/>
      <w:marLeft w:val="0"/>
      <w:marRight w:val="0"/>
      <w:marTop w:val="0"/>
      <w:marBottom w:val="0"/>
      <w:divBdr>
        <w:top w:val="none" w:sz="0" w:space="0" w:color="auto"/>
        <w:left w:val="none" w:sz="0" w:space="0" w:color="auto"/>
        <w:bottom w:val="none" w:sz="0" w:space="0" w:color="auto"/>
        <w:right w:val="none" w:sz="0" w:space="0" w:color="auto"/>
      </w:divBdr>
    </w:div>
    <w:div w:id="633145615">
      <w:bodyDiv w:val="1"/>
      <w:marLeft w:val="0"/>
      <w:marRight w:val="0"/>
      <w:marTop w:val="0"/>
      <w:marBottom w:val="0"/>
      <w:divBdr>
        <w:top w:val="none" w:sz="0" w:space="0" w:color="auto"/>
        <w:left w:val="none" w:sz="0" w:space="0" w:color="auto"/>
        <w:bottom w:val="none" w:sz="0" w:space="0" w:color="auto"/>
        <w:right w:val="none" w:sz="0" w:space="0" w:color="auto"/>
      </w:divBdr>
    </w:div>
    <w:div w:id="815562151">
      <w:bodyDiv w:val="1"/>
      <w:marLeft w:val="0"/>
      <w:marRight w:val="0"/>
      <w:marTop w:val="0"/>
      <w:marBottom w:val="0"/>
      <w:divBdr>
        <w:top w:val="none" w:sz="0" w:space="0" w:color="auto"/>
        <w:left w:val="none" w:sz="0" w:space="0" w:color="auto"/>
        <w:bottom w:val="none" w:sz="0" w:space="0" w:color="auto"/>
        <w:right w:val="none" w:sz="0" w:space="0" w:color="auto"/>
      </w:divBdr>
    </w:div>
    <w:div w:id="1340959592">
      <w:bodyDiv w:val="1"/>
      <w:marLeft w:val="0"/>
      <w:marRight w:val="0"/>
      <w:marTop w:val="0"/>
      <w:marBottom w:val="0"/>
      <w:divBdr>
        <w:top w:val="none" w:sz="0" w:space="0" w:color="auto"/>
        <w:left w:val="none" w:sz="0" w:space="0" w:color="auto"/>
        <w:bottom w:val="none" w:sz="0" w:space="0" w:color="auto"/>
        <w:right w:val="none" w:sz="0" w:space="0" w:color="auto"/>
      </w:divBdr>
    </w:div>
    <w:div w:id="172402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GP%20PC\Documents\Autopia_A4%20Policy%20template.dotx" TargetMode="External"/></Relationships>
</file>

<file path=word/theme/theme1.xml><?xml version="1.0" encoding="utf-8"?>
<a:theme xmlns:a="http://schemas.openxmlformats.org/drawingml/2006/main" name="Office Theme">
  <a:themeElements>
    <a:clrScheme name="Autopia colours">
      <a:dk1>
        <a:srgbClr val="1DB337"/>
      </a:dk1>
      <a:lt1>
        <a:srgbClr val="000000"/>
      </a:lt1>
      <a:dk2>
        <a:srgbClr val="485053"/>
      </a:dk2>
      <a:lt2>
        <a:srgbClr val="5B686C"/>
      </a:lt2>
      <a:accent1>
        <a:srgbClr val="0079C0"/>
      </a:accent1>
      <a:accent2>
        <a:srgbClr val="EBEDEE"/>
      </a:accent2>
      <a:accent3>
        <a:srgbClr val="FF6600"/>
      </a:accent3>
      <a:accent4>
        <a:srgbClr val="7AC117"/>
      </a:accent4>
      <a:accent5>
        <a:srgbClr val="FFCC00"/>
      </a:accent5>
      <a:accent6>
        <a:srgbClr val="00B0F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65F00CE89BA844BF82AA4A264665E4" ma:contentTypeVersion="4" ma:contentTypeDescription="Create a new document." ma:contentTypeScope="" ma:versionID="617f552736bf7a42279dba7921c989b9">
  <xsd:schema xmlns:xsd="http://www.w3.org/2001/XMLSchema" xmlns:xs="http://www.w3.org/2001/XMLSchema" xmlns:p="http://schemas.microsoft.com/office/2006/metadata/properties" xmlns:ns2="3664500d-1fcd-40ed-a41d-ec39b8c920dd" targetNamespace="http://schemas.microsoft.com/office/2006/metadata/properties" ma:root="true" ma:fieldsID="92b28b2b16d6dc20a76ae4895461b096" ns2:_="">
    <xsd:import namespace="3664500d-1fcd-40ed-a41d-ec39b8c920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4500d-1fcd-40ed-a41d-ec39b8c92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D41410-056A-4AA7-BF08-11C58BE53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64500d-1fcd-40ed-a41d-ec39b8c92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A4BE54-2A23-4EB4-BA3B-75F02DF9D7CB}">
  <ds:schemaRefs>
    <ds:schemaRef ds:uri="http://schemas.microsoft.com/sharepoint/v3/contenttype/forms"/>
  </ds:schemaRefs>
</ds:datastoreItem>
</file>

<file path=customXml/itemProps3.xml><?xml version="1.0" encoding="utf-8"?>
<ds:datastoreItem xmlns:ds="http://schemas.openxmlformats.org/officeDocument/2006/customXml" ds:itemID="{56B17A61-D862-4604-98BC-CF78E9660A6D}">
  <ds:schemaRefs>
    <ds:schemaRef ds:uri="http://schemas.openxmlformats.org/officeDocument/2006/bibliography"/>
  </ds:schemaRefs>
</ds:datastoreItem>
</file>

<file path=customXml/itemProps4.xml><?xml version="1.0" encoding="utf-8"?>
<ds:datastoreItem xmlns:ds="http://schemas.openxmlformats.org/officeDocument/2006/customXml" ds:itemID="{E5B0F395-664D-4422-BC6D-AB5C92CCAD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Autopia_A4%20Policy%20template.dotx</Template>
  <TotalTime>0</TotalTime>
  <Pages>1</Pages>
  <Words>342</Words>
  <Characters>1950</Characters>
  <Application>Microsoft Office Word</Application>
  <DocSecurity>4</DocSecurity>
  <Lines>16</Lines>
  <Paragraphs>4</Paragraphs>
  <ScaleCrop>false</ScaleCrop>
  <Company>AFL.</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VGP PC</dc:creator>
  <cp:keywords/>
  <cp:lastModifiedBy>Heidi Sundin</cp:lastModifiedBy>
  <cp:revision>12</cp:revision>
  <cp:lastPrinted>2018-09-27T03:44:00Z</cp:lastPrinted>
  <dcterms:created xsi:type="dcterms:W3CDTF">2026-06-16T01:00:00Z</dcterms:created>
  <dcterms:modified xsi:type="dcterms:W3CDTF">2026-06-18T09:07:00Z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0x0101003A65F00CE89BA844BF82AA4A264665E4</vt:lpwstr>
  </property>
  <property fmtid="{D5CDD505-2E9C-101B-9397-08002B2CF9AE}" pid="3" name="MediaServiceImageTags">
    <vt:lpwstr/>
  </property>
</Properties>
</file>