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2675B0" w:rsidR="001E3A17" w:rsidP="001E3A17" w:rsidRDefault="00A25115" w14:paraId="18859CF4" w14:textId="5CA0DF0A">
      <w:r>
        <w:rPr>
          <w:noProof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229978F2" wp14:editId="7510F0D2">
                <wp:simplePos x="0" y="0"/>
                <wp:positionH relativeFrom="column">
                  <wp:posOffset>-648335</wp:posOffset>
                </wp:positionH>
                <wp:positionV relativeFrom="paragraph">
                  <wp:posOffset>-648335</wp:posOffset>
                </wp:positionV>
                <wp:extent cx="7559675" cy="10691495"/>
                <wp:effectExtent l="0" t="0" r="3175" b="0"/>
                <wp:wrapNone/>
                <wp:docPr id="1165690410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675" cy="10691495"/>
                          <a:chOff x="0" y="0"/>
                          <a:chExt cx="7559675" cy="10691495"/>
                        </a:xfrm>
                      </wpg:grpSpPr>
                      <pic:pic xmlns:pic="http://schemas.openxmlformats.org/drawingml/2006/picture">
                        <pic:nvPicPr>
                          <pic:cNvPr id="17" name="Picture 17" descr="A close up of a car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675" cy="106914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2639103" name="Rectangle 2"/>
                        <wps:cNvSpPr/>
                        <wps:spPr>
                          <a:xfrm>
                            <a:off x="527538" y="3045655"/>
                            <a:ext cx="6267157" cy="7455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3747B535">
              <v:group id="Group 3" style="position:absolute;margin-left:-51.05pt;margin-top:-51.05pt;width:595.25pt;height:841.85pt;z-index:251658241" coordsize="75596,106914" o:spid="_x0000_s1026" w14:anchorId="5AFA6B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+fvfuAlyUr6MTPDDku4AImko7pqSg8HR/D&#10;4PW9d7uq7u2ueOe5KiumVdE1YMC0uyqugjmxu5hxddVdwyKICcSIAQQjBgSJikSRnP3/T92pYYeZ&#10;c9+9XVUd7/f7+fw+hnnvnNOn+3V39a+7C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MD/z957gFuSleX+IExPz3TPdD4553z2PvnskzvnnsgMDAhMYBiGHAZw&#10;wJFhSCJJBMwiJoJyDYgi13RV7t+E4QoqoiIgKkiGid2n/t+71vqqvlq79unTA5h4f8/zPrtq1aoc&#10;9n7qt1cV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CIDt39j6Lfd+SOj/4ckSfl014/Uf+C2&#10;vz+40zYlIYT4zcNtz2/+2B1/f9/dX/wHo/dJkiRJkiRJkiRJkiRJkiT10l0/MvLGl14afU+SpHy6&#10;88WRX77rG/XvsUPzQgjxm4fbvzG6484Xh3/irhdHfl6SJEmSJEmSJEmSJEmSJKmnXhr+tZCRIklS&#10;b8lsFEL8puWO5we/dOeL9T961zeG/7QkSZIkSZIkSZIkSZIkSVJP/cjwt0JGiiRJvSWzUQghhBBC&#10;CCGEEEIIIYQQVzx3/Ej9L931jZG3JUnKqR8ZfuOOF+v7bVMS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">
                <v:shape id="Picture 17" style="position:absolute;width:75596;height:106914;visibility:visible;mso-wrap-style:square" alt="A close up of a car&#10;&#10;Description automatically generated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">
                  <v:imagedata o:title="A close up of a car&#10;&#10;Description automatically generated" r:id="rId12"/>
                </v:shape>
                <v:rect id="Rectangle 2" style="position:absolute;left:5275;top:30456;width:62671;height:7456;visibility:visible;mso-wrap-style:square;v-text-anchor:middle" o:spid="_x0000_s1028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"/>
              </v:group>
            </w:pict>
          </mc:Fallback>
        </mc:AlternateContent>
      </w:r>
    </w:p>
    <w:p w:rsidRPr="002675B0" w:rsidR="001E3A17" w:rsidP="001E3A17" w:rsidRDefault="001E3A17" w14:paraId="58E2F702" w14:textId="77777777"/>
    <w:p w:rsidRPr="002675B0" w:rsidR="001E3A17" w:rsidP="001E3A17" w:rsidRDefault="001E3A17" w14:paraId="162B002D" w14:textId="77777777"/>
    <w:p w:rsidRPr="002675B0" w:rsidR="001E3A17" w:rsidP="001E3A17" w:rsidRDefault="001E3A17" w14:paraId="0AB2847C" w14:textId="77777777"/>
    <w:p w:rsidRPr="002675B0" w:rsidR="001E3A17" w:rsidP="001E3A17" w:rsidRDefault="001E3A17" w14:paraId="7D913D1E" w14:textId="77777777"/>
    <w:p w:rsidRPr="002675B0" w:rsidR="001E3A17" w:rsidP="001E3A17" w:rsidRDefault="001E3A17" w14:paraId="47E2B151" w14:textId="77777777"/>
    <w:p w:rsidRPr="002675B0" w:rsidR="001E3A17" w:rsidP="001E3A17" w:rsidRDefault="001E3A17" w14:paraId="5EB94F5C" w14:textId="77777777"/>
    <w:p w:rsidRPr="002675B0" w:rsidR="001E3A17" w:rsidP="001E3A17" w:rsidRDefault="001E3A17" w14:paraId="06265B96" w14:textId="77777777"/>
    <w:p w:rsidRPr="002675B0" w:rsidR="001E3A17" w:rsidP="001E3A17" w:rsidRDefault="001E3A17" w14:paraId="089430D5" w14:textId="77777777"/>
    <w:p w:rsidRPr="002675B0" w:rsidR="001E3A17" w:rsidP="001E3A17" w:rsidRDefault="001E3A17" w14:paraId="38221CB8" w14:textId="77777777"/>
    <w:p w:rsidRPr="002675B0" w:rsidR="001E3A17" w:rsidP="001E3A17" w:rsidRDefault="001E3A17" w14:paraId="0FB4814F" w14:textId="77777777"/>
    <w:p w:rsidRPr="002675B0" w:rsidR="001E3A17" w:rsidP="001E3A17" w:rsidRDefault="001E3A17" w14:paraId="1AD16B99" w14:textId="77777777"/>
    <w:p w:rsidRPr="002675B0" w:rsidR="001E3A17" w:rsidP="001E3A17" w:rsidRDefault="001E3A17" w14:paraId="6F199363" w14:textId="77777777"/>
    <w:p w:rsidRPr="002675B0" w:rsidR="001E3A17" w:rsidP="001E3A17" w:rsidRDefault="001E3A17" w14:paraId="43382FC1" w14:textId="77777777"/>
    <w:p w:rsidRPr="002675B0" w:rsidR="001E3A17" w:rsidP="001E3A17" w:rsidRDefault="001E3A17" w14:paraId="5D8CE371" w14:textId="77777777"/>
    <w:p w:rsidRPr="002675B0" w:rsidR="001E3A17" w:rsidP="001E3A17" w:rsidRDefault="00A25115" w14:paraId="00FE4836" w14:textId="09097F22"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C5EE4F0" wp14:editId="6A222397">
                <wp:simplePos x="0" y="0"/>
                <wp:positionH relativeFrom="column">
                  <wp:posOffset>12847</wp:posOffset>
                </wp:positionH>
                <wp:positionV relativeFrom="paragraph">
                  <wp:posOffset>51826</wp:posOffset>
                </wp:positionV>
                <wp:extent cx="6086035" cy="808892"/>
                <wp:effectExtent l="0" t="0" r="0" b="0"/>
                <wp:wrapNone/>
                <wp:docPr id="10174406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6035" cy="8088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Pr="001C4C6D" w:rsidR="00A25115" w:rsidP="001C4C6D" w:rsidRDefault="00A25115" w14:paraId="14002B0E" w14:textId="37F3510E">
                            <w:pPr>
                              <w:pStyle w:val="Title"/>
                              <w:rPr>
                                <w:sz w:val="96"/>
                                <w:szCs w:val="32"/>
                              </w:rPr>
                            </w:pPr>
                            <w:r w:rsidRPr="001C4C6D">
                              <w:rPr>
                                <w:sz w:val="96"/>
                                <w:szCs w:val="32"/>
                              </w:rPr>
                              <w:t>Emplo</w:t>
                            </w:r>
                            <w:r w:rsidRPr="001C4C6D" w:rsidR="001C4C6D">
                              <w:rPr>
                                <w:sz w:val="96"/>
                                <w:szCs w:val="32"/>
                              </w:rPr>
                              <w:t>yer resource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18A8E6E7">
              <v:shapetype id="_x0000_t202" coordsize="21600,21600" o:spt="202" path="m,l,21600r21600,l21600,xe" w14:anchorId="4C5EE4F0">
                <v:stroke joinstyle="miter"/>
                <v:path gradientshapeok="t" o:connecttype="rect"/>
              </v:shapetype>
              <v:shape id="Text Box 4" style="position:absolute;margin-left:1pt;margin-top:4.1pt;width:479.2pt;height:63.7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">
                <v:textbox>
                  <w:txbxContent>
                    <w:p w:rsidRPr="001C4C6D" w:rsidR="00A25115" w:rsidP="001C4C6D" w:rsidRDefault="00A25115" w14:paraId="5180ED10" w14:textId="37F3510E">
                      <w:pPr>
                        <w:pStyle w:val="Title"/>
                        <w:rPr>
                          <w:sz w:val="96"/>
                          <w:szCs w:val="32"/>
                        </w:rPr>
                      </w:pPr>
                      <w:r w:rsidRPr="001C4C6D">
                        <w:rPr>
                          <w:sz w:val="96"/>
                          <w:szCs w:val="32"/>
                        </w:rPr>
                        <w:t>Emplo</w:t>
                      </w:r>
                      <w:r w:rsidRPr="001C4C6D" w:rsidR="001C4C6D">
                        <w:rPr>
                          <w:sz w:val="96"/>
                          <w:szCs w:val="32"/>
                        </w:rPr>
                        <w:t>yer resource</w:t>
                      </w:r>
                    </w:p>
                  </w:txbxContent>
                </v:textbox>
              </v:shape>
            </w:pict>
          </mc:Fallback>
        </mc:AlternateContent>
      </w:r>
    </w:p>
    <w:p w:rsidRPr="002675B0" w:rsidR="001E3A17" w:rsidP="001E3A17" w:rsidRDefault="001E3A17" w14:paraId="3624F125" w14:textId="28481562"/>
    <w:p w:rsidRPr="002675B0" w:rsidR="001E3A17" w:rsidP="00736F33" w:rsidRDefault="00142B24" w14:paraId="4243F4C1" w14:textId="358A9EE5">
      <w:pPr>
        <w:tabs>
          <w:tab w:val="left" w:pos="2633"/>
          <w:tab w:val="left" w:pos="3312"/>
        </w:tabs>
      </w:pPr>
      <w:r>
        <w:tab/>
      </w:r>
      <w:r w:rsidR="00736F33">
        <w:tab/>
      </w:r>
    </w:p>
    <w:p w:rsidRPr="002675B0" w:rsidR="001E3A17" w:rsidP="001E3A17" w:rsidRDefault="001E3A17" w14:paraId="44116D06" w14:textId="77777777"/>
    <w:p w:rsidRPr="002675B0" w:rsidR="001E3A17" w:rsidP="000A5F22" w:rsidRDefault="000A5F22" w14:paraId="6B906202" w14:textId="47D6024B">
      <w:pPr>
        <w:tabs>
          <w:tab w:val="left" w:pos="5561"/>
        </w:tabs>
      </w:pPr>
      <w:r>
        <w:tab/>
      </w:r>
    </w:p>
    <w:p w:rsidRPr="002675B0" w:rsidR="001E3A17" w:rsidP="001E3A17" w:rsidRDefault="001E3A17" w14:paraId="1D0CD6F9" w14:textId="77777777"/>
    <w:p w:rsidRPr="002675B0" w:rsidR="001E3A17" w:rsidP="001E3A17" w:rsidRDefault="001E3A17" w14:paraId="109FC5D5" w14:textId="77777777"/>
    <w:p w:rsidRPr="002675B0" w:rsidR="001E3A17" w:rsidP="001E3A17" w:rsidRDefault="001E3A17" w14:paraId="5C7538C5" w14:textId="77777777"/>
    <w:p w:rsidRPr="002675B0" w:rsidR="001E3A17" w:rsidP="001E3A17" w:rsidRDefault="00DD4CE7" w14:paraId="180FC6D8" w14:textId="7777777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EF3C065" wp14:editId="0E200C93">
                <wp:simplePos x="0" y="0"/>
                <wp:positionH relativeFrom="column">
                  <wp:posOffset>37465</wp:posOffset>
                </wp:positionH>
                <wp:positionV relativeFrom="paragraph">
                  <wp:posOffset>231775</wp:posOffset>
                </wp:positionV>
                <wp:extent cx="605790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DD4CE7" w:rsidR="00DD4CE7" w:rsidP="00DD4CE7" w:rsidRDefault="000A5F22" w14:paraId="637D1655" w14:textId="6CBEEF88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textAlignment w:val="center"/>
                              <w:rPr>
                                <w:rFonts w:ascii="Arial" w:hAnsi="Arial" w:cs="Arial"/>
                                <w:color w:val="1DB337" w:themeColor="text1"/>
                                <w:spacing w:val="-8"/>
                                <w:sz w:val="80"/>
                                <w:szCs w:val="8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1DB337" w:themeColor="text1"/>
                                <w:spacing w:val="-8"/>
                                <w:sz w:val="80"/>
                                <w:szCs w:val="80"/>
                                <w:lang w:val="en-US"/>
                              </w:rPr>
                              <w:t>Viva Exchange posts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 w14:anchorId="6C8A4566">
              <v:shape id="Text Box 2" style="position:absolute;margin-left:2.95pt;margin-top:18.25pt;width:477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" w14:anchorId="7EF3C065">
                <v:textbox style="mso-fit-shape-to-text:t" inset="0,0,0,0">
                  <w:txbxContent>
                    <w:p w:rsidRPr="00DD4CE7" w:rsidR="00DD4CE7" w:rsidP="00DD4CE7" w:rsidRDefault="000A5F22" w14:paraId="4132314A" w14:textId="6CBEEF88">
                      <w:pPr>
                        <w:suppressAutoHyphens/>
                        <w:autoSpaceDE w:val="0"/>
                        <w:autoSpaceDN w:val="0"/>
                        <w:adjustRightInd w:val="0"/>
                        <w:textAlignment w:val="center"/>
                        <w:rPr>
                          <w:rFonts w:ascii="Arial" w:hAnsi="Arial" w:cs="Arial"/>
                          <w:color w:val="1DB337" w:themeColor="text1"/>
                          <w:spacing w:val="-8"/>
                          <w:sz w:val="80"/>
                          <w:szCs w:val="8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1DB337" w:themeColor="text1"/>
                          <w:spacing w:val="-8"/>
                          <w:sz w:val="80"/>
                          <w:szCs w:val="80"/>
                          <w:lang w:val="en-US"/>
                        </w:rPr>
                        <w:t>Viva Exchange posts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2675B0" w:rsidR="001E3A17" w:rsidP="001E3A17" w:rsidRDefault="001E3A17" w14:paraId="304C07D0" w14:textId="77777777"/>
    <w:p w:rsidRPr="002675B0" w:rsidR="001E3A17" w:rsidP="001E3A17" w:rsidRDefault="001E3A17" w14:paraId="6FD48B01" w14:textId="77777777"/>
    <w:p w:rsidRPr="002675B0" w:rsidR="001E3A17" w:rsidP="001E3A17" w:rsidRDefault="001E3A17" w14:paraId="47E59A67" w14:textId="77777777"/>
    <w:p w:rsidRPr="002675B0" w:rsidR="001E3A17" w:rsidP="001E3A17" w:rsidRDefault="001E3A17" w14:paraId="4E6130C4" w14:textId="77777777"/>
    <w:p w:rsidRPr="002675B0" w:rsidR="001E3A17" w:rsidP="001E3A17" w:rsidRDefault="001E3A17" w14:paraId="0198B6C2" w14:textId="77777777"/>
    <w:p w:rsidRPr="002675B0" w:rsidR="001E3A17" w:rsidP="001E3A17" w:rsidRDefault="001E3A17" w14:paraId="5AA7E500" w14:textId="77777777"/>
    <w:p w:rsidRPr="002675B0" w:rsidR="001E3A17" w:rsidP="001E3A17" w:rsidRDefault="001E3A17" w14:paraId="76091780" w14:textId="77777777"/>
    <w:p w:rsidRPr="002675B0" w:rsidR="001E3A17" w:rsidP="001E3A17" w:rsidRDefault="001E3A17" w14:paraId="55D78162" w14:textId="77777777"/>
    <w:p w:rsidRPr="002675B0" w:rsidR="00971DA2" w:rsidP="00BD18D2" w:rsidRDefault="00971DA2" w14:paraId="49705A5D" w14:textId="7069731D">
      <w:pPr>
        <w:pStyle w:val="Bullet-1"/>
        <w:rPr>
          <w:rFonts w:eastAsia="Arial"/>
        </w:rPr>
        <w:sectPr w:rsidRPr="002675B0" w:rsidR="00971DA2" w:rsidSect="0027571F">
          <w:headerReference w:type="even" r:id="rId13"/>
          <w:headerReference w:type="default" r:id="rId14"/>
          <w:footerReference w:type="default" r:id="rId15"/>
          <w:pgSz w:w="11906" w:h="16838" w:orient="portrait" w:code="9"/>
          <w:pgMar w:top="1021" w:right="1021" w:bottom="1418" w:left="1021" w:header="1021" w:footer="544" w:gutter="0"/>
          <w:cols w:space="720"/>
          <w:titlePg/>
          <w:docGrid w:linePitch="272"/>
        </w:sectPr>
      </w:pPr>
      <w:bookmarkStart w:name="_Hlk518394066" w:id="0"/>
      <w:bookmarkEnd w:id="0"/>
    </w:p>
    <w:p w:rsidR="00524C17" w:rsidP="001B4CA8" w:rsidRDefault="00821A61" w14:paraId="7647794C" w14:textId="64348FE9">
      <w:pPr>
        <w:pStyle w:val="Heading1"/>
        <w:tabs>
          <w:tab w:val="clear" w:pos="720"/>
          <w:tab w:val="left" w:pos="624"/>
        </w:tabs>
        <w:spacing w:after="160"/>
        <w:rPr>
          <w:rFonts w:eastAsia="Arial"/>
        </w:rPr>
      </w:pPr>
      <w:r>
        <w:rPr>
          <w:rFonts w:eastAsia="Arial"/>
        </w:rPr>
        <w:t xml:space="preserve">Promoting Autopia partnership through viva exchange </w:t>
      </w:r>
    </w:p>
    <w:p w:rsidRPr="006B713A" w:rsidR="006B713A" w:rsidP="006B713A" w:rsidRDefault="006B713A" w14:paraId="31FB675F" w14:textId="0251DB05">
      <w:pPr>
        <w:pStyle w:val="BodyText"/>
      </w:pPr>
      <w:r w:rsidRPr="006B713A">
        <w:t>To support the launch of your new novated leasing benefit with Autopia, we’ve created a series of ready-to-use Viva Engage posts designed to help you effectively communicate this offering to your employees.</w:t>
      </w:r>
    </w:p>
    <w:p w:rsidRPr="006B713A" w:rsidR="006B713A" w:rsidP="006B713A" w:rsidRDefault="006B713A" w14:paraId="14B98819" w14:textId="77777777">
      <w:pPr>
        <w:pStyle w:val="BodyText"/>
        <w:rPr>
          <w:b/>
          <w:bCs/>
        </w:rPr>
      </w:pPr>
      <w:r w:rsidRPr="006B713A">
        <w:rPr>
          <w:b/>
          <w:bCs/>
        </w:rPr>
        <w:t>Why use these posts?</w:t>
      </w:r>
    </w:p>
    <w:p w:rsidRPr="006B713A" w:rsidR="006B713A" w:rsidP="006B713A" w:rsidRDefault="006B713A" w14:paraId="2CA6DFBB" w14:textId="77777777">
      <w:pPr>
        <w:pStyle w:val="BodyText"/>
      </w:pPr>
      <w:r w:rsidRPr="006B713A">
        <w:t xml:space="preserve">Introducing a new benefit is most successful when employees clearly understand </w:t>
      </w:r>
      <w:r w:rsidRPr="006B713A">
        <w:rPr>
          <w:b/>
          <w:bCs/>
        </w:rPr>
        <w:t>what it is, how it works, and why it matters to them</w:t>
      </w:r>
      <w:r w:rsidRPr="006B713A">
        <w:t>. These posts are designed to:</w:t>
      </w:r>
    </w:p>
    <w:p w:rsidRPr="008773FE" w:rsidR="006B713A" w:rsidP="008773FE" w:rsidRDefault="006B713A" w14:paraId="18E1C8B3" w14:textId="77777777">
      <w:pPr>
        <w:pStyle w:val="Bullet-1"/>
        <w:numPr>
          <w:ilvl w:val="0"/>
          <w:numId w:val="24"/>
        </w:numPr>
        <w:rPr>
          <w:rFonts w:eastAsia="Arial"/>
        </w:rPr>
      </w:pPr>
      <w:r w:rsidRPr="007A5B85">
        <w:rPr>
          <w:rFonts w:eastAsia="Arial"/>
        </w:rPr>
        <w:t>Build awareness of the</w:t>
      </w:r>
      <w:r w:rsidRPr="006B713A">
        <w:t xml:space="preserve"> Autopia </w:t>
      </w:r>
      <w:r w:rsidRPr="008773FE">
        <w:rPr>
          <w:rFonts w:eastAsia="Arial"/>
        </w:rPr>
        <w:t>partnership and novated leasing</w:t>
      </w:r>
    </w:p>
    <w:p w:rsidRPr="008773FE" w:rsidR="006B713A" w:rsidP="008773FE" w:rsidRDefault="006B713A" w14:paraId="28DD449C" w14:textId="77777777">
      <w:pPr>
        <w:pStyle w:val="Bullet-1"/>
        <w:numPr>
          <w:ilvl w:val="0"/>
          <w:numId w:val="24"/>
        </w:numPr>
        <w:rPr>
          <w:rFonts w:eastAsia="Arial"/>
        </w:rPr>
      </w:pPr>
      <w:r w:rsidRPr="008773FE">
        <w:rPr>
          <w:rFonts w:eastAsia="Arial"/>
        </w:rPr>
        <w:t>Educate employees on how novated leasing works and potential benefits</w:t>
      </w:r>
    </w:p>
    <w:p w:rsidRPr="008773FE" w:rsidR="006B713A" w:rsidP="008773FE" w:rsidRDefault="006B713A" w14:paraId="4B9DD662" w14:textId="77777777">
      <w:pPr>
        <w:pStyle w:val="Bullet-1"/>
        <w:numPr>
          <w:ilvl w:val="0"/>
          <w:numId w:val="24"/>
        </w:numPr>
        <w:rPr>
          <w:rFonts w:eastAsia="Arial"/>
        </w:rPr>
      </w:pPr>
      <w:r w:rsidRPr="008773FE">
        <w:rPr>
          <w:rFonts w:eastAsia="Arial"/>
        </w:rPr>
        <w:t>Drive action, encouraging employees to learn more, attend webinars, or book consultations</w:t>
      </w:r>
    </w:p>
    <w:p w:rsidRPr="006B713A" w:rsidR="006B713A" w:rsidP="008773FE" w:rsidRDefault="006B713A" w14:paraId="013652E9" w14:textId="77777777">
      <w:pPr>
        <w:pStyle w:val="Bullet-1"/>
        <w:numPr>
          <w:ilvl w:val="0"/>
          <w:numId w:val="24"/>
        </w:numPr>
      </w:pPr>
      <w:r w:rsidRPr="008773FE">
        <w:rPr>
          <w:rFonts w:eastAsia="Arial"/>
        </w:rPr>
        <w:t>Reinforce key messages over time</w:t>
      </w:r>
      <w:r w:rsidRPr="006B713A">
        <w:t xml:space="preserve"> through a structured campaign</w:t>
      </w:r>
    </w:p>
    <w:p w:rsidR="0094598E" w:rsidP="006B713A" w:rsidRDefault="0094598E" w14:paraId="64DB94D8" w14:textId="77777777">
      <w:pPr>
        <w:pStyle w:val="BodyText"/>
      </w:pPr>
    </w:p>
    <w:p w:rsidRPr="006B713A" w:rsidR="006B713A" w:rsidP="006B713A" w:rsidRDefault="006B713A" w14:paraId="1C1757F0" w14:textId="3EF1FF4A">
      <w:pPr>
        <w:pStyle w:val="BodyText"/>
      </w:pPr>
      <w:r w:rsidRPr="006B713A">
        <w:t>By delivering consistent messaging across multiple touchpoints, you increase visibility and help employees feel confident engaging with the benefit.</w:t>
      </w:r>
    </w:p>
    <w:p w:rsidRPr="006B713A" w:rsidR="006B713A" w:rsidP="008773FE" w:rsidRDefault="006B713A" w14:paraId="46955ADE" w14:textId="77777777">
      <w:pPr>
        <w:pStyle w:val="Heading3"/>
      </w:pPr>
      <w:r w:rsidRPr="006B713A">
        <w:t>How to use the posts</w:t>
      </w:r>
    </w:p>
    <w:p w:rsidRPr="006B713A" w:rsidR="006B713A" w:rsidP="006B713A" w:rsidRDefault="006B713A" w14:paraId="6ACBE354" w14:textId="3CE85164">
      <w:pPr>
        <w:pStyle w:val="BodyText"/>
      </w:pPr>
      <w:r w:rsidRPr="006B713A">
        <w:t>We recommend running these as p</w:t>
      </w:r>
      <w:r w:rsidRPr="00111D65">
        <w:t>art o</w:t>
      </w:r>
      <w:r w:rsidR="0094598E">
        <w:t>f</w:t>
      </w:r>
      <w:r w:rsidRPr="00111D65">
        <w:t xml:space="preserve"> </w:t>
      </w:r>
      <w:r w:rsidRPr="00111D65" w:rsidR="00111D65">
        <w:t>internal communications</w:t>
      </w:r>
      <w:r w:rsidRPr="00111D65">
        <w:t xml:space="preserve">, posting </w:t>
      </w:r>
      <w:r w:rsidRPr="00111D65" w:rsidR="00111D65">
        <w:t>regularly</w:t>
      </w:r>
      <w:r w:rsidRPr="00111D65">
        <w:t xml:space="preserve"> on Viva Engage. Each post is designed to be:</w:t>
      </w:r>
    </w:p>
    <w:p w:rsidRPr="008773FE" w:rsidR="006B713A" w:rsidP="008773FE" w:rsidRDefault="006B713A" w14:paraId="2ADD0C98" w14:textId="37873E86">
      <w:pPr>
        <w:pStyle w:val="Bullet-1"/>
        <w:numPr>
          <w:ilvl w:val="0"/>
          <w:numId w:val="24"/>
        </w:numPr>
        <w:rPr>
          <w:rFonts w:eastAsia="Arial"/>
        </w:rPr>
      </w:pPr>
      <w:r w:rsidRPr="00176FBC">
        <w:rPr>
          <w:rFonts w:eastAsia="Arial"/>
        </w:rPr>
        <w:t>Easy to publish –</w:t>
      </w:r>
      <w:r w:rsidRPr="006B713A">
        <w:t xml:space="preserve"> simply </w:t>
      </w:r>
      <w:r w:rsidRPr="008773FE">
        <w:rPr>
          <w:rFonts w:eastAsia="Arial"/>
        </w:rPr>
        <w:t>copy, paste, and insert custom links</w:t>
      </w:r>
    </w:p>
    <w:p w:rsidRPr="008773FE" w:rsidR="006B713A" w:rsidP="008773FE" w:rsidRDefault="006B713A" w14:paraId="7D38FF74" w14:textId="7D5B053F">
      <w:pPr>
        <w:pStyle w:val="Bullet-1"/>
        <w:numPr>
          <w:ilvl w:val="0"/>
          <w:numId w:val="24"/>
        </w:numPr>
        <w:rPr>
          <w:rFonts w:eastAsia="Arial"/>
        </w:rPr>
      </w:pPr>
      <w:r w:rsidRPr="008773FE">
        <w:rPr>
          <w:rFonts w:eastAsia="Arial"/>
        </w:rPr>
        <w:t>Engaging – use of short, employee-friendly language</w:t>
      </w:r>
    </w:p>
    <w:p w:rsidRPr="006B713A" w:rsidR="006B713A" w:rsidP="008773FE" w:rsidRDefault="006B713A" w14:paraId="0EACF5FC" w14:textId="27E53102">
      <w:pPr>
        <w:pStyle w:val="Bullet-1"/>
        <w:numPr>
          <w:ilvl w:val="0"/>
          <w:numId w:val="24"/>
        </w:numPr>
      </w:pPr>
      <w:r w:rsidRPr="008773FE">
        <w:rPr>
          <w:rFonts w:eastAsia="Arial"/>
        </w:rPr>
        <w:t>Action-oriented – clear c</w:t>
      </w:r>
      <w:r w:rsidRPr="006B713A">
        <w:t>alls to action (e.g. book a consultation, join a webinar)</w:t>
      </w:r>
    </w:p>
    <w:p w:rsidRPr="006B713A" w:rsidR="006B713A" w:rsidP="008773FE" w:rsidRDefault="006B713A" w14:paraId="1C658D4E" w14:textId="77777777">
      <w:pPr>
        <w:pStyle w:val="Heading3"/>
      </w:pPr>
      <w:r w:rsidRPr="006B713A">
        <w:t>Tips to maximise engagement</w:t>
      </w:r>
    </w:p>
    <w:p w:rsidRPr="006B713A" w:rsidR="006B713A" w:rsidP="006B713A" w:rsidRDefault="006B713A" w14:paraId="7EEAAB1F" w14:textId="58EBFDDE">
      <w:pPr>
        <w:pStyle w:val="BodyText"/>
      </w:pPr>
      <w:r w:rsidRPr="006B713A">
        <w:t xml:space="preserve">To get the most impact from </w:t>
      </w:r>
      <w:r w:rsidR="0094598E">
        <w:t>posts</w:t>
      </w:r>
      <w:r w:rsidRPr="006B713A">
        <w:t>:</w:t>
      </w:r>
    </w:p>
    <w:p w:rsidRPr="008773FE" w:rsidR="006B713A" w:rsidP="008773FE" w:rsidRDefault="006B713A" w14:paraId="0BB3B089" w14:textId="77777777">
      <w:pPr>
        <w:pStyle w:val="Bullet-1"/>
        <w:numPr>
          <w:ilvl w:val="0"/>
          <w:numId w:val="24"/>
        </w:numPr>
        <w:rPr>
          <w:rFonts w:eastAsia="Arial"/>
        </w:rPr>
      </w:pPr>
      <w:r w:rsidRPr="00176FBC">
        <w:rPr>
          <w:rFonts w:eastAsia="Arial"/>
        </w:rPr>
        <w:t>Tag key stakeholders (e.</w:t>
      </w:r>
      <w:r w:rsidRPr="006B713A">
        <w:t>g</w:t>
      </w:r>
      <w:r w:rsidRPr="008773FE">
        <w:rPr>
          <w:rFonts w:eastAsia="Arial"/>
        </w:rPr>
        <w:t>. HR, Payroll, Benefits team) to increase reach</w:t>
      </w:r>
    </w:p>
    <w:p w:rsidRPr="008773FE" w:rsidR="006B713A" w:rsidP="008773FE" w:rsidRDefault="006B713A" w14:paraId="07883D62" w14:textId="1E511374">
      <w:pPr>
        <w:pStyle w:val="Bullet-1"/>
        <w:numPr>
          <w:ilvl w:val="0"/>
          <w:numId w:val="24"/>
        </w:numPr>
        <w:rPr>
          <w:rFonts w:eastAsia="Arial"/>
        </w:rPr>
      </w:pPr>
      <w:r w:rsidRPr="008773FE">
        <w:rPr>
          <w:rFonts w:eastAsia="Arial"/>
        </w:rPr>
        <w:t xml:space="preserve">Include links to </w:t>
      </w:r>
      <w:r w:rsidR="00D665F6">
        <w:rPr>
          <w:rFonts w:eastAsia="Arial"/>
        </w:rPr>
        <w:t xml:space="preserve">the </w:t>
      </w:r>
      <w:r w:rsidRPr="008773FE">
        <w:rPr>
          <w:rFonts w:eastAsia="Arial"/>
        </w:rPr>
        <w:t xml:space="preserve">Autopia booking </w:t>
      </w:r>
      <w:r w:rsidR="00D665F6">
        <w:rPr>
          <w:rFonts w:eastAsia="Arial"/>
        </w:rPr>
        <w:t>page and other key pages</w:t>
      </w:r>
    </w:p>
    <w:p w:rsidRPr="008773FE" w:rsidR="006B713A" w:rsidP="008773FE" w:rsidRDefault="006B713A" w14:paraId="10A78244" w14:textId="77777777">
      <w:pPr>
        <w:pStyle w:val="Bullet-1"/>
        <w:numPr>
          <w:ilvl w:val="0"/>
          <w:numId w:val="24"/>
        </w:numPr>
        <w:rPr>
          <w:rFonts w:eastAsia="Arial"/>
        </w:rPr>
      </w:pPr>
      <w:r w:rsidRPr="008773FE">
        <w:rPr>
          <w:rFonts w:eastAsia="Arial"/>
        </w:rPr>
        <w:t>Use visuals (images/videos) to improve engagement</w:t>
      </w:r>
    </w:p>
    <w:p w:rsidRPr="008773FE" w:rsidR="006B713A" w:rsidP="008773FE" w:rsidRDefault="006B713A" w14:paraId="053D1DE2" w14:textId="77777777">
      <w:pPr>
        <w:pStyle w:val="Bullet-1"/>
        <w:numPr>
          <w:ilvl w:val="0"/>
          <w:numId w:val="24"/>
        </w:numPr>
        <w:rPr>
          <w:rFonts w:eastAsia="Arial"/>
        </w:rPr>
      </w:pPr>
      <w:r w:rsidRPr="008773FE">
        <w:rPr>
          <w:rFonts w:eastAsia="Arial"/>
        </w:rPr>
        <w:t>Pin key posts (such as the launch announcement) for visibility</w:t>
      </w:r>
    </w:p>
    <w:p w:rsidRPr="006B713A" w:rsidR="006B713A" w:rsidP="008773FE" w:rsidRDefault="006B713A" w14:paraId="14B01CE7" w14:textId="77777777">
      <w:pPr>
        <w:pStyle w:val="Bullet-1"/>
        <w:numPr>
          <w:ilvl w:val="0"/>
          <w:numId w:val="24"/>
        </w:numPr>
      </w:pPr>
      <w:r w:rsidRPr="008773FE">
        <w:rPr>
          <w:rFonts w:eastAsia="Arial"/>
        </w:rPr>
        <w:t xml:space="preserve">Encourage </w:t>
      </w:r>
      <w:r w:rsidRPr="00D665F6">
        <w:rPr>
          <w:rFonts w:eastAsia="Arial"/>
        </w:rPr>
        <w:t>leaders to comment</w:t>
      </w:r>
      <w:r w:rsidRPr="00D665F6">
        <w:t xml:space="preserve"> or share to amplify the message</w:t>
      </w:r>
    </w:p>
    <w:p w:rsidR="00821A61" w:rsidP="006B713A" w:rsidRDefault="00821A61" w14:paraId="4387A6BF" w14:textId="77777777">
      <w:pPr>
        <w:pStyle w:val="BodyText"/>
      </w:pPr>
    </w:p>
    <w:p w:rsidR="00821A61" w:rsidP="001C4C6D" w:rsidRDefault="00821A61" w14:paraId="3C7BB9EE" w14:textId="77777777">
      <w:pPr>
        <w:rPr>
          <w:lang w:val="en-US"/>
        </w:rPr>
      </w:pPr>
    </w:p>
    <w:p w:rsidRPr="001C4C6D" w:rsidR="001C4C6D" w:rsidP="001C4C6D" w:rsidRDefault="001C4C6D" w14:paraId="683D7874" w14:textId="77777777">
      <w:pPr>
        <w:rPr>
          <w:lang w:val="en-US"/>
        </w:rPr>
      </w:pPr>
    </w:p>
    <w:p w:rsidR="00AB5641" w:rsidP="00803401" w:rsidRDefault="00803401" w14:paraId="69E378AE" w14:textId="110C8361">
      <w:pPr>
        <w:pStyle w:val="Heading1"/>
        <w:rPr>
          <w:rFonts w:eastAsia="Arial"/>
        </w:rPr>
      </w:pPr>
      <w:bookmarkStart w:name="_1egqt2p" w:colFirst="0" w:colLast="0" w:id="1"/>
      <w:bookmarkEnd w:id="1"/>
      <w:r>
        <w:t>Viva exchange posts</w:t>
      </w:r>
    </w:p>
    <w:p w:rsidRPr="00AB5641" w:rsidR="00AB5641" w:rsidP="00AB5641" w:rsidRDefault="00AB5641" w14:paraId="75B63A9F" w14:textId="43326A46">
      <w:pPr>
        <w:pStyle w:val="BodyText"/>
        <w:keepNext/>
        <w:keepLines/>
        <w:suppressAutoHyphens/>
        <w:rPr>
          <w:rFonts w:eastAsia="Arial"/>
          <w:lang w:val="en-AU"/>
        </w:rPr>
      </w:pPr>
      <w:r w:rsidRPr="00AB5641">
        <w:rPr>
          <w:rFonts w:eastAsia="Arial"/>
          <w:lang w:val="en-AU"/>
        </w:rPr>
        <w:t xml:space="preserve">Below is a </w:t>
      </w:r>
      <w:r w:rsidRPr="00AB5641">
        <w:rPr>
          <w:rFonts w:eastAsia="Arial"/>
          <w:b/>
          <w:bCs/>
          <w:lang w:val="en-AU"/>
        </w:rPr>
        <w:t>ready-to-use 10-post Viva Engage campaign</w:t>
      </w:r>
      <w:r w:rsidRPr="00AB5641">
        <w:rPr>
          <w:rFonts w:eastAsia="Arial"/>
          <w:lang w:val="en-AU"/>
        </w:rPr>
        <w:t xml:space="preserve"> tailored for an </w:t>
      </w:r>
      <w:r w:rsidRPr="00AB5641">
        <w:rPr>
          <w:rFonts w:eastAsia="Arial"/>
          <w:b/>
          <w:bCs/>
          <w:lang w:val="en-AU"/>
        </w:rPr>
        <w:t>Autopia client announcing a new novated leasing partnership</w:t>
      </w:r>
      <w:r w:rsidRPr="00AB5641">
        <w:rPr>
          <w:rFonts w:eastAsia="Arial"/>
          <w:lang w:val="en-AU"/>
        </w:rPr>
        <w:t xml:space="preserve">. </w:t>
      </w:r>
    </w:p>
    <w:p w:rsidRPr="00AB5641" w:rsidR="00AB5641" w:rsidP="00AB5641" w:rsidRDefault="00AB5641" w14:paraId="58B740D3" w14:textId="0D7BDFF8">
      <w:pPr>
        <w:pStyle w:val="BodyText"/>
        <w:keepNext/>
        <w:keepLines/>
        <w:suppressAutoHyphens/>
        <w:rPr>
          <w:rFonts w:eastAsia="Arial"/>
          <w:lang w:val="en-AU"/>
        </w:rPr>
      </w:pPr>
    </w:p>
    <w:p w:rsidR="008858B8" w:rsidP="00AB5641" w:rsidRDefault="00AB5641" w14:paraId="4BFB5CB7" w14:textId="64AD0B94">
      <w:pPr>
        <w:pStyle w:val="BodyText"/>
        <w:keepNext/>
        <w:keepLines/>
        <w:suppressAutoHyphens/>
        <w:rPr>
          <w:rFonts w:eastAsia="Arial"/>
          <w:b/>
          <w:bCs/>
          <w:lang w:val="en-AU"/>
        </w:rPr>
      </w:pPr>
      <w:r w:rsidRPr="00AB5641">
        <w:rPr>
          <w:rFonts w:eastAsia="Arial"/>
          <w:b/>
          <w:bCs/>
          <w:lang w:val="en-AU"/>
        </w:rPr>
        <w:t>Post 1 – Launch Announcement (Image + Text)</w:t>
      </w:r>
    </w:p>
    <w:p w:rsidRPr="00AB5641" w:rsidR="008858B8" w:rsidP="00AB5641" w:rsidRDefault="00A4708A" w14:paraId="143A635A" w14:textId="615F6FB7">
      <w:pPr>
        <w:pStyle w:val="BodyText"/>
        <w:keepNext/>
        <w:keepLines/>
        <w:suppressAutoHyphens/>
        <w:rPr>
          <w:rFonts w:eastAsia="Arial"/>
          <w:b/>
          <w:bCs/>
          <w:lang w:val="en-AU"/>
        </w:rPr>
      </w:pPr>
      <w:r w:rsidRPr="00A4708A">
        <w:rPr>
          <w:rFonts w:eastAsia="Arial"/>
          <w:b/>
          <w:bCs/>
          <w:lang w:val="en-AU"/>
        </w:rPr>
        <w:drawing>
          <wp:inline distT="0" distB="0" distL="0" distR="0" wp14:anchorId="254DB784" wp14:editId="2BF7B354">
            <wp:extent cx="2702256" cy="2178735"/>
            <wp:effectExtent l="0" t="0" r="3175" b="0"/>
            <wp:docPr id="7081221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12211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19797" cy="2192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AB5641" w:rsidR="00AB5641" w:rsidP="00AB5641" w:rsidRDefault="00AB5641" w14:paraId="48EA6C68" w14:textId="77777777">
      <w:pPr>
        <w:pStyle w:val="BodyText"/>
        <w:keepNext/>
        <w:keepLines/>
        <w:suppressAutoHyphens/>
        <w:rPr>
          <w:rFonts w:eastAsia="Arial"/>
          <w:lang w:val="en-AU"/>
        </w:rPr>
      </w:pPr>
      <w:r w:rsidRPr="00AB5641">
        <w:rPr>
          <w:rFonts w:ascii="Segoe UI Emoji" w:hAnsi="Segoe UI Emoji" w:eastAsia="Arial" w:cs="Segoe UI Emoji"/>
          <w:lang w:val="en-AU"/>
        </w:rPr>
        <w:t>🚗</w:t>
      </w:r>
      <w:r w:rsidRPr="00AB5641">
        <w:rPr>
          <w:rFonts w:eastAsia="Arial"/>
          <w:lang w:val="en-AU"/>
        </w:rPr>
        <w:t xml:space="preserve"> </w:t>
      </w:r>
      <w:r w:rsidRPr="00AB5641">
        <w:rPr>
          <w:rFonts w:eastAsia="Arial"/>
          <w:b/>
          <w:bCs/>
          <w:lang w:val="en-AU"/>
        </w:rPr>
        <w:t>We’ve partnered with Autopia to bring you novated leasing!</w:t>
      </w:r>
    </w:p>
    <w:p w:rsidRPr="00AB5641" w:rsidR="00AB5641" w:rsidP="00AB5641" w:rsidRDefault="00AB5641" w14:paraId="644DB390" w14:textId="77777777">
      <w:pPr>
        <w:pStyle w:val="BodyText"/>
        <w:keepNext/>
        <w:keepLines/>
        <w:suppressAutoHyphens/>
        <w:rPr>
          <w:rFonts w:eastAsia="Arial"/>
          <w:lang w:val="en-AU"/>
        </w:rPr>
      </w:pPr>
      <w:r w:rsidRPr="00AB5641">
        <w:rPr>
          <w:rFonts w:eastAsia="Arial"/>
          <w:lang w:val="en-AU"/>
        </w:rPr>
        <w:t>We’re excited to introduce a new employee benefit—</w:t>
      </w:r>
      <w:r w:rsidRPr="00AB5641">
        <w:rPr>
          <w:rFonts w:eastAsia="Arial"/>
          <w:b/>
          <w:bCs/>
          <w:lang w:val="en-AU"/>
        </w:rPr>
        <w:t>novated leasing with Autopia</w:t>
      </w:r>
      <w:r w:rsidRPr="00AB5641">
        <w:rPr>
          <w:rFonts w:eastAsia="Arial"/>
          <w:lang w:val="en-AU"/>
        </w:rPr>
        <w:t>. This means you could purchase and run your car using your pre-tax salary.</w:t>
      </w:r>
    </w:p>
    <w:p w:rsidRPr="00AB5641" w:rsidR="00AB5641" w:rsidP="00AB5641" w:rsidRDefault="00AB5641" w14:paraId="13EE76BA" w14:textId="77777777">
      <w:pPr>
        <w:pStyle w:val="BodyText"/>
        <w:keepNext/>
        <w:keepLines/>
        <w:suppressAutoHyphens/>
        <w:rPr>
          <w:rFonts w:eastAsia="Arial"/>
          <w:lang w:val="en-AU"/>
        </w:rPr>
      </w:pPr>
      <w:r w:rsidRPr="00AB5641">
        <w:rPr>
          <w:rFonts w:ascii="Segoe UI Emoji" w:hAnsi="Segoe UI Emoji" w:eastAsia="Arial" w:cs="Segoe UI Emoji"/>
          <w:lang w:val="en-AU"/>
        </w:rPr>
        <w:t>💡</w:t>
      </w:r>
      <w:r w:rsidRPr="00AB5641">
        <w:rPr>
          <w:rFonts w:eastAsia="Arial"/>
          <w:lang w:val="en-AU"/>
        </w:rPr>
        <w:t xml:space="preserve"> It’s a simple, cost-effective way to drive the car you want while potentially saving money.</w:t>
      </w:r>
    </w:p>
    <w:p w:rsidRPr="00AB5641" w:rsidR="00AB5641" w:rsidP="00AB5641" w:rsidRDefault="00AB5641" w14:paraId="3E4D8820" w14:textId="6E3E6486">
      <w:pPr>
        <w:pStyle w:val="BodyText"/>
        <w:keepNext/>
        <w:keepLines/>
        <w:suppressAutoHyphens/>
        <w:rPr>
          <w:rFonts w:eastAsia="Arial"/>
          <w:lang w:val="en-AU"/>
        </w:rPr>
      </w:pPr>
      <w:r w:rsidRPr="00AB5641">
        <w:rPr>
          <w:rFonts w:ascii="Segoe UI Emoji" w:hAnsi="Segoe UI Emoji" w:eastAsia="Arial" w:cs="Segoe UI Emoji"/>
          <w:lang w:val="en-AU"/>
        </w:rPr>
        <w:t>👉</w:t>
      </w:r>
      <w:r w:rsidRPr="00AB5641">
        <w:rPr>
          <w:rFonts w:eastAsia="Arial"/>
          <w:lang w:val="en-AU"/>
        </w:rPr>
        <w:t xml:space="preserve"> </w:t>
      </w:r>
      <w:r w:rsidRPr="00AB5641">
        <w:rPr>
          <w:rFonts w:eastAsia="Arial"/>
          <w:b/>
          <w:bCs/>
          <w:lang w:val="en-AU"/>
        </w:rPr>
        <w:t>Find out more &gt;</w:t>
      </w:r>
      <w:r w:rsidR="00DA0C04">
        <w:rPr>
          <w:rFonts w:eastAsia="Arial"/>
          <w:b/>
          <w:bCs/>
          <w:lang w:val="en-AU"/>
        </w:rPr>
        <w:t xml:space="preserve"> </w:t>
      </w:r>
      <w:hyperlink w:history="1" r:id="rId17">
        <w:r w:rsidRPr="00DA0C04" w:rsidR="00DA0C04">
          <w:rPr>
            <w:rStyle w:val="Hyperlink"/>
            <w:rFonts w:eastAsia="Arial"/>
            <w:b/>
            <w:bCs/>
            <w:lang w:val="en-AU"/>
          </w:rPr>
          <w:t>Novated Leasing &amp; Car Salary Packaging with Autopia</w:t>
        </w:r>
      </w:hyperlink>
    </w:p>
    <w:p w:rsidRPr="00AB5641" w:rsidR="00AB5641" w:rsidP="00AB5641" w:rsidRDefault="00AC3AB6" w14:paraId="3F6C0333" w14:textId="77777777">
      <w:pPr>
        <w:pStyle w:val="BodyText"/>
        <w:keepNext/>
        <w:keepLines/>
        <w:suppressAutoHyphens/>
        <w:rPr>
          <w:rFonts w:eastAsia="Arial"/>
          <w:lang w:val="en-AU"/>
        </w:rPr>
      </w:pPr>
      <w:r>
        <w:rPr>
          <w:rFonts w:eastAsia="Arial"/>
          <w:lang w:val="en-AU"/>
        </w:rPr>
        <w:pict w14:anchorId="69F4F9E2">
          <v:rect id="_x0000_i1026" style="width:0;height:1.5pt" o:hr="t" o:hrstd="t" o:hralign="center" fillcolor="#a0a0a0" stroked="f"/>
        </w:pict>
      </w:r>
    </w:p>
    <w:p w:rsidR="00AB5641" w:rsidP="00AB5641" w:rsidRDefault="00AB5641" w14:paraId="2DC3919F" w14:textId="77777777">
      <w:pPr>
        <w:pStyle w:val="BodyText"/>
        <w:keepNext/>
        <w:keepLines/>
        <w:suppressAutoHyphens/>
        <w:rPr>
          <w:rFonts w:eastAsia="Arial"/>
          <w:b/>
          <w:bCs/>
          <w:lang w:val="en-AU"/>
        </w:rPr>
      </w:pPr>
      <w:r w:rsidRPr="00AB5641">
        <w:rPr>
          <w:rFonts w:eastAsia="Arial"/>
          <w:b/>
          <w:bCs/>
          <w:lang w:val="en-AU"/>
        </w:rPr>
        <w:t>Post 2 – What is Novated Leasing? (Image + Text)</w:t>
      </w:r>
    </w:p>
    <w:p w:rsidRPr="00AB5641" w:rsidR="00824BDB" w:rsidP="00AB5641" w:rsidRDefault="00415A14" w14:paraId="2E946D3D" w14:textId="76388B1F">
      <w:pPr>
        <w:pStyle w:val="BodyText"/>
        <w:keepNext/>
        <w:keepLines/>
        <w:suppressAutoHyphens/>
        <w:rPr>
          <w:rFonts w:eastAsia="Arial"/>
          <w:b/>
          <w:bCs/>
          <w:lang w:val="en-AU"/>
        </w:rPr>
      </w:pPr>
      <w:r w:rsidRPr="00415A14">
        <w:rPr>
          <w:rFonts w:eastAsia="Arial"/>
          <w:b/>
          <w:bCs/>
          <w:lang w:val="en-AU"/>
        </w:rPr>
        <w:drawing>
          <wp:inline distT="0" distB="0" distL="0" distR="0" wp14:anchorId="723E2C54" wp14:editId="2FDE74F4">
            <wp:extent cx="2613928" cy="2108579"/>
            <wp:effectExtent l="0" t="0" r="0" b="6350"/>
            <wp:docPr id="19618464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84648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32420" cy="2123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AB5641" w:rsidR="00AB5641" w:rsidP="00AB5641" w:rsidRDefault="00AB5641" w14:paraId="42B64F49" w14:textId="77777777">
      <w:pPr>
        <w:pStyle w:val="BodyText"/>
        <w:keepNext/>
        <w:keepLines/>
        <w:suppressAutoHyphens/>
        <w:rPr>
          <w:rFonts w:eastAsia="Arial"/>
          <w:lang w:val="en-AU"/>
        </w:rPr>
      </w:pPr>
      <w:r w:rsidRPr="00AB5641">
        <w:rPr>
          <w:rFonts w:ascii="Segoe UI Emoji" w:hAnsi="Segoe UI Emoji" w:eastAsia="Arial" w:cs="Segoe UI Emoji"/>
          <w:lang w:val="en-AU"/>
        </w:rPr>
        <w:t>🚘</w:t>
      </w:r>
      <w:r w:rsidRPr="00AB5641">
        <w:rPr>
          <w:rFonts w:eastAsia="Arial"/>
          <w:lang w:val="en-AU"/>
        </w:rPr>
        <w:t xml:space="preserve"> </w:t>
      </w:r>
      <w:r w:rsidRPr="00AB5641">
        <w:rPr>
          <w:rFonts w:eastAsia="Arial"/>
          <w:b/>
          <w:bCs/>
          <w:lang w:val="en-AU"/>
        </w:rPr>
        <w:t>What is a novated lease?</w:t>
      </w:r>
    </w:p>
    <w:p w:rsidRPr="00AB5641" w:rsidR="00AB5641" w:rsidP="00AB5641" w:rsidRDefault="00AB5641" w14:paraId="670C8B25" w14:textId="77777777">
      <w:pPr>
        <w:pStyle w:val="BodyText"/>
        <w:keepNext/>
        <w:keepLines/>
        <w:suppressAutoHyphens/>
        <w:rPr>
          <w:rFonts w:eastAsia="Arial"/>
          <w:lang w:val="en-AU"/>
        </w:rPr>
      </w:pPr>
      <w:r w:rsidRPr="00AB5641">
        <w:rPr>
          <w:rFonts w:eastAsia="Arial"/>
          <w:lang w:val="en-AU"/>
        </w:rPr>
        <w:t>A novated lease is a three-way agreement between you, us (your employer), and Autopia—allowing you to pay for your car and running costs from your salary.</w:t>
      </w:r>
    </w:p>
    <w:p w:rsidRPr="00AB5641" w:rsidR="00AB5641" w:rsidP="00AB5641" w:rsidRDefault="00AB5641" w14:paraId="6742EC4C" w14:textId="77777777">
      <w:pPr>
        <w:pStyle w:val="BodyText"/>
        <w:keepNext/>
        <w:keepLines/>
        <w:suppressAutoHyphens/>
        <w:rPr>
          <w:rFonts w:eastAsia="Arial"/>
          <w:lang w:val="en-AU"/>
        </w:rPr>
      </w:pPr>
      <w:r w:rsidRPr="00AB5641">
        <w:rPr>
          <w:rFonts w:ascii="Segoe UI Symbol" w:hAnsi="Segoe UI Symbol" w:eastAsia="Arial" w:cs="Segoe UI Symbol"/>
          <w:lang w:val="en-AU"/>
        </w:rPr>
        <w:t>✔</w:t>
      </w:r>
      <w:r w:rsidRPr="00AB5641">
        <w:rPr>
          <w:rFonts w:eastAsia="Arial"/>
          <w:lang w:val="en-AU"/>
        </w:rPr>
        <w:t xml:space="preserve"> Combine car payments, fuel, rego &amp; insurance</w:t>
      </w:r>
      <w:r w:rsidRPr="00AB5641">
        <w:rPr>
          <w:rFonts w:eastAsia="Arial"/>
          <w:lang w:val="en-AU"/>
        </w:rPr>
        <w:br/>
      </w:r>
      <w:r w:rsidRPr="00AB5641">
        <w:rPr>
          <w:rFonts w:ascii="Segoe UI Symbol" w:hAnsi="Segoe UI Symbol" w:eastAsia="Arial" w:cs="Segoe UI Symbol"/>
          <w:lang w:val="en-AU"/>
        </w:rPr>
        <w:t>✔</w:t>
      </w:r>
      <w:r w:rsidRPr="00AB5641">
        <w:rPr>
          <w:rFonts w:eastAsia="Arial"/>
          <w:lang w:val="en-AU"/>
        </w:rPr>
        <w:t xml:space="preserve"> Manage costs in a simple, bundled way</w:t>
      </w:r>
      <w:r w:rsidRPr="00AB5641">
        <w:rPr>
          <w:rFonts w:eastAsia="Arial"/>
          <w:lang w:val="en-AU"/>
        </w:rPr>
        <w:br/>
      </w:r>
      <w:r w:rsidRPr="00AB5641">
        <w:rPr>
          <w:rFonts w:ascii="Segoe UI Symbol" w:hAnsi="Segoe UI Symbol" w:eastAsia="Arial" w:cs="Segoe UI Symbol"/>
          <w:lang w:val="en-AU"/>
        </w:rPr>
        <w:t>✔</w:t>
      </w:r>
      <w:r w:rsidRPr="00AB5641">
        <w:rPr>
          <w:rFonts w:eastAsia="Arial"/>
          <w:lang w:val="en-AU"/>
        </w:rPr>
        <w:t xml:space="preserve"> Potential tax savings</w:t>
      </w:r>
    </w:p>
    <w:p w:rsidRPr="00AB5641" w:rsidR="00AB5641" w:rsidP="00AB5641" w:rsidRDefault="00AB5641" w14:paraId="0D7001FE" w14:textId="78E79073">
      <w:pPr>
        <w:pStyle w:val="BodyText"/>
        <w:keepNext/>
        <w:keepLines/>
        <w:suppressAutoHyphens/>
        <w:rPr>
          <w:rFonts w:eastAsia="Arial"/>
          <w:lang w:val="en-AU"/>
        </w:rPr>
      </w:pPr>
      <w:r w:rsidRPr="00AB5641">
        <w:rPr>
          <w:rFonts w:ascii="Segoe UI Emoji" w:hAnsi="Segoe UI Emoji" w:eastAsia="Arial" w:cs="Segoe UI Emoji"/>
          <w:lang w:val="en-AU"/>
        </w:rPr>
        <w:t>👉</w:t>
      </w:r>
      <w:r w:rsidRPr="00AB5641">
        <w:rPr>
          <w:rFonts w:eastAsia="Arial"/>
          <w:lang w:val="en-AU"/>
        </w:rPr>
        <w:t xml:space="preserve"> </w:t>
      </w:r>
      <w:r w:rsidRPr="00AB5641">
        <w:rPr>
          <w:rFonts w:eastAsia="Arial"/>
          <w:b/>
          <w:bCs/>
          <w:lang w:val="en-AU"/>
        </w:rPr>
        <w:t xml:space="preserve">Learn more &gt; </w:t>
      </w:r>
      <w:hyperlink w:history="1" r:id="rId19">
        <w:r w:rsidRPr="00DA0C04" w:rsidR="00DA0C04">
          <w:rPr>
            <w:rStyle w:val="Hyperlink"/>
            <w:rFonts w:eastAsia="Arial"/>
            <w:b/>
            <w:bCs/>
            <w:lang w:val="en-AU"/>
          </w:rPr>
          <w:t>Novated Leasing &amp; Car Salary Packaging with Autopia</w:t>
        </w:r>
      </w:hyperlink>
    </w:p>
    <w:p w:rsidRPr="00AB5641" w:rsidR="00AB5641" w:rsidP="00AB5641" w:rsidRDefault="00AC3AB6" w14:paraId="1D0933B5" w14:textId="77777777">
      <w:pPr>
        <w:pStyle w:val="BodyText"/>
        <w:keepNext/>
        <w:keepLines/>
        <w:suppressAutoHyphens/>
        <w:rPr>
          <w:rFonts w:eastAsia="Arial"/>
          <w:lang w:val="en-AU"/>
        </w:rPr>
      </w:pPr>
      <w:r>
        <w:rPr>
          <w:rFonts w:eastAsia="Arial"/>
          <w:lang w:val="en-AU"/>
        </w:rPr>
        <w:pict w14:anchorId="76233C73">
          <v:rect id="_x0000_i1027" style="width:0;height:1.5pt" o:hr="t" o:hrstd="t" o:hralign="center" fillcolor="#a0a0a0" stroked="f"/>
        </w:pict>
      </w:r>
    </w:p>
    <w:p w:rsidR="008858B8" w:rsidP="008858B8" w:rsidRDefault="00AB5641" w14:paraId="5F18F052" w14:textId="26A89E37">
      <w:pPr>
        <w:pStyle w:val="BodyText"/>
        <w:keepNext/>
        <w:keepLines/>
        <w:suppressAutoHyphens/>
        <w:rPr>
          <w:rFonts w:eastAsia="Arial"/>
          <w:b/>
          <w:bCs/>
          <w:lang w:val="en-AU"/>
        </w:rPr>
      </w:pPr>
      <w:r w:rsidRPr="00AB5641">
        <w:rPr>
          <w:rFonts w:eastAsia="Arial"/>
          <w:b/>
          <w:bCs/>
          <w:lang w:val="en-AU"/>
        </w:rPr>
        <w:t>Post 3 – Book a Consultation (Image + Text)</w:t>
      </w:r>
    </w:p>
    <w:p w:rsidR="00187082" w:rsidP="008858B8" w:rsidRDefault="009453FC" w14:paraId="15F1BE59" w14:textId="6E5F9C1B">
      <w:pPr>
        <w:pStyle w:val="BodyText"/>
        <w:keepNext/>
        <w:keepLines/>
        <w:suppressAutoHyphens/>
        <w:rPr>
          <w:rFonts w:eastAsia="Arial"/>
          <w:b/>
          <w:bCs/>
          <w:lang w:val="en-AU"/>
        </w:rPr>
      </w:pPr>
      <w:r w:rsidRPr="009453FC">
        <w:rPr>
          <w:rFonts w:eastAsia="Arial"/>
          <w:b/>
          <w:bCs/>
          <w:lang w:val="en-AU"/>
        </w:rPr>
        <w:drawing>
          <wp:inline distT="0" distB="0" distL="0" distR="0" wp14:anchorId="64F4B397" wp14:editId="47BAFF13">
            <wp:extent cx="2956560" cy="2367886"/>
            <wp:effectExtent l="0" t="0" r="0" b="0"/>
            <wp:docPr id="13148679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867938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71294" cy="2379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AB5641" w:rsidR="008858B8" w:rsidP="00AB5641" w:rsidRDefault="008858B8" w14:paraId="6599FA01" w14:textId="16835E92">
      <w:pPr>
        <w:pStyle w:val="BodyText"/>
        <w:keepNext/>
        <w:keepLines/>
        <w:suppressAutoHyphens/>
        <w:rPr>
          <w:rFonts w:eastAsia="Arial"/>
          <w:b/>
          <w:bCs/>
          <w:lang w:val="en-AU"/>
        </w:rPr>
      </w:pPr>
    </w:p>
    <w:p w:rsidRPr="00AB5641" w:rsidR="00AB5641" w:rsidP="00AB5641" w:rsidRDefault="00AB5641" w14:paraId="0A03A9F7" w14:textId="77777777">
      <w:pPr>
        <w:pStyle w:val="BodyText"/>
        <w:keepNext/>
        <w:keepLines/>
        <w:suppressAutoHyphens/>
        <w:rPr>
          <w:rFonts w:eastAsia="Arial"/>
          <w:lang w:val="en-AU"/>
        </w:rPr>
      </w:pPr>
      <w:r w:rsidRPr="00AB5641">
        <w:rPr>
          <w:rFonts w:ascii="Segoe UI Emoji" w:hAnsi="Segoe UI Emoji" w:eastAsia="Arial" w:cs="Segoe UI Emoji"/>
          <w:lang w:val="en-AU"/>
        </w:rPr>
        <w:t>📞</w:t>
      </w:r>
      <w:r w:rsidRPr="00AB5641">
        <w:rPr>
          <w:rFonts w:eastAsia="Arial"/>
          <w:lang w:val="en-AU"/>
        </w:rPr>
        <w:t xml:space="preserve"> </w:t>
      </w:r>
      <w:r w:rsidRPr="00AB5641">
        <w:rPr>
          <w:rFonts w:eastAsia="Arial"/>
          <w:b/>
          <w:bCs/>
          <w:lang w:val="en-AU"/>
        </w:rPr>
        <w:t>Thinking about your next car?</w:t>
      </w:r>
    </w:p>
    <w:p w:rsidRPr="00AB5641" w:rsidR="00AB5641" w:rsidP="00AB5641" w:rsidRDefault="00AB5641" w14:paraId="499C22A6" w14:textId="77777777">
      <w:pPr>
        <w:pStyle w:val="BodyText"/>
        <w:keepNext/>
        <w:keepLines/>
        <w:suppressAutoHyphens/>
        <w:rPr>
          <w:rFonts w:eastAsia="Arial"/>
          <w:lang w:val="en-AU"/>
        </w:rPr>
      </w:pPr>
      <w:r w:rsidRPr="00AB5641">
        <w:rPr>
          <w:rFonts w:eastAsia="Arial"/>
          <w:lang w:val="en-AU"/>
        </w:rPr>
        <w:t>Get personalised advice from an Autopia leasing expert.</w:t>
      </w:r>
    </w:p>
    <w:p w:rsidRPr="00AB5641" w:rsidR="00AB5641" w:rsidP="00AB5641" w:rsidRDefault="00AB5641" w14:paraId="05EA23CF" w14:textId="77777777">
      <w:pPr>
        <w:pStyle w:val="BodyText"/>
        <w:keepNext/>
        <w:keepLines/>
        <w:suppressAutoHyphens/>
        <w:rPr>
          <w:rFonts w:eastAsia="Arial"/>
          <w:lang w:val="en-AU"/>
        </w:rPr>
      </w:pPr>
      <w:r w:rsidRPr="00AB5641">
        <w:rPr>
          <w:rFonts w:ascii="Segoe UI Symbol" w:hAnsi="Segoe UI Symbol" w:eastAsia="Arial" w:cs="Segoe UI Symbol"/>
          <w:lang w:val="en-AU"/>
        </w:rPr>
        <w:t>✔</w:t>
      </w:r>
      <w:r w:rsidRPr="00AB5641">
        <w:rPr>
          <w:rFonts w:eastAsia="Arial"/>
          <w:lang w:val="en-AU"/>
        </w:rPr>
        <w:t xml:space="preserve"> Tailored quotes</w:t>
      </w:r>
      <w:r w:rsidRPr="00AB5641">
        <w:rPr>
          <w:rFonts w:eastAsia="Arial"/>
          <w:lang w:val="en-AU"/>
        </w:rPr>
        <w:br/>
      </w:r>
      <w:r w:rsidRPr="00AB5641">
        <w:rPr>
          <w:rFonts w:ascii="Segoe UI Symbol" w:hAnsi="Segoe UI Symbol" w:eastAsia="Arial" w:cs="Segoe UI Symbol"/>
          <w:lang w:val="en-AU"/>
        </w:rPr>
        <w:t>✔</w:t>
      </w:r>
      <w:r w:rsidRPr="00AB5641">
        <w:rPr>
          <w:rFonts w:eastAsia="Arial"/>
          <w:lang w:val="en-AU"/>
        </w:rPr>
        <w:t xml:space="preserve"> Support with choosing the right car</w:t>
      </w:r>
      <w:r w:rsidRPr="00AB5641">
        <w:rPr>
          <w:rFonts w:eastAsia="Arial"/>
          <w:lang w:val="en-AU"/>
        </w:rPr>
        <w:br/>
      </w:r>
      <w:r w:rsidRPr="00AB5641">
        <w:rPr>
          <w:rFonts w:ascii="Segoe UI Symbol" w:hAnsi="Segoe UI Symbol" w:eastAsia="Arial" w:cs="Segoe UI Symbol"/>
          <w:lang w:val="en-AU"/>
        </w:rPr>
        <w:t>✔</w:t>
      </w:r>
      <w:r w:rsidRPr="00AB5641">
        <w:rPr>
          <w:rFonts w:eastAsia="Arial"/>
          <w:lang w:val="en-AU"/>
        </w:rPr>
        <w:t xml:space="preserve"> Flexible appointment times</w:t>
      </w:r>
    </w:p>
    <w:p w:rsidRPr="00AB5641" w:rsidR="00AB5641" w:rsidP="00AB5641" w:rsidRDefault="00AB5641" w14:paraId="026C6617" w14:textId="4577F87F">
      <w:pPr>
        <w:pStyle w:val="BodyText"/>
        <w:keepNext/>
        <w:keepLines/>
        <w:suppressAutoHyphens/>
        <w:rPr>
          <w:rFonts w:eastAsia="Arial"/>
          <w:lang w:val="en-AU"/>
        </w:rPr>
      </w:pPr>
      <w:r w:rsidRPr="00AB5641">
        <w:rPr>
          <w:rFonts w:ascii="Segoe UI Emoji" w:hAnsi="Segoe UI Emoji" w:eastAsia="Arial" w:cs="Segoe UI Emoji"/>
          <w:lang w:val="en-AU"/>
        </w:rPr>
        <w:t>👉</w:t>
      </w:r>
      <w:r w:rsidRPr="00AB5641">
        <w:rPr>
          <w:rFonts w:eastAsia="Arial"/>
          <w:lang w:val="en-AU"/>
        </w:rPr>
        <w:t xml:space="preserve"> </w:t>
      </w:r>
      <w:hyperlink w:history="1" r:id="rId21">
        <w:r w:rsidRPr="0011772C">
          <w:rPr>
            <w:rStyle w:val="Hyperlink"/>
            <w:rFonts w:eastAsia="Arial"/>
            <w:b/>
            <w:bCs/>
            <w:lang w:val="en-AU"/>
          </w:rPr>
          <w:t>Book a phone consultation</w:t>
        </w:r>
      </w:hyperlink>
    </w:p>
    <w:p w:rsidRPr="00AB5641" w:rsidR="00AB5641" w:rsidP="00AB5641" w:rsidRDefault="00AC3AB6" w14:paraId="13952214" w14:textId="77777777">
      <w:pPr>
        <w:pStyle w:val="BodyText"/>
        <w:keepNext/>
        <w:keepLines/>
        <w:suppressAutoHyphens/>
        <w:rPr>
          <w:rFonts w:eastAsia="Arial"/>
          <w:lang w:val="en-AU"/>
        </w:rPr>
      </w:pPr>
      <w:r>
        <w:rPr>
          <w:rFonts w:eastAsia="Arial"/>
          <w:lang w:val="en-AU"/>
        </w:rPr>
        <w:pict w14:anchorId="40D2F074">
          <v:rect id="_x0000_i1028" style="width:0;height:1.5pt" o:hr="t" o:hrstd="t" o:hralign="center" fillcolor="#a0a0a0" stroked="f"/>
        </w:pict>
      </w:r>
    </w:p>
    <w:p w:rsidR="008858B8" w:rsidP="008858B8" w:rsidRDefault="00AB5641" w14:paraId="0F48E4F9" w14:textId="07D801B0">
      <w:pPr>
        <w:pStyle w:val="BodyText"/>
        <w:keepNext/>
        <w:keepLines/>
        <w:suppressAutoHyphens/>
        <w:rPr>
          <w:rFonts w:eastAsia="Arial"/>
          <w:b/>
          <w:bCs/>
          <w:lang w:val="en-AU"/>
        </w:rPr>
      </w:pPr>
      <w:r w:rsidRPr="00AB5641">
        <w:rPr>
          <w:rFonts w:eastAsia="Arial"/>
          <w:b/>
          <w:bCs/>
          <w:lang w:val="en-AU"/>
        </w:rPr>
        <w:t>Post 4 – Drive Your Salary Further (Image + Text)</w:t>
      </w:r>
    </w:p>
    <w:p w:rsidRPr="00AB5641" w:rsidR="008858B8" w:rsidP="00AB5641" w:rsidRDefault="009453FC" w14:paraId="59BBA8D5" w14:textId="262532C6">
      <w:pPr>
        <w:pStyle w:val="BodyText"/>
        <w:keepNext/>
        <w:keepLines/>
        <w:suppressAutoHyphens/>
        <w:rPr>
          <w:rFonts w:eastAsia="Arial"/>
          <w:b/>
          <w:bCs/>
          <w:lang w:val="en-AU"/>
        </w:rPr>
      </w:pPr>
      <w:r w:rsidRPr="009453FC">
        <w:rPr>
          <w:rFonts w:eastAsia="Arial"/>
          <w:b/>
          <w:bCs/>
          <w:lang w:val="en-AU"/>
        </w:rPr>
        <w:drawing>
          <wp:inline distT="0" distB="0" distL="0" distR="0" wp14:anchorId="7C19A713" wp14:editId="12132968">
            <wp:extent cx="2763671" cy="2234416"/>
            <wp:effectExtent l="0" t="0" r="0" b="0"/>
            <wp:docPr id="2797818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781834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76504" cy="2244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AB5641" w:rsidR="00AB5641" w:rsidP="00AB5641" w:rsidRDefault="00AB5641" w14:paraId="1AF98F08" w14:textId="77777777">
      <w:pPr>
        <w:pStyle w:val="BodyText"/>
        <w:keepNext/>
        <w:keepLines/>
        <w:suppressAutoHyphens/>
        <w:rPr>
          <w:rFonts w:eastAsia="Arial"/>
          <w:lang w:val="en-AU"/>
        </w:rPr>
      </w:pPr>
      <w:r w:rsidRPr="00AB5641">
        <w:rPr>
          <w:rFonts w:ascii="Segoe UI Emoji" w:hAnsi="Segoe UI Emoji" w:eastAsia="Arial" w:cs="Segoe UI Emoji"/>
          <w:lang w:val="en-AU"/>
        </w:rPr>
        <w:t>💰</w:t>
      </w:r>
      <w:r w:rsidRPr="00AB5641">
        <w:rPr>
          <w:rFonts w:eastAsia="Arial"/>
          <w:lang w:val="en-AU"/>
        </w:rPr>
        <w:t xml:space="preserve"> </w:t>
      </w:r>
      <w:r w:rsidRPr="00AB5641">
        <w:rPr>
          <w:rFonts w:eastAsia="Arial"/>
          <w:b/>
          <w:bCs/>
          <w:lang w:val="en-AU"/>
        </w:rPr>
        <w:t>Make your salary go further</w:t>
      </w:r>
    </w:p>
    <w:p w:rsidRPr="00AB5641" w:rsidR="00AB5641" w:rsidP="00AB5641" w:rsidRDefault="00AB5641" w14:paraId="72F0DF00" w14:textId="77777777">
      <w:pPr>
        <w:pStyle w:val="BodyText"/>
        <w:keepNext/>
        <w:keepLines/>
        <w:suppressAutoHyphens/>
        <w:rPr>
          <w:rFonts w:eastAsia="Arial"/>
          <w:lang w:val="en-AU"/>
        </w:rPr>
      </w:pPr>
      <w:r w:rsidRPr="00AB5641">
        <w:rPr>
          <w:rFonts w:eastAsia="Arial"/>
          <w:lang w:val="en-AU"/>
        </w:rPr>
        <w:t>Did you know a novated lease can be one of the most cost-effective ways to own and run a car?</w:t>
      </w:r>
    </w:p>
    <w:p w:rsidRPr="00AB5641" w:rsidR="00AB5641" w:rsidP="00AB5641" w:rsidRDefault="00AB5641" w14:paraId="1DA7EC94" w14:textId="77777777">
      <w:pPr>
        <w:pStyle w:val="BodyText"/>
        <w:keepNext/>
        <w:keepLines/>
        <w:suppressAutoHyphens/>
        <w:rPr>
          <w:rFonts w:eastAsia="Arial"/>
          <w:lang w:val="en-AU"/>
        </w:rPr>
      </w:pPr>
      <w:r w:rsidRPr="00AB5641">
        <w:rPr>
          <w:rFonts w:eastAsia="Arial"/>
          <w:lang w:val="en-AU"/>
        </w:rPr>
        <w:t>You could benefit from:</w:t>
      </w:r>
    </w:p>
    <w:p w:rsidRPr="00AB5641" w:rsidR="00AB5641" w:rsidP="00AB5641" w:rsidRDefault="00AB5641" w14:paraId="4E2B9AB1" w14:textId="77777777">
      <w:pPr>
        <w:pStyle w:val="BodyText"/>
        <w:keepNext/>
        <w:keepLines/>
        <w:numPr>
          <w:ilvl w:val="0"/>
          <w:numId w:val="25"/>
        </w:numPr>
        <w:suppressAutoHyphens/>
        <w:rPr>
          <w:rFonts w:eastAsia="Arial"/>
          <w:lang w:val="en-AU"/>
        </w:rPr>
      </w:pPr>
      <w:r w:rsidRPr="00AB5641">
        <w:rPr>
          <w:rFonts w:eastAsia="Arial"/>
          <w:lang w:val="en-AU"/>
        </w:rPr>
        <w:t>Potential tax savings</w:t>
      </w:r>
    </w:p>
    <w:p w:rsidRPr="00AB5641" w:rsidR="00AB5641" w:rsidP="00AB5641" w:rsidRDefault="00AB5641" w14:paraId="79DA6997" w14:textId="77777777">
      <w:pPr>
        <w:pStyle w:val="BodyText"/>
        <w:keepNext/>
        <w:keepLines/>
        <w:numPr>
          <w:ilvl w:val="0"/>
          <w:numId w:val="25"/>
        </w:numPr>
        <w:suppressAutoHyphens/>
        <w:rPr>
          <w:rFonts w:eastAsia="Arial"/>
          <w:lang w:val="en-AU"/>
        </w:rPr>
      </w:pPr>
      <w:r w:rsidRPr="00AB5641">
        <w:rPr>
          <w:rFonts w:eastAsia="Arial"/>
          <w:lang w:val="en-AU"/>
        </w:rPr>
        <w:t>Simplified budgeting</w:t>
      </w:r>
    </w:p>
    <w:p w:rsidRPr="00AB5641" w:rsidR="00AB5641" w:rsidP="00AB5641" w:rsidRDefault="00AB5641" w14:paraId="4B11B845" w14:textId="77777777">
      <w:pPr>
        <w:pStyle w:val="BodyText"/>
        <w:keepNext/>
        <w:keepLines/>
        <w:numPr>
          <w:ilvl w:val="0"/>
          <w:numId w:val="25"/>
        </w:numPr>
        <w:suppressAutoHyphens/>
        <w:rPr>
          <w:rFonts w:eastAsia="Arial"/>
          <w:lang w:val="en-AU"/>
        </w:rPr>
      </w:pPr>
      <w:r w:rsidRPr="00AB5641">
        <w:rPr>
          <w:rFonts w:eastAsia="Arial"/>
          <w:lang w:val="en-AU"/>
        </w:rPr>
        <w:t>Convenience of bundled costs</w:t>
      </w:r>
    </w:p>
    <w:p w:rsidRPr="00AB5641" w:rsidR="00AB5641" w:rsidP="00AB5641" w:rsidRDefault="00AB5641" w14:paraId="01D716FF" w14:textId="644BE16A">
      <w:pPr>
        <w:pStyle w:val="BodyText"/>
        <w:keepNext/>
        <w:keepLines/>
        <w:suppressAutoHyphens/>
        <w:rPr>
          <w:rFonts w:eastAsia="Arial"/>
          <w:lang w:val="en-AU"/>
        </w:rPr>
      </w:pPr>
      <w:r w:rsidRPr="00AB5641">
        <w:rPr>
          <w:rFonts w:ascii="Segoe UI Emoji" w:hAnsi="Segoe UI Emoji" w:eastAsia="Arial" w:cs="Segoe UI Emoji"/>
          <w:lang w:val="en-AU"/>
        </w:rPr>
        <w:t>👉</w:t>
      </w:r>
      <w:r w:rsidRPr="00AB5641">
        <w:rPr>
          <w:rFonts w:eastAsia="Arial"/>
          <w:lang w:val="en-AU"/>
        </w:rPr>
        <w:t xml:space="preserve"> </w:t>
      </w:r>
      <w:r w:rsidRPr="00AB5641">
        <w:rPr>
          <w:rFonts w:eastAsia="Arial"/>
          <w:b/>
          <w:bCs/>
          <w:lang w:val="en-AU"/>
        </w:rPr>
        <w:t xml:space="preserve">Explore your options &gt; </w:t>
      </w:r>
      <w:hyperlink w:history="1" r:id="rId23">
        <w:r w:rsidRPr="00DA0C04" w:rsidR="00DA0C04">
          <w:rPr>
            <w:rStyle w:val="Hyperlink"/>
            <w:rFonts w:eastAsia="Arial"/>
            <w:b/>
            <w:bCs/>
            <w:lang w:val="en-AU"/>
          </w:rPr>
          <w:t>Novated Leasing &amp; Car Salary Packaging with Autopia</w:t>
        </w:r>
      </w:hyperlink>
    </w:p>
    <w:p w:rsidRPr="00AB5641" w:rsidR="00AB5641" w:rsidP="00AB5641" w:rsidRDefault="00AC3AB6" w14:paraId="3399E5A4" w14:textId="77777777">
      <w:pPr>
        <w:pStyle w:val="BodyText"/>
        <w:keepNext/>
        <w:keepLines/>
        <w:suppressAutoHyphens/>
        <w:rPr>
          <w:rFonts w:eastAsia="Arial"/>
          <w:lang w:val="en-AU"/>
        </w:rPr>
      </w:pPr>
      <w:r>
        <w:rPr>
          <w:rFonts w:eastAsia="Arial"/>
          <w:lang w:val="en-AU"/>
        </w:rPr>
        <w:pict w14:anchorId="775F6289">
          <v:rect id="_x0000_i1029" style="width:0;height:1.5pt" o:hr="t" o:hrstd="t" o:hralign="center" fillcolor="#a0a0a0" stroked="f"/>
        </w:pict>
      </w:r>
    </w:p>
    <w:p w:rsidRPr="00AB5641" w:rsidR="00AB5641" w:rsidP="00AB5641" w:rsidRDefault="00AB5641" w14:paraId="320B967A" w14:textId="5B16C862">
      <w:pPr>
        <w:pStyle w:val="BodyText"/>
        <w:keepNext/>
        <w:keepLines/>
        <w:suppressAutoHyphens/>
        <w:rPr>
          <w:rFonts w:eastAsia="Arial"/>
          <w:b/>
          <w:bCs/>
          <w:lang w:val="en-AU"/>
        </w:rPr>
      </w:pPr>
      <w:r w:rsidRPr="00AB5641">
        <w:rPr>
          <w:rFonts w:eastAsia="Arial"/>
          <w:b/>
          <w:bCs/>
          <w:lang w:val="en-AU"/>
        </w:rPr>
        <w:t>Post 5 – EV Opportunity (</w:t>
      </w:r>
      <w:r w:rsidR="00F4659D">
        <w:rPr>
          <w:rFonts w:eastAsia="Arial"/>
          <w:b/>
          <w:bCs/>
          <w:lang w:val="en-AU"/>
        </w:rPr>
        <w:t xml:space="preserve">Image </w:t>
      </w:r>
      <w:r w:rsidRPr="00AB5641">
        <w:rPr>
          <w:rFonts w:eastAsia="Arial"/>
          <w:b/>
          <w:bCs/>
          <w:lang w:val="en-AU"/>
        </w:rPr>
        <w:t>+ Text)</w:t>
      </w:r>
    </w:p>
    <w:p w:rsidRPr="00AB5641" w:rsidR="00AB5641" w:rsidP="00AB5641" w:rsidRDefault="00AB5641" w14:paraId="0198A542" w14:textId="26E3DCFC">
      <w:pPr>
        <w:pStyle w:val="BodyText"/>
        <w:keepNext/>
        <w:keepLines/>
        <w:suppressAutoHyphens/>
        <w:rPr>
          <w:rFonts w:eastAsia="Arial"/>
          <w:lang w:val="en-AU"/>
        </w:rPr>
      </w:pPr>
      <w:r w:rsidRPr="00AB5641">
        <w:rPr>
          <w:rFonts w:eastAsia="Arial"/>
          <w:lang w:val="en-AU"/>
        </w:rPr>
        <w:t xml:space="preserve"> </w:t>
      </w:r>
      <w:r w:rsidRPr="00CA7422" w:rsidR="00CA7422">
        <w:rPr>
          <w:rFonts w:eastAsia="Arial"/>
          <w:lang w:val="en-AU"/>
        </w:rPr>
        <w:drawing>
          <wp:inline distT="0" distB="0" distL="0" distR="0" wp14:anchorId="0EA18378" wp14:editId="12E9A1BF">
            <wp:extent cx="2545307" cy="2040065"/>
            <wp:effectExtent l="0" t="0" r="7620" b="0"/>
            <wp:docPr id="673852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85299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564021" cy="2055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AB5641" w:rsidR="00AB5641" w:rsidP="00AB5641" w:rsidRDefault="00AB5641" w14:paraId="58088DC5" w14:textId="77777777">
      <w:pPr>
        <w:pStyle w:val="BodyText"/>
        <w:keepNext/>
        <w:keepLines/>
        <w:suppressAutoHyphens/>
        <w:rPr>
          <w:rFonts w:eastAsia="Arial"/>
          <w:lang w:val="en-AU"/>
        </w:rPr>
      </w:pPr>
      <w:r w:rsidRPr="00AB5641">
        <w:rPr>
          <w:rFonts w:ascii="Segoe UI Emoji" w:hAnsi="Segoe UI Emoji" w:eastAsia="Arial" w:cs="Segoe UI Emoji"/>
          <w:lang w:val="en-AU"/>
        </w:rPr>
        <w:t>⚡</w:t>
      </w:r>
      <w:r w:rsidRPr="00AB5641">
        <w:rPr>
          <w:rFonts w:eastAsia="Arial"/>
          <w:lang w:val="en-AU"/>
        </w:rPr>
        <w:t xml:space="preserve"> </w:t>
      </w:r>
      <w:r w:rsidRPr="00AB5641">
        <w:rPr>
          <w:rFonts w:eastAsia="Arial"/>
          <w:b/>
          <w:bCs/>
          <w:lang w:val="en-AU"/>
        </w:rPr>
        <w:t>Thinking about an electric vehicle?</w:t>
      </w:r>
    </w:p>
    <w:p w:rsidRPr="00AB5641" w:rsidR="00AB5641" w:rsidP="00AB5641" w:rsidRDefault="00AB5641" w14:paraId="5B33B2A1" w14:textId="77777777">
      <w:pPr>
        <w:pStyle w:val="BodyText"/>
        <w:keepNext/>
        <w:keepLines/>
        <w:suppressAutoHyphens/>
        <w:rPr>
          <w:rFonts w:eastAsia="Arial"/>
          <w:lang w:val="en-AU"/>
        </w:rPr>
      </w:pPr>
      <w:r w:rsidRPr="00AB5641">
        <w:rPr>
          <w:rFonts w:eastAsia="Arial"/>
          <w:lang w:val="en-AU"/>
        </w:rPr>
        <w:t>With government incentives, eligible EVs may be more affordable through a novated lease.</w:t>
      </w:r>
    </w:p>
    <w:p w:rsidRPr="00AB5641" w:rsidR="00AB5641" w:rsidP="00AB5641" w:rsidRDefault="00AB5641" w14:paraId="6958BDA7" w14:textId="77777777">
      <w:pPr>
        <w:pStyle w:val="BodyText"/>
        <w:keepNext/>
        <w:keepLines/>
        <w:suppressAutoHyphens/>
        <w:rPr>
          <w:rFonts w:eastAsia="Arial"/>
          <w:lang w:val="en-AU"/>
        </w:rPr>
      </w:pPr>
      <w:r w:rsidRPr="00AB5641">
        <w:rPr>
          <w:rFonts w:ascii="Segoe UI Symbol" w:hAnsi="Segoe UI Symbol" w:eastAsia="Arial" w:cs="Segoe UI Symbol"/>
          <w:lang w:val="en-AU"/>
        </w:rPr>
        <w:t>✔</w:t>
      </w:r>
      <w:r w:rsidRPr="00AB5641">
        <w:rPr>
          <w:rFonts w:eastAsia="Arial"/>
          <w:lang w:val="en-AU"/>
        </w:rPr>
        <w:t xml:space="preserve"> Potential FBT savings</w:t>
      </w:r>
      <w:r w:rsidRPr="00AB5641">
        <w:rPr>
          <w:rFonts w:eastAsia="Arial"/>
          <w:lang w:val="en-AU"/>
        </w:rPr>
        <w:br/>
      </w:r>
      <w:r w:rsidRPr="00AB5641">
        <w:rPr>
          <w:rFonts w:ascii="Segoe UI Symbol" w:hAnsi="Segoe UI Symbol" w:eastAsia="Arial" w:cs="Segoe UI Symbol"/>
          <w:lang w:val="en-AU"/>
        </w:rPr>
        <w:t>✔</w:t>
      </w:r>
      <w:r w:rsidRPr="00AB5641">
        <w:rPr>
          <w:rFonts w:eastAsia="Arial"/>
          <w:lang w:val="en-AU"/>
        </w:rPr>
        <w:t xml:space="preserve"> Lower running costs</w:t>
      </w:r>
      <w:r w:rsidRPr="00AB5641">
        <w:rPr>
          <w:rFonts w:eastAsia="Arial"/>
          <w:lang w:val="en-AU"/>
        </w:rPr>
        <w:br/>
      </w:r>
      <w:r w:rsidRPr="00AB5641">
        <w:rPr>
          <w:rFonts w:ascii="Segoe UI Symbol" w:hAnsi="Segoe UI Symbol" w:eastAsia="Arial" w:cs="Segoe UI Symbol"/>
          <w:lang w:val="en-AU"/>
        </w:rPr>
        <w:t>✔</w:t>
      </w:r>
      <w:r w:rsidRPr="00AB5641">
        <w:rPr>
          <w:rFonts w:eastAsia="Arial"/>
          <w:lang w:val="en-AU"/>
        </w:rPr>
        <w:t xml:space="preserve"> Sustainable choice</w:t>
      </w:r>
    </w:p>
    <w:p w:rsidRPr="00AB5641" w:rsidR="00AB5641" w:rsidP="00AB5641" w:rsidRDefault="00AB5641" w14:paraId="0C70907B" w14:textId="614D4946">
      <w:pPr>
        <w:pStyle w:val="BodyText"/>
        <w:keepNext/>
        <w:keepLines/>
        <w:suppressAutoHyphens/>
        <w:rPr>
          <w:rFonts w:eastAsia="Arial"/>
          <w:lang w:val="en-AU"/>
        </w:rPr>
      </w:pPr>
      <w:r w:rsidRPr="00AB5641">
        <w:rPr>
          <w:rFonts w:ascii="Segoe UI Emoji" w:hAnsi="Segoe UI Emoji" w:eastAsia="Arial" w:cs="Segoe UI Emoji"/>
          <w:lang w:val="en-AU"/>
        </w:rPr>
        <w:t>👉</w:t>
      </w:r>
      <w:r w:rsidRPr="00AB5641">
        <w:rPr>
          <w:rFonts w:eastAsia="Arial"/>
          <w:lang w:val="en-AU"/>
        </w:rPr>
        <w:t xml:space="preserve"> </w:t>
      </w:r>
      <w:r w:rsidRPr="00AB5641">
        <w:rPr>
          <w:rFonts w:eastAsia="Arial"/>
          <w:b/>
          <w:bCs/>
          <w:lang w:val="en-AU"/>
        </w:rPr>
        <w:t xml:space="preserve">Find out more &gt; </w:t>
      </w:r>
      <w:hyperlink w:history="1" r:id="rId25">
        <w:r w:rsidRPr="00DA0C04" w:rsidR="00DA0C04">
          <w:rPr>
            <w:rStyle w:val="Hyperlink"/>
            <w:rFonts w:eastAsia="Arial"/>
            <w:b/>
            <w:bCs/>
            <w:lang w:val="en-AU"/>
          </w:rPr>
          <w:t>Novated Leasing &amp; Car Salary Packaging with Autopia</w:t>
        </w:r>
      </w:hyperlink>
    </w:p>
    <w:p w:rsidRPr="00AB5641" w:rsidR="00AB5641" w:rsidP="00AB5641" w:rsidRDefault="00AC3AB6" w14:paraId="556365DF" w14:textId="77777777">
      <w:pPr>
        <w:pStyle w:val="BodyText"/>
        <w:keepNext/>
        <w:keepLines/>
        <w:suppressAutoHyphens/>
        <w:rPr>
          <w:rFonts w:eastAsia="Arial"/>
          <w:lang w:val="en-AU"/>
        </w:rPr>
      </w:pPr>
      <w:r>
        <w:rPr>
          <w:rFonts w:eastAsia="Arial"/>
          <w:lang w:val="en-AU"/>
        </w:rPr>
        <w:pict w14:anchorId="21541E27">
          <v:rect id="_x0000_i1030" style="width:0;height:1.5pt" o:hr="t" o:hrstd="t" o:hralign="center" fillcolor="#a0a0a0" stroked="f"/>
        </w:pict>
      </w:r>
    </w:p>
    <w:p w:rsidR="00AB5641" w:rsidP="00AB5641" w:rsidRDefault="00AB5641" w14:paraId="6147F5C6" w14:textId="77777777">
      <w:pPr>
        <w:pStyle w:val="BodyText"/>
        <w:keepNext/>
        <w:keepLines/>
        <w:suppressAutoHyphens/>
        <w:rPr>
          <w:rFonts w:eastAsia="Arial"/>
          <w:b/>
          <w:bCs/>
          <w:lang w:val="en-AU"/>
        </w:rPr>
      </w:pPr>
      <w:r w:rsidRPr="00AB5641">
        <w:rPr>
          <w:rFonts w:eastAsia="Arial"/>
          <w:b/>
          <w:bCs/>
          <w:lang w:val="en-AU"/>
        </w:rPr>
        <w:t>Post 6 – Webinar Invitation (Image + Text)</w:t>
      </w:r>
    </w:p>
    <w:p w:rsidR="00742B45" w:rsidP="00AB5641" w:rsidRDefault="00742B45" w14:paraId="1DA551DE" w14:textId="72283092">
      <w:pPr>
        <w:pStyle w:val="BodyText"/>
        <w:keepNext/>
        <w:keepLines/>
        <w:suppressAutoHyphens/>
        <w:rPr>
          <w:rFonts w:eastAsia="Arial"/>
          <w:b/>
          <w:bCs/>
          <w:lang w:val="en-AU"/>
        </w:rPr>
      </w:pPr>
      <w:r w:rsidRPr="00742B45">
        <w:rPr>
          <w:rFonts w:eastAsia="Arial"/>
          <w:b/>
          <w:bCs/>
          <w:noProof/>
          <w:lang w:val="en-AU"/>
        </w:rPr>
        <w:drawing>
          <wp:inline distT="0" distB="0" distL="0" distR="0" wp14:anchorId="0ADC43FC" wp14:editId="3F28C03C">
            <wp:extent cx="2640787" cy="2139883"/>
            <wp:effectExtent l="0" t="0" r="7620" b="0"/>
            <wp:docPr id="11073152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315293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49840" cy="2147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AB5641" w:rsidR="008858B8" w:rsidP="00AB5641" w:rsidRDefault="008858B8" w14:paraId="3BDE7347" w14:textId="167FC0A2">
      <w:pPr>
        <w:pStyle w:val="BodyText"/>
        <w:keepNext/>
        <w:keepLines/>
        <w:suppressAutoHyphens/>
        <w:rPr>
          <w:rFonts w:eastAsia="Arial"/>
          <w:b/>
          <w:bCs/>
          <w:lang w:val="en-AU"/>
        </w:rPr>
      </w:pPr>
    </w:p>
    <w:p w:rsidRPr="00AB5641" w:rsidR="00AB5641" w:rsidP="00AB5641" w:rsidRDefault="00AB5641" w14:paraId="20AC9E00" w14:textId="77777777">
      <w:pPr>
        <w:pStyle w:val="BodyText"/>
        <w:keepNext/>
        <w:keepLines/>
        <w:suppressAutoHyphens/>
        <w:rPr>
          <w:rFonts w:eastAsia="Arial"/>
          <w:lang w:val="en-AU"/>
        </w:rPr>
      </w:pPr>
      <w:r w:rsidRPr="00AB5641">
        <w:rPr>
          <w:rFonts w:ascii="Segoe UI Emoji" w:hAnsi="Segoe UI Emoji" w:eastAsia="Arial" w:cs="Segoe UI Emoji"/>
          <w:lang w:val="en-AU"/>
        </w:rPr>
        <w:t>📅</w:t>
      </w:r>
      <w:r w:rsidRPr="00AB5641">
        <w:rPr>
          <w:rFonts w:eastAsia="Arial"/>
          <w:lang w:val="en-AU"/>
        </w:rPr>
        <w:t xml:space="preserve"> </w:t>
      </w:r>
      <w:r w:rsidRPr="00AB5641">
        <w:rPr>
          <w:rFonts w:eastAsia="Arial"/>
          <w:b/>
          <w:bCs/>
          <w:lang w:val="en-AU"/>
        </w:rPr>
        <w:t>Join a free Autopia information session</w:t>
      </w:r>
    </w:p>
    <w:p w:rsidRPr="00AB5641" w:rsidR="00AB5641" w:rsidP="00AB5641" w:rsidRDefault="00AB5641" w14:paraId="19361D26" w14:textId="77777777">
      <w:pPr>
        <w:pStyle w:val="BodyText"/>
        <w:keepNext/>
        <w:keepLines/>
        <w:suppressAutoHyphens/>
        <w:rPr>
          <w:rFonts w:eastAsia="Arial"/>
          <w:lang w:val="en-AU"/>
        </w:rPr>
      </w:pPr>
      <w:r w:rsidRPr="00AB5641">
        <w:rPr>
          <w:rFonts w:eastAsia="Arial"/>
          <w:lang w:val="en-AU"/>
        </w:rPr>
        <w:t>Want to understand how novated leasing works?</w:t>
      </w:r>
    </w:p>
    <w:p w:rsidRPr="00AB5641" w:rsidR="00AB5641" w:rsidP="00AB5641" w:rsidRDefault="00AB5641" w14:paraId="4C0908A8" w14:textId="77777777">
      <w:pPr>
        <w:pStyle w:val="BodyText"/>
        <w:keepNext/>
        <w:keepLines/>
        <w:suppressAutoHyphens/>
        <w:rPr>
          <w:rFonts w:eastAsia="Arial"/>
          <w:lang w:val="en-AU"/>
        </w:rPr>
      </w:pPr>
      <w:r w:rsidRPr="00AB5641">
        <w:rPr>
          <w:rFonts w:eastAsia="Arial"/>
          <w:lang w:val="en-AU"/>
        </w:rPr>
        <w:t xml:space="preserve">Autopia is hosting </w:t>
      </w:r>
      <w:r w:rsidRPr="00AB5641">
        <w:rPr>
          <w:rFonts w:eastAsia="Arial"/>
          <w:b/>
          <w:bCs/>
          <w:lang w:val="en-AU"/>
        </w:rPr>
        <w:t>free online sessions</w:t>
      </w:r>
      <w:r w:rsidRPr="00AB5641">
        <w:rPr>
          <w:rFonts w:eastAsia="Arial"/>
          <w:lang w:val="en-AU"/>
        </w:rPr>
        <w:t xml:space="preserve"> to explain:</w:t>
      </w:r>
    </w:p>
    <w:p w:rsidRPr="00AB5641" w:rsidR="00AB5641" w:rsidP="00AB5641" w:rsidRDefault="00AB5641" w14:paraId="119DE44F" w14:textId="77777777">
      <w:pPr>
        <w:pStyle w:val="BodyText"/>
        <w:keepNext/>
        <w:keepLines/>
        <w:numPr>
          <w:ilvl w:val="0"/>
          <w:numId w:val="26"/>
        </w:numPr>
        <w:suppressAutoHyphens/>
        <w:rPr>
          <w:rFonts w:eastAsia="Arial"/>
          <w:lang w:val="en-AU"/>
        </w:rPr>
      </w:pPr>
      <w:r w:rsidRPr="00AB5641">
        <w:rPr>
          <w:rFonts w:eastAsia="Arial"/>
          <w:lang w:val="en-AU"/>
        </w:rPr>
        <w:t>How novated leasing works</w:t>
      </w:r>
    </w:p>
    <w:p w:rsidRPr="00AB5641" w:rsidR="00AB5641" w:rsidP="00AB5641" w:rsidRDefault="00AB5641" w14:paraId="714C64EA" w14:textId="77777777">
      <w:pPr>
        <w:pStyle w:val="BodyText"/>
        <w:keepNext/>
        <w:keepLines/>
        <w:numPr>
          <w:ilvl w:val="0"/>
          <w:numId w:val="26"/>
        </w:numPr>
        <w:suppressAutoHyphens/>
        <w:rPr>
          <w:rFonts w:eastAsia="Arial"/>
          <w:lang w:val="en-AU"/>
        </w:rPr>
      </w:pPr>
      <w:r w:rsidRPr="00AB5641">
        <w:rPr>
          <w:rFonts w:eastAsia="Arial"/>
          <w:lang w:val="en-AU"/>
        </w:rPr>
        <w:t>Potential savings</w:t>
      </w:r>
    </w:p>
    <w:p w:rsidRPr="00AB5641" w:rsidR="00AB5641" w:rsidP="00AB5641" w:rsidRDefault="00AB5641" w14:paraId="1AC86A62" w14:textId="77777777">
      <w:pPr>
        <w:pStyle w:val="BodyText"/>
        <w:keepNext/>
        <w:keepLines/>
        <w:numPr>
          <w:ilvl w:val="0"/>
          <w:numId w:val="26"/>
        </w:numPr>
        <w:suppressAutoHyphens/>
        <w:rPr>
          <w:rFonts w:eastAsia="Arial"/>
          <w:lang w:val="en-AU"/>
        </w:rPr>
      </w:pPr>
      <w:r w:rsidRPr="00AB5641">
        <w:rPr>
          <w:rFonts w:eastAsia="Arial"/>
          <w:lang w:val="en-AU"/>
        </w:rPr>
        <w:t>EV opportunities</w:t>
      </w:r>
    </w:p>
    <w:p w:rsidRPr="00AB5641" w:rsidR="00AB5641" w:rsidP="00AB5641" w:rsidRDefault="00AB5641" w14:paraId="15A5F15E" w14:textId="6D437C4C">
      <w:pPr>
        <w:pStyle w:val="BodyText"/>
        <w:keepNext/>
        <w:keepLines/>
        <w:suppressAutoHyphens/>
        <w:rPr>
          <w:lang w:val="en-AU"/>
        </w:rPr>
      </w:pPr>
      <w:r w:rsidRPr="65F96AAD">
        <w:rPr>
          <w:rFonts w:ascii="Segoe UI Emoji" w:hAnsi="Segoe UI Emoji" w:eastAsia="Arial" w:cs="Segoe UI Emoji"/>
          <w:lang w:val="en-AU"/>
        </w:rPr>
        <w:t>👉</w:t>
      </w:r>
      <w:r w:rsidRPr="65F96AAD">
        <w:rPr>
          <w:rFonts w:eastAsia="Arial"/>
          <w:lang w:val="en-AU"/>
        </w:rPr>
        <w:t xml:space="preserve"> </w:t>
      </w:r>
      <w:r w:rsidRPr="65F96AAD">
        <w:rPr>
          <w:rFonts w:eastAsia="Arial"/>
          <w:b/>
          <w:bCs/>
          <w:lang w:val="en-AU"/>
        </w:rPr>
        <w:t xml:space="preserve">Register here &gt; </w:t>
      </w:r>
      <w:hyperlink r:id="rId27">
        <w:r w:rsidRPr="65F96AAD" w:rsidR="3FBBA437">
          <w:rPr>
            <w:rStyle w:val="Hyperlink"/>
            <w:lang w:val="en-AU"/>
          </w:rPr>
          <w:t>globaleventregister</w:t>
        </w:r>
      </w:hyperlink>
    </w:p>
    <w:p w:rsidRPr="00AB5641" w:rsidR="00AB5641" w:rsidP="00AB5641" w:rsidRDefault="00AB5641" w14:paraId="1A296CBB" w14:textId="77777777">
      <w:pPr>
        <w:pStyle w:val="BodyText"/>
        <w:keepNext/>
        <w:keepLines/>
        <w:suppressAutoHyphens/>
        <w:rPr>
          <w:rFonts w:eastAsia="Arial"/>
          <w:lang w:val="en-AU"/>
        </w:rPr>
      </w:pPr>
      <w:r w:rsidRPr="00AB5641">
        <w:rPr>
          <w:rFonts w:eastAsia="Arial"/>
          <w:i/>
          <w:iCs/>
          <w:lang w:val="en-AU"/>
        </w:rPr>
        <w:t>Sessions are general information only.</w:t>
      </w:r>
    </w:p>
    <w:p w:rsidRPr="00AB5641" w:rsidR="00AB5641" w:rsidP="00AB5641" w:rsidRDefault="00AC3AB6" w14:paraId="423D03A5" w14:textId="77777777">
      <w:pPr>
        <w:pStyle w:val="BodyText"/>
        <w:keepNext/>
        <w:keepLines/>
        <w:suppressAutoHyphens/>
        <w:rPr>
          <w:rFonts w:eastAsia="Arial"/>
          <w:lang w:val="en-AU"/>
        </w:rPr>
      </w:pPr>
      <w:r>
        <w:rPr>
          <w:rFonts w:eastAsia="Arial"/>
          <w:lang w:val="en-AU"/>
        </w:rPr>
        <w:pict w14:anchorId="331585BA">
          <v:rect id="_x0000_i1031" style="width:0;height:1.5pt" o:hr="t" o:hrstd="t" o:hralign="center" fillcolor="#a0a0a0" stroked="f"/>
        </w:pict>
      </w:r>
    </w:p>
    <w:p w:rsidR="008858B8" w:rsidP="008858B8" w:rsidRDefault="00AB5641" w14:paraId="6227E0F1" w14:textId="62863FE1">
      <w:pPr>
        <w:pStyle w:val="BodyText"/>
        <w:keepNext/>
        <w:keepLines/>
        <w:suppressAutoHyphens/>
        <w:rPr>
          <w:rFonts w:eastAsia="Arial"/>
          <w:b/>
          <w:bCs/>
          <w:lang w:val="en-AU"/>
        </w:rPr>
      </w:pPr>
      <w:r w:rsidRPr="00AB5641">
        <w:rPr>
          <w:rFonts w:eastAsia="Arial"/>
          <w:b/>
          <w:bCs/>
          <w:lang w:val="en-AU"/>
        </w:rPr>
        <w:t>Post 7 – Lifestyle Flexibility (Image + Text)</w:t>
      </w:r>
    </w:p>
    <w:p w:rsidRPr="00AB5641" w:rsidR="008858B8" w:rsidP="00AB5641" w:rsidRDefault="00786568" w14:paraId="49F54A15" w14:textId="536FD267">
      <w:pPr>
        <w:pStyle w:val="BodyText"/>
        <w:keepNext/>
        <w:keepLines/>
        <w:suppressAutoHyphens/>
        <w:rPr>
          <w:rFonts w:eastAsia="Arial"/>
          <w:b/>
          <w:bCs/>
          <w:lang w:val="en-AU"/>
        </w:rPr>
      </w:pPr>
      <w:r w:rsidRPr="00786568">
        <w:rPr>
          <w:rFonts w:eastAsia="Arial"/>
          <w:b/>
          <w:bCs/>
          <w:noProof/>
          <w:lang w:val="en-AU"/>
        </w:rPr>
        <w:drawing>
          <wp:inline distT="0" distB="0" distL="0" distR="0" wp14:anchorId="03E7ACA9" wp14:editId="75DBFFC5">
            <wp:extent cx="2926080" cy="2365129"/>
            <wp:effectExtent l="0" t="0" r="7620" b="0"/>
            <wp:docPr id="5987960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79607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934219" cy="2371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AB5641" w:rsidR="00AB5641" w:rsidP="00AB5641" w:rsidRDefault="00AB5641" w14:paraId="5779588A" w14:textId="77777777">
      <w:pPr>
        <w:pStyle w:val="BodyText"/>
        <w:keepNext/>
        <w:keepLines/>
        <w:suppressAutoHyphens/>
        <w:rPr>
          <w:rFonts w:eastAsia="Arial"/>
          <w:lang w:val="en-AU"/>
        </w:rPr>
      </w:pPr>
      <w:r w:rsidRPr="00AB5641">
        <w:rPr>
          <w:rFonts w:ascii="Segoe UI Emoji" w:hAnsi="Segoe UI Emoji" w:eastAsia="Arial" w:cs="Segoe UI Emoji"/>
          <w:lang w:val="en-AU"/>
        </w:rPr>
        <w:t>👨</w:t>
      </w:r>
      <w:r w:rsidRPr="00AB5641">
        <w:rPr>
          <w:rFonts w:eastAsia="Arial"/>
          <w:lang w:val="en-AU"/>
        </w:rPr>
        <w:t>‍</w:t>
      </w:r>
      <w:r w:rsidRPr="00AB5641">
        <w:rPr>
          <w:rFonts w:ascii="Segoe UI Emoji" w:hAnsi="Segoe UI Emoji" w:eastAsia="Arial" w:cs="Segoe UI Emoji"/>
          <w:lang w:val="en-AU"/>
        </w:rPr>
        <w:t>👩</w:t>
      </w:r>
      <w:r w:rsidRPr="00AB5641">
        <w:rPr>
          <w:rFonts w:eastAsia="Arial"/>
          <w:lang w:val="en-AU"/>
        </w:rPr>
        <w:t>‍</w:t>
      </w:r>
      <w:r w:rsidRPr="00AB5641">
        <w:rPr>
          <w:rFonts w:ascii="Segoe UI Emoji" w:hAnsi="Segoe UI Emoji" w:eastAsia="Arial" w:cs="Segoe UI Emoji"/>
          <w:lang w:val="en-AU"/>
        </w:rPr>
        <w:t>👧</w:t>
      </w:r>
      <w:r w:rsidRPr="00AB5641">
        <w:rPr>
          <w:rFonts w:eastAsia="Arial"/>
          <w:lang w:val="en-AU"/>
        </w:rPr>
        <w:t xml:space="preserve"> </w:t>
      </w:r>
      <w:r w:rsidRPr="00AB5641">
        <w:rPr>
          <w:rFonts w:eastAsia="Arial"/>
          <w:b/>
          <w:bCs/>
          <w:lang w:val="en-AU"/>
        </w:rPr>
        <w:t>Designed for your lifestyle</w:t>
      </w:r>
    </w:p>
    <w:p w:rsidRPr="00AB5641" w:rsidR="00AB5641" w:rsidP="00AB5641" w:rsidRDefault="00AB5641" w14:paraId="6546952D" w14:textId="77777777">
      <w:pPr>
        <w:pStyle w:val="BodyText"/>
        <w:keepNext/>
        <w:keepLines/>
        <w:suppressAutoHyphens/>
        <w:rPr>
          <w:rFonts w:eastAsia="Arial"/>
          <w:lang w:val="en-AU"/>
        </w:rPr>
      </w:pPr>
      <w:r w:rsidRPr="00AB5641">
        <w:rPr>
          <w:rFonts w:eastAsia="Arial"/>
          <w:lang w:val="en-AU"/>
        </w:rPr>
        <w:t>Whether you're upgrading, going electric, or buying your first car—Autopia can help.</w:t>
      </w:r>
    </w:p>
    <w:p w:rsidRPr="00AB5641" w:rsidR="00AB5641" w:rsidP="00AB5641" w:rsidRDefault="00AB5641" w14:paraId="5FD5C087" w14:textId="77777777">
      <w:pPr>
        <w:pStyle w:val="BodyText"/>
        <w:keepNext/>
        <w:keepLines/>
        <w:suppressAutoHyphens/>
        <w:rPr>
          <w:rFonts w:eastAsia="Arial"/>
          <w:lang w:val="en-AU"/>
        </w:rPr>
      </w:pPr>
      <w:r w:rsidRPr="00AB5641">
        <w:rPr>
          <w:rFonts w:ascii="Segoe UI Symbol" w:hAnsi="Segoe UI Symbol" w:eastAsia="Arial" w:cs="Segoe UI Symbol"/>
          <w:lang w:val="en-AU"/>
        </w:rPr>
        <w:t>✔</w:t>
      </w:r>
      <w:r w:rsidRPr="00AB5641">
        <w:rPr>
          <w:rFonts w:eastAsia="Arial"/>
          <w:lang w:val="en-AU"/>
        </w:rPr>
        <w:t xml:space="preserve"> Choose from new or used cars</w:t>
      </w:r>
      <w:r w:rsidRPr="00AB5641">
        <w:rPr>
          <w:rFonts w:eastAsia="Arial"/>
          <w:lang w:val="en-AU"/>
        </w:rPr>
        <w:br/>
      </w:r>
      <w:r w:rsidRPr="00AB5641">
        <w:rPr>
          <w:rFonts w:ascii="Segoe UI Symbol" w:hAnsi="Segoe UI Symbol" w:eastAsia="Arial" w:cs="Segoe UI Symbol"/>
          <w:lang w:val="en-AU"/>
        </w:rPr>
        <w:t>✔</w:t>
      </w:r>
      <w:r w:rsidRPr="00AB5641">
        <w:rPr>
          <w:rFonts w:eastAsia="Arial"/>
          <w:lang w:val="en-AU"/>
        </w:rPr>
        <w:t xml:space="preserve"> Include all running costs</w:t>
      </w:r>
      <w:r w:rsidRPr="00AB5641">
        <w:rPr>
          <w:rFonts w:eastAsia="Arial"/>
          <w:lang w:val="en-AU"/>
        </w:rPr>
        <w:br/>
      </w:r>
      <w:r w:rsidRPr="00AB5641">
        <w:rPr>
          <w:rFonts w:ascii="Segoe UI Symbol" w:hAnsi="Segoe UI Symbol" w:eastAsia="Arial" w:cs="Segoe UI Symbol"/>
          <w:lang w:val="en-AU"/>
        </w:rPr>
        <w:t>✔</w:t>
      </w:r>
      <w:r w:rsidRPr="00AB5641">
        <w:rPr>
          <w:rFonts w:eastAsia="Arial"/>
          <w:lang w:val="en-AU"/>
        </w:rPr>
        <w:t xml:space="preserve"> Speak to experts anytime</w:t>
      </w:r>
    </w:p>
    <w:p w:rsidRPr="00AB5641" w:rsidR="00AB5641" w:rsidP="00AB5641" w:rsidRDefault="00AB5641" w14:paraId="2647EB70" w14:textId="65BE9100">
      <w:pPr>
        <w:pStyle w:val="BodyText"/>
        <w:keepNext/>
        <w:keepLines/>
        <w:suppressAutoHyphens/>
        <w:rPr>
          <w:rFonts w:eastAsia="Arial"/>
          <w:lang w:val="en-AU"/>
        </w:rPr>
      </w:pPr>
      <w:r w:rsidRPr="00AB5641">
        <w:rPr>
          <w:rFonts w:ascii="Segoe UI Emoji" w:hAnsi="Segoe UI Emoji" w:eastAsia="Arial" w:cs="Segoe UI Emoji"/>
          <w:lang w:val="en-AU"/>
        </w:rPr>
        <w:t>👉</w:t>
      </w:r>
      <w:r w:rsidRPr="00AB5641">
        <w:rPr>
          <w:rFonts w:eastAsia="Arial"/>
          <w:lang w:val="en-AU"/>
        </w:rPr>
        <w:t xml:space="preserve"> </w:t>
      </w:r>
      <w:hyperlink w:history="1" r:id="rId29">
        <w:r w:rsidRPr="0011772C">
          <w:rPr>
            <w:rStyle w:val="Hyperlink"/>
            <w:rFonts w:eastAsia="Arial"/>
            <w:b/>
            <w:bCs/>
            <w:lang w:val="en-AU"/>
          </w:rPr>
          <w:t>Book a consultation</w:t>
        </w:r>
      </w:hyperlink>
      <w:r w:rsidRPr="00AB5641">
        <w:rPr>
          <w:rFonts w:eastAsia="Arial"/>
          <w:b/>
          <w:bCs/>
          <w:lang w:val="en-AU"/>
        </w:rPr>
        <w:t xml:space="preserve"> </w:t>
      </w:r>
    </w:p>
    <w:p w:rsidRPr="00AB5641" w:rsidR="00AB5641" w:rsidP="00AB5641" w:rsidRDefault="00AC3AB6" w14:paraId="301FECD9" w14:textId="77777777">
      <w:pPr>
        <w:pStyle w:val="BodyText"/>
        <w:keepNext/>
        <w:keepLines/>
        <w:suppressAutoHyphens/>
        <w:rPr>
          <w:rFonts w:eastAsia="Arial"/>
          <w:lang w:val="en-AU"/>
        </w:rPr>
      </w:pPr>
      <w:r>
        <w:rPr>
          <w:rFonts w:eastAsia="Arial"/>
          <w:lang w:val="en-AU"/>
        </w:rPr>
        <w:pict w14:anchorId="5BB7F5F4">
          <v:rect id="_x0000_i1032" style="width:0;height:1.5pt" o:hr="t" o:hrstd="t" o:hralign="center" fillcolor="#a0a0a0" stroked="f"/>
        </w:pict>
      </w:r>
    </w:p>
    <w:p w:rsidR="00AB5641" w:rsidP="00AB5641" w:rsidRDefault="00AB5641" w14:paraId="53CE0D68" w14:textId="77777777">
      <w:pPr>
        <w:pStyle w:val="BodyText"/>
        <w:keepNext/>
        <w:keepLines/>
        <w:suppressAutoHyphens/>
        <w:rPr>
          <w:rFonts w:eastAsia="Arial"/>
          <w:b/>
          <w:bCs/>
          <w:lang w:val="en-AU"/>
        </w:rPr>
      </w:pPr>
      <w:r w:rsidRPr="00AB5641">
        <w:rPr>
          <w:rFonts w:eastAsia="Arial"/>
          <w:b/>
          <w:bCs/>
          <w:lang w:val="en-AU"/>
        </w:rPr>
        <w:t>Post 8 – Convenience (Image + Text)</w:t>
      </w:r>
    </w:p>
    <w:p w:rsidR="008858B8" w:rsidP="008858B8" w:rsidRDefault="008858B8" w14:paraId="7B1B9A92" w14:textId="4785B2C2">
      <w:pPr>
        <w:pStyle w:val="BodyText"/>
        <w:keepNext/>
        <w:keepLines/>
        <w:suppressAutoHyphens/>
        <w:rPr>
          <w:rFonts w:eastAsia="Arial"/>
          <w:b/>
          <w:bCs/>
          <w:lang w:val="en-AU"/>
        </w:rPr>
      </w:pPr>
    </w:p>
    <w:p w:rsidR="00742B45" w:rsidP="008858B8" w:rsidRDefault="00742B45" w14:paraId="337D8E7A" w14:textId="2F8D11A4">
      <w:pPr>
        <w:pStyle w:val="BodyText"/>
        <w:keepNext/>
        <w:keepLines/>
        <w:suppressAutoHyphens/>
        <w:rPr>
          <w:rFonts w:eastAsia="Arial"/>
          <w:b/>
          <w:bCs/>
          <w:lang w:val="en-AU"/>
        </w:rPr>
      </w:pPr>
      <w:r w:rsidRPr="00FC0C26">
        <w:rPr>
          <w:rFonts w:eastAsia="Arial"/>
          <w:b/>
          <w:bCs/>
          <w:noProof/>
          <w:lang w:val="en-AU"/>
        </w:rPr>
        <w:drawing>
          <wp:inline distT="0" distB="0" distL="0" distR="0" wp14:anchorId="51EA8609" wp14:editId="2D24EFB9">
            <wp:extent cx="2684678" cy="2156125"/>
            <wp:effectExtent l="0" t="0" r="1905" b="0"/>
            <wp:docPr id="9872795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279587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692619" cy="2162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AB5641" w:rsidR="008858B8" w:rsidP="00AB5641" w:rsidRDefault="008858B8" w14:paraId="1EAD5827" w14:textId="3D4C4A65">
      <w:pPr>
        <w:pStyle w:val="BodyText"/>
        <w:keepNext/>
        <w:keepLines/>
        <w:suppressAutoHyphens/>
        <w:rPr>
          <w:rFonts w:eastAsia="Arial"/>
          <w:b/>
          <w:bCs/>
          <w:lang w:val="en-AU"/>
        </w:rPr>
      </w:pPr>
    </w:p>
    <w:p w:rsidRPr="00AB5641" w:rsidR="00AB5641" w:rsidP="00AB5641" w:rsidRDefault="00AB5641" w14:paraId="22E5410D" w14:textId="77777777">
      <w:pPr>
        <w:pStyle w:val="BodyText"/>
        <w:keepNext/>
        <w:keepLines/>
        <w:suppressAutoHyphens/>
        <w:rPr>
          <w:rFonts w:eastAsia="Arial"/>
          <w:lang w:val="en-AU"/>
        </w:rPr>
      </w:pPr>
      <w:r w:rsidRPr="00AB5641">
        <w:rPr>
          <w:rFonts w:ascii="Segoe UI Symbol" w:hAnsi="Segoe UI Symbol" w:eastAsia="Arial" w:cs="Segoe UI Symbol"/>
          <w:lang w:val="en-AU"/>
        </w:rPr>
        <w:t>⏱</w:t>
      </w:r>
      <w:r w:rsidRPr="00AB5641">
        <w:rPr>
          <w:rFonts w:eastAsia="Arial"/>
          <w:lang w:val="en-AU"/>
        </w:rPr>
        <w:t xml:space="preserve"> </w:t>
      </w:r>
      <w:r w:rsidRPr="00AB5641">
        <w:rPr>
          <w:rFonts w:eastAsia="Arial"/>
          <w:b/>
          <w:bCs/>
          <w:lang w:val="en-AU"/>
        </w:rPr>
        <w:t>Simple. Convenient. All-in-one.</w:t>
      </w:r>
    </w:p>
    <w:p w:rsidRPr="00AB5641" w:rsidR="00AB5641" w:rsidP="00AB5641" w:rsidRDefault="00AB5641" w14:paraId="4FFD4346" w14:textId="77777777">
      <w:pPr>
        <w:pStyle w:val="BodyText"/>
        <w:keepNext/>
        <w:keepLines/>
        <w:suppressAutoHyphens/>
        <w:rPr>
          <w:rFonts w:eastAsia="Arial"/>
          <w:lang w:val="en-AU"/>
        </w:rPr>
      </w:pPr>
      <w:r w:rsidRPr="00AB5641">
        <w:rPr>
          <w:rFonts w:eastAsia="Arial"/>
          <w:lang w:val="en-AU"/>
        </w:rPr>
        <w:t>With a novated lease through Autopia:</w:t>
      </w:r>
    </w:p>
    <w:p w:rsidRPr="00AB5641" w:rsidR="00AB5641" w:rsidP="00AB5641" w:rsidRDefault="00AB5641" w14:paraId="420AAD12" w14:textId="77777777">
      <w:pPr>
        <w:pStyle w:val="BodyText"/>
        <w:keepNext/>
        <w:keepLines/>
        <w:numPr>
          <w:ilvl w:val="0"/>
          <w:numId w:val="27"/>
        </w:numPr>
        <w:suppressAutoHyphens/>
        <w:rPr>
          <w:rFonts w:eastAsia="Arial"/>
          <w:lang w:val="en-AU"/>
        </w:rPr>
      </w:pPr>
      <w:r w:rsidRPr="00AB5641">
        <w:rPr>
          <w:rFonts w:eastAsia="Arial"/>
          <w:lang w:val="en-AU"/>
        </w:rPr>
        <w:t>One regular payment covers your car and running costs</w:t>
      </w:r>
    </w:p>
    <w:p w:rsidRPr="00AB5641" w:rsidR="00AB5641" w:rsidP="00AB5641" w:rsidRDefault="00AB5641" w14:paraId="2E9E60CF" w14:textId="77777777">
      <w:pPr>
        <w:pStyle w:val="BodyText"/>
        <w:keepNext/>
        <w:keepLines/>
        <w:numPr>
          <w:ilvl w:val="0"/>
          <w:numId w:val="27"/>
        </w:numPr>
        <w:suppressAutoHyphens/>
        <w:rPr>
          <w:rFonts w:eastAsia="Arial"/>
          <w:lang w:val="en-AU"/>
        </w:rPr>
      </w:pPr>
      <w:r w:rsidRPr="00AB5641">
        <w:rPr>
          <w:rFonts w:eastAsia="Arial"/>
          <w:lang w:val="en-AU"/>
        </w:rPr>
        <w:t>No need to manage multiple bills</w:t>
      </w:r>
    </w:p>
    <w:p w:rsidRPr="00AB5641" w:rsidR="00AB5641" w:rsidP="00AB5641" w:rsidRDefault="00AB5641" w14:paraId="0CF4B3CD" w14:textId="77777777">
      <w:pPr>
        <w:pStyle w:val="BodyText"/>
        <w:keepNext/>
        <w:keepLines/>
        <w:numPr>
          <w:ilvl w:val="0"/>
          <w:numId w:val="27"/>
        </w:numPr>
        <w:suppressAutoHyphens/>
        <w:rPr>
          <w:rFonts w:eastAsia="Arial"/>
          <w:lang w:val="en-AU"/>
        </w:rPr>
      </w:pPr>
      <w:r w:rsidRPr="00AB5641">
        <w:rPr>
          <w:rFonts w:eastAsia="Arial"/>
          <w:lang w:val="en-AU"/>
        </w:rPr>
        <w:t>Expert support along the way</w:t>
      </w:r>
    </w:p>
    <w:p w:rsidRPr="00AB5641" w:rsidR="00AB5641" w:rsidP="00AB5641" w:rsidRDefault="00AB5641" w14:paraId="22A287B5" w14:textId="4917C2E1">
      <w:pPr>
        <w:pStyle w:val="BodyText"/>
        <w:keepNext/>
        <w:keepLines/>
        <w:suppressAutoHyphens/>
        <w:rPr>
          <w:rFonts w:eastAsia="Arial"/>
          <w:lang w:val="en-AU"/>
        </w:rPr>
      </w:pPr>
      <w:r w:rsidRPr="00AB5641">
        <w:rPr>
          <w:rFonts w:ascii="Segoe UI Emoji" w:hAnsi="Segoe UI Emoji" w:eastAsia="Arial" w:cs="Segoe UI Emoji"/>
          <w:lang w:val="en-AU"/>
        </w:rPr>
        <w:t>👉</w:t>
      </w:r>
      <w:r w:rsidRPr="00AB5641">
        <w:rPr>
          <w:rFonts w:eastAsia="Arial"/>
          <w:lang w:val="en-AU"/>
        </w:rPr>
        <w:t xml:space="preserve"> </w:t>
      </w:r>
      <w:r w:rsidRPr="00AB5641">
        <w:rPr>
          <w:rFonts w:eastAsia="Arial"/>
          <w:b/>
          <w:bCs/>
          <w:lang w:val="en-AU"/>
        </w:rPr>
        <w:t xml:space="preserve">Get started &gt; </w:t>
      </w:r>
      <w:hyperlink w:history="1" r:id="rId31">
        <w:r w:rsidRPr="00DA0C04" w:rsidR="00F70B61">
          <w:rPr>
            <w:rStyle w:val="Hyperlink"/>
            <w:rFonts w:eastAsia="Arial"/>
            <w:b/>
            <w:bCs/>
            <w:lang w:val="en-AU"/>
          </w:rPr>
          <w:t>Novated Leasing &amp; Car Salary Packaging with Autopia</w:t>
        </w:r>
      </w:hyperlink>
    </w:p>
    <w:p w:rsidRPr="00AB5641" w:rsidR="00AB5641" w:rsidP="00AB5641" w:rsidRDefault="00AC3AB6" w14:paraId="503CE220" w14:textId="77777777">
      <w:pPr>
        <w:pStyle w:val="BodyText"/>
        <w:keepNext/>
        <w:keepLines/>
        <w:suppressAutoHyphens/>
        <w:rPr>
          <w:rFonts w:eastAsia="Arial"/>
          <w:lang w:val="en-AU"/>
        </w:rPr>
      </w:pPr>
      <w:r>
        <w:rPr>
          <w:rFonts w:eastAsia="Arial"/>
          <w:lang w:val="en-AU"/>
        </w:rPr>
        <w:pict w14:anchorId="3B63731F">
          <v:rect id="_x0000_i1033" style="width:0;height:1.5pt" o:hr="t" o:hrstd="t" o:hralign="center" fillcolor="#a0a0a0" stroked="f"/>
        </w:pict>
      </w:r>
    </w:p>
    <w:p w:rsidR="00AB5641" w:rsidP="00AB5641" w:rsidRDefault="00AB5641" w14:paraId="4ABBC861" w14:textId="77777777">
      <w:pPr>
        <w:pStyle w:val="BodyText"/>
        <w:keepNext/>
        <w:keepLines/>
        <w:suppressAutoHyphens/>
        <w:rPr>
          <w:rFonts w:eastAsia="Arial"/>
          <w:b/>
          <w:bCs/>
          <w:lang w:val="en-AU"/>
        </w:rPr>
      </w:pPr>
      <w:r w:rsidRPr="00AB5641">
        <w:rPr>
          <w:rFonts w:eastAsia="Arial"/>
          <w:b/>
          <w:bCs/>
          <w:lang w:val="en-AU"/>
        </w:rPr>
        <w:t>Post 9 – Call to Action (Image + Text)</w:t>
      </w:r>
    </w:p>
    <w:p w:rsidR="008858B8" w:rsidP="008858B8" w:rsidRDefault="00B61A21" w14:paraId="0F42AC8C" w14:textId="24A71B20">
      <w:pPr>
        <w:pStyle w:val="BodyText"/>
        <w:keepNext/>
        <w:keepLines/>
        <w:suppressAutoHyphens/>
        <w:rPr>
          <w:rFonts w:eastAsia="Arial"/>
          <w:b/>
          <w:bCs/>
          <w:lang w:val="en-AU"/>
        </w:rPr>
      </w:pPr>
      <w:r w:rsidRPr="00B61A21">
        <w:rPr>
          <w:rFonts w:eastAsia="Arial"/>
          <w:b/>
          <w:bCs/>
          <w:lang w:val="en-AU"/>
        </w:rPr>
        <w:drawing>
          <wp:inline distT="0" distB="0" distL="0" distR="0" wp14:anchorId="39C85239" wp14:editId="267E38F3">
            <wp:extent cx="3098041" cy="2507030"/>
            <wp:effectExtent l="0" t="0" r="7620" b="7620"/>
            <wp:docPr id="10045438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43815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109857" cy="2516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AB5641" w:rsidR="008858B8" w:rsidP="00AB5641" w:rsidRDefault="008858B8" w14:paraId="3E7E52FE" w14:textId="6CEA050B">
      <w:pPr>
        <w:pStyle w:val="BodyText"/>
        <w:keepNext/>
        <w:keepLines/>
        <w:suppressAutoHyphens/>
        <w:rPr>
          <w:rFonts w:eastAsia="Arial"/>
          <w:b/>
          <w:bCs/>
          <w:lang w:val="en-AU"/>
        </w:rPr>
      </w:pPr>
    </w:p>
    <w:p w:rsidRPr="00AB5641" w:rsidR="00AB5641" w:rsidP="00AB5641" w:rsidRDefault="00AB5641" w14:paraId="21031A84" w14:textId="77777777">
      <w:pPr>
        <w:pStyle w:val="BodyText"/>
        <w:keepNext/>
        <w:keepLines/>
        <w:suppressAutoHyphens/>
        <w:rPr>
          <w:rFonts w:eastAsia="Arial"/>
          <w:lang w:val="en-AU"/>
        </w:rPr>
      </w:pPr>
      <w:r w:rsidRPr="00AB5641">
        <w:rPr>
          <w:rFonts w:ascii="Segoe UI Emoji" w:hAnsi="Segoe UI Emoji" w:eastAsia="Arial" w:cs="Segoe UI Emoji"/>
          <w:lang w:val="en-AU"/>
        </w:rPr>
        <w:t>🚗</w:t>
      </w:r>
      <w:r w:rsidRPr="00AB5641">
        <w:rPr>
          <w:rFonts w:eastAsia="Arial"/>
          <w:lang w:val="en-AU"/>
        </w:rPr>
        <w:t xml:space="preserve"> </w:t>
      </w:r>
      <w:r w:rsidRPr="00AB5641">
        <w:rPr>
          <w:rFonts w:eastAsia="Arial"/>
          <w:b/>
          <w:bCs/>
          <w:lang w:val="en-AU"/>
        </w:rPr>
        <w:t>Ready to explore your options?</w:t>
      </w:r>
    </w:p>
    <w:p w:rsidRPr="00AB5641" w:rsidR="00AB5641" w:rsidP="00AB5641" w:rsidRDefault="00AB5641" w14:paraId="0F1CF54D" w14:textId="77777777">
      <w:pPr>
        <w:pStyle w:val="BodyText"/>
        <w:keepNext/>
        <w:keepLines/>
        <w:suppressAutoHyphens/>
        <w:rPr>
          <w:rFonts w:eastAsia="Arial"/>
          <w:lang w:val="en-AU"/>
        </w:rPr>
      </w:pPr>
      <w:r w:rsidRPr="00AB5641">
        <w:rPr>
          <w:rFonts w:eastAsia="Arial"/>
          <w:lang w:val="en-AU"/>
        </w:rPr>
        <w:t>Now is a great time to see how novated leasing could work for you.</w:t>
      </w:r>
    </w:p>
    <w:p w:rsidRPr="00AB5641" w:rsidR="00AB5641" w:rsidP="00AB5641" w:rsidRDefault="00AB5641" w14:paraId="64FB390D" w14:textId="77777777">
      <w:pPr>
        <w:pStyle w:val="BodyText"/>
        <w:keepNext/>
        <w:keepLines/>
        <w:suppressAutoHyphens/>
        <w:rPr>
          <w:rFonts w:eastAsia="Arial"/>
          <w:lang w:val="en-AU"/>
        </w:rPr>
      </w:pPr>
      <w:r w:rsidRPr="00AB5641">
        <w:rPr>
          <w:rFonts w:ascii="Segoe UI Symbol" w:hAnsi="Segoe UI Symbol" w:eastAsia="Arial" w:cs="Segoe UI Symbol"/>
          <w:lang w:val="en-AU"/>
        </w:rPr>
        <w:t>✔</w:t>
      </w:r>
      <w:r w:rsidRPr="00AB5641">
        <w:rPr>
          <w:rFonts w:eastAsia="Arial"/>
          <w:lang w:val="en-AU"/>
        </w:rPr>
        <w:t xml:space="preserve"> Quick and easy process</w:t>
      </w:r>
      <w:r w:rsidRPr="00AB5641">
        <w:rPr>
          <w:rFonts w:eastAsia="Arial"/>
          <w:lang w:val="en-AU"/>
        </w:rPr>
        <w:br/>
      </w:r>
      <w:r w:rsidRPr="00AB5641">
        <w:rPr>
          <w:rFonts w:ascii="Segoe UI Symbol" w:hAnsi="Segoe UI Symbol" w:eastAsia="Arial" w:cs="Segoe UI Symbol"/>
          <w:lang w:val="en-AU"/>
        </w:rPr>
        <w:t>✔</w:t>
      </w:r>
      <w:r w:rsidRPr="00AB5641">
        <w:rPr>
          <w:rFonts w:eastAsia="Arial"/>
          <w:lang w:val="en-AU"/>
        </w:rPr>
        <w:t xml:space="preserve"> Personalised quotes</w:t>
      </w:r>
      <w:r w:rsidRPr="00AB5641">
        <w:rPr>
          <w:rFonts w:eastAsia="Arial"/>
          <w:lang w:val="en-AU"/>
        </w:rPr>
        <w:br/>
      </w:r>
      <w:r w:rsidRPr="00AB5641">
        <w:rPr>
          <w:rFonts w:ascii="Segoe UI Symbol" w:hAnsi="Segoe UI Symbol" w:eastAsia="Arial" w:cs="Segoe UI Symbol"/>
          <w:lang w:val="en-AU"/>
        </w:rPr>
        <w:t>✔</w:t>
      </w:r>
      <w:r w:rsidRPr="00AB5641">
        <w:rPr>
          <w:rFonts w:eastAsia="Arial"/>
          <w:lang w:val="en-AU"/>
        </w:rPr>
        <w:t xml:space="preserve"> No obligation to proceed</w:t>
      </w:r>
    </w:p>
    <w:p w:rsidRPr="00AB5641" w:rsidR="00AB5641" w:rsidP="00AB5641" w:rsidRDefault="00AB5641" w14:paraId="14C89CC3" w14:textId="1E210B16">
      <w:pPr>
        <w:pStyle w:val="BodyText"/>
        <w:keepNext/>
        <w:keepLines/>
        <w:suppressAutoHyphens/>
        <w:rPr>
          <w:rFonts w:eastAsia="Arial"/>
          <w:lang w:val="en-AU"/>
        </w:rPr>
      </w:pPr>
      <w:r w:rsidRPr="00AB5641">
        <w:rPr>
          <w:rFonts w:ascii="Segoe UI Emoji" w:hAnsi="Segoe UI Emoji" w:eastAsia="Arial" w:cs="Segoe UI Emoji"/>
          <w:lang w:val="en-AU"/>
        </w:rPr>
        <w:t>👉</w:t>
      </w:r>
      <w:r w:rsidRPr="00AB5641">
        <w:rPr>
          <w:rFonts w:eastAsia="Arial"/>
          <w:lang w:val="en-AU"/>
        </w:rPr>
        <w:t xml:space="preserve"> </w:t>
      </w:r>
      <w:hyperlink w:history="1" r:id="rId33">
        <w:r w:rsidRPr="0011772C">
          <w:rPr>
            <w:rStyle w:val="Hyperlink"/>
            <w:rFonts w:eastAsia="Arial"/>
            <w:b/>
            <w:bCs/>
            <w:lang w:val="en-AU"/>
          </w:rPr>
          <w:t xml:space="preserve">Book your consultation today </w:t>
        </w:r>
      </w:hyperlink>
      <w:r w:rsidRPr="00AB5641" w:rsidR="0011772C">
        <w:rPr>
          <w:rFonts w:eastAsia="Arial"/>
          <w:lang w:val="en-AU"/>
        </w:rPr>
        <w:t xml:space="preserve"> </w:t>
      </w:r>
    </w:p>
    <w:p w:rsidRPr="00AB5641" w:rsidR="00AB5641" w:rsidP="00AB5641" w:rsidRDefault="00AC3AB6" w14:paraId="6F32B409" w14:textId="77777777">
      <w:pPr>
        <w:pStyle w:val="BodyText"/>
        <w:keepNext/>
        <w:keepLines/>
        <w:suppressAutoHyphens/>
        <w:rPr>
          <w:rFonts w:eastAsia="Arial"/>
          <w:lang w:val="en-AU"/>
        </w:rPr>
      </w:pPr>
      <w:r>
        <w:rPr>
          <w:rFonts w:eastAsia="Arial"/>
          <w:lang w:val="en-AU"/>
        </w:rPr>
        <w:pict w14:anchorId="71445229">
          <v:rect id="_x0000_i1034" style="width:0;height:1.5pt" o:hr="t" o:hrstd="t" o:hralign="center" fillcolor="#a0a0a0" stroked="f"/>
        </w:pict>
      </w:r>
    </w:p>
    <w:p w:rsidR="008858B8" w:rsidP="008858B8" w:rsidRDefault="00AB5641" w14:paraId="7E3C0449" w14:textId="6EFDE83B">
      <w:pPr>
        <w:pStyle w:val="BodyText"/>
        <w:keepNext/>
        <w:keepLines/>
        <w:suppressAutoHyphens/>
        <w:rPr>
          <w:rFonts w:eastAsia="Arial"/>
          <w:b/>
          <w:bCs/>
          <w:lang w:val="en-AU"/>
        </w:rPr>
      </w:pPr>
      <w:r w:rsidRPr="00AB5641">
        <w:rPr>
          <w:rFonts w:eastAsia="Arial"/>
          <w:b/>
          <w:bCs/>
          <w:lang w:val="en-AU"/>
        </w:rPr>
        <w:t xml:space="preserve">Post 10 – </w:t>
      </w:r>
      <w:r w:rsidR="00F70B61">
        <w:rPr>
          <w:rFonts w:eastAsia="Arial"/>
          <w:b/>
          <w:bCs/>
          <w:lang w:val="en-AU"/>
        </w:rPr>
        <w:t xml:space="preserve">Call to Action </w:t>
      </w:r>
      <w:r w:rsidRPr="00AB5641" w:rsidR="00F70B61">
        <w:rPr>
          <w:rFonts w:eastAsia="Arial"/>
          <w:b/>
          <w:bCs/>
          <w:lang w:val="en-AU"/>
        </w:rPr>
        <w:t>(Image + Text)</w:t>
      </w:r>
    </w:p>
    <w:p w:rsidRPr="00AB5641" w:rsidR="008858B8" w:rsidP="00AB5641" w:rsidRDefault="00616467" w14:paraId="1E1DF490" w14:textId="01428261">
      <w:pPr>
        <w:pStyle w:val="BodyText"/>
        <w:keepNext/>
        <w:keepLines/>
        <w:suppressAutoHyphens/>
        <w:rPr>
          <w:rFonts w:eastAsia="Arial"/>
          <w:b/>
          <w:bCs/>
          <w:lang w:val="en-AU"/>
        </w:rPr>
      </w:pPr>
      <w:r w:rsidRPr="00616467">
        <w:rPr>
          <w:rFonts w:eastAsia="Arial"/>
          <w:b/>
          <w:bCs/>
          <w:lang w:val="en-AU"/>
        </w:rPr>
        <w:drawing>
          <wp:inline distT="0" distB="0" distL="0" distR="0" wp14:anchorId="6F908506" wp14:editId="2E2378EC">
            <wp:extent cx="3050274" cy="2446651"/>
            <wp:effectExtent l="0" t="0" r="0" b="0"/>
            <wp:docPr id="12671272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127265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060621" cy="245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AB5641" w:rsidR="00AB5641" w:rsidP="00AB5641" w:rsidRDefault="00AB5641" w14:paraId="1A35FD05" w14:textId="77777777">
      <w:pPr>
        <w:pStyle w:val="BodyText"/>
        <w:keepNext/>
        <w:keepLines/>
        <w:suppressAutoHyphens/>
        <w:rPr>
          <w:rFonts w:eastAsia="Arial"/>
          <w:lang w:val="en-AU"/>
        </w:rPr>
      </w:pPr>
      <w:r w:rsidRPr="00AB5641">
        <w:rPr>
          <w:rFonts w:ascii="Segoe UI Emoji" w:hAnsi="Segoe UI Emoji" w:eastAsia="Arial" w:cs="Segoe UI Emoji"/>
          <w:lang w:val="en-AU"/>
        </w:rPr>
        <w:t>🚘</w:t>
      </w:r>
      <w:r w:rsidRPr="00AB5641">
        <w:rPr>
          <w:rFonts w:eastAsia="Arial"/>
          <w:lang w:val="en-AU"/>
        </w:rPr>
        <w:t xml:space="preserve"> </w:t>
      </w:r>
      <w:r w:rsidRPr="00AB5641">
        <w:rPr>
          <w:rFonts w:eastAsia="Arial"/>
          <w:b/>
          <w:bCs/>
          <w:lang w:val="en-AU"/>
        </w:rPr>
        <w:t>Drive your next car with Autopia</w:t>
      </w:r>
    </w:p>
    <w:p w:rsidRPr="00AB5641" w:rsidR="00AB5641" w:rsidP="00AB5641" w:rsidRDefault="00AB5641" w14:paraId="24386835" w14:textId="77777777">
      <w:pPr>
        <w:pStyle w:val="BodyText"/>
        <w:keepNext/>
        <w:keepLines/>
        <w:suppressAutoHyphens/>
        <w:rPr>
          <w:rFonts w:eastAsia="Arial"/>
          <w:lang w:val="en-AU"/>
        </w:rPr>
      </w:pPr>
      <w:r w:rsidRPr="00AB5641">
        <w:rPr>
          <w:rFonts w:eastAsia="Arial"/>
          <w:lang w:val="en-AU"/>
        </w:rPr>
        <w:t>Salary packaging your car through a novated lease could help you:</w:t>
      </w:r>
    </w:p>
    <w:p w:rsidRPr="00AB5641" w:rsidR="00AB5641" w:rsidP="00AB5641" w:rsidRDefault="00AB5641" w14:paraId="2302865B" w14:textId="77777777">
      <w:pPr>
        <w:pStyle w:val="BodyText"/>
        <w:keepNext/>
        <w:keepLines/>
        <w:numPr>
          <w:ilvl w:val="0"/>
          <w:numId w:val="28"/>
        </w:numPr>
        <w:suppressAutoHyphens/>
        <w:rPr>
          <w:rFonts w:eastAsia="Arial"/>
          <w:lang w:val="en-AU"/>
        </w:rPr>
      </w:pPr>
      <w:r w:rsidRPr="00AB5641">
        <w:rPr>
          <w:rFonts w:eastAsia="Arial"/>
          <w:lang w:val="en-AU"/>
        </w:rPr>
        <w:t>Save money</w:t>
      </w:r>
    </w:p>
    <w:p w:rsidRPr="00AB5641" w:rsidR="00AB5641" w:rsidP="00AB5641" w:rsidRDefault="00AB5641" w14:paraId="32E92761" w14:textId="77777777">
      <w:pPr>
        <w:pStyle w:val="BodyText"/>
        <w:keepNext/>
        <w:keepLines/>
        <w:numPr>
          <w:ilvl w:val="0"/>
          <w:numId w:val="28"/>
        </w:numPr>
        <w:suppressAutoHyphens/>
        <w:rPr>
          <w:rFonts w:eastAsia="Arial"/>
          <w:lang w:val="en-AU"/>
        </w:rPr>
      </w:pPr>
      <w:r w:rsidRPr="00AB5641">
        <w:rPr>
          <w:rFonts w:eastAsia="Arial"/>
          <w:lang w:val="en-AU"/>
        </w:rPr>
        <w:t>Simplify your finances</w:t>
      </w:r>
    </w:p>
    <w:p w:rsidRPr="00AB5641" w:rsidR="00AB5641" w:rsidP="00AB5641" w:rsidRDefault="00AB5641" w14:paraId="3598714E" w14:textId="77777777">
      <w:pPr>
        <w:pStyle w:val="BodyText"/>
        <w:keepNext/>
        <w:keepLines/>
        <w:numPr>
          <w:ilvl w:val="0"/>
          <w:numId w:val="28"/>
        </w:numPr>
        <w:suppressAutoHyphens/>
        <w:rPr>
          <w:rFonts w:eastAsia="Arial"/>
          <w:lang w:val="en-AU"/>
        </w:rPr>
      </w:pPr>
      <w:r w:rsidRPr="00AB5641">
        <w:rPr>
          <w:rFonts w:eastAsia="Arial"/>
          <w:lang w:val="en-AU"/>
        </w:rPr>
        <w:t>Access a wide range of vehicles</w:t>
      </w:r>
    </w:p>
    <w:p w:rsidRPr="00AB5641" w:rsidR="00AB5641" w:rsidP="00AB5641" w:rsidRDefault="00AB5641" w14:paraId="343F989A" w14:textId="77777777">
      <w:pPr>
        <w:pStyle w:val="BodyText"/>
        <w:keepNext/>
        <w:keepLines/>
        <w:suppressAutoHyphens/>
        <w:rPr>
          <w:rFonts w:eastAsia="Arial"/>
          <w:lang w:val="en-AU"/>
        </w:rPr>
      </w:pPr>
      <w:r w:rsidRPr="00AB5641">
        <w:rPr>
          <w:rFonts w:ascii="Segoe UI Emoji" w:hAnsi="Segoe UI Emoji" w:eastAsia="Arial" w:cs="Segoe UI Emoji"/>
          <w:lang w:val="en-AU"/>
        </w:rPr>
        <w:t>⚡</w:t>
      </w:r>
      <w:r w:rsidRPr="00AB5641">
        <w:rPr>
          <w:rFonts w:eastAsia="Arial"/>
          <w:lang w:val="en-AU"/>
        </w:rPr>
        <w:t xml:space="preserve"> Including potential benefits for eligible electric vehicles</w:t>
      </w:r>
    </w:p>
    <w:p w:rsidRPr="00AB5641" w:rsidR="00AB5641" w:rsidP="00AB5641" w:rsidRDefault="00AB5641" w14:paraId="06CE0891" w14:textId="53D1F240">
      <w:pPr>
        <w:pStyle w:val="BodyText"/>
        <w:keepNext/>
        <w:keepLines/>
        <w:suppressAutoHyphens/>
        <w:rPr>
          <w:rFonts w:eastAsia="Arial"/>
          <w:lang w:val="en-AU"/>
        </w:rPr>
      </w:pPr>
      <w:r w:rsidRPr="00AB5641">
        <w:rPr>
          <w:rFonts w:ascii="Segoe UI Emoji" w:hAnsi="Segoe UI Emoji" w:eastAsia="Arial" w:cs="Segoe UI Emoji"/>
          <w:lang w:val="en-AU"/>
        </w:rPr>
        <w:t>👉</w:t>
      </w:r>
      <w:r w:rsidRPr="00AB5641">
        <w:rPr>
          <w:rFonts w:eastAsia="Arial"/>
          <w:lang w:val="en-AU"/>
        </w:rPr>
        <w:t xml:space="preserve"> </w:t>
      </w:r>
      <w:hyperlink w:history="1" r:id="rId35">
        <w:r w:rsidRPr="0011772C">
          <w:rPr>
            <w:rStyle w:val="Hyperlink"/>
            <w:rFonts w:eastAsia="Arial"/>
            <w:b/>
            <w:bCs/>
            <w:lang w:val="en-AU"/>
          </w:rPr>
          <w:t>Start your journey today</w:t>
        </w:r>
      </w:hyperlink>
    </w:p>
    <w:p w:rsidRPr="00AB5641" w:rsidR="00AB5641" w:rsidP="00AB5641" w:rsidRDefault="00AC3AB6" w14:paraId="292B5421" w14:textId="77777777">
      <w:pPr>
        <w:pStyle w:val="BodyText"/>
        <w:keepNext/>
        <w:keepLines/>
        <w:suppressAutoHyphens/>
        <w:rPr>
          <w:rFonts w:eastAsia="Arial"/>
          <w:lang w:val="en-AU"/>
        </w:rPr>
      </w:pPr>
      <w:r>
        <w:rPr>
          <w:rFonts w:eastAsia="Arial"/>
          <w:lang w:val="en-AU"/>
        </w:rPr>
        <w:pict w14:anchorId="6510F04B">
          <v:rect id="_x0000_i1035" style="width:0;height:1.5pt" o:hr="t" o:hrstd="t" o:hralign="center" fillcolor="#a0a0a0" stroked="f"/>
        </w:pict>
      </w:r>
    </w:p>
    <w:p w:rsidRPr="00AB5641" w:rsidR="00AB5641" w:rsidP="00AB5641" w:rsidRDefault="00AB5641" w14:paraId="7D052090" w14:textId="3DE6CE39">
      <w:pPr>
        <w:pStyle w:val="BodyText"/>
        <w:keepNext/>
        <w:keepLines/>
        <w:suppressAutoHyphens/>
        <w:rPr>
          <w:rFonts w:eastAsia="Arial"/>
          <w:lang w:val="en-AU"/>
        </w:rPr>
      </w:pPr>
    </w:p>
    <w:sectPr w:rsidRPr="00AB5641" w:rsidR="00AB5641" w:rsidSect="00C67F45">
      <w:headerReference w:type="default" r:id="rId36"/>
      <w:pgSz w:w="11906" w:h="16838" w:orient="portrait" w:code="9"/>
      <w:pgMar w:top="1928" w:right="1021" w:bottom="1418" w:left="1021" w:header="1021" w:footer="5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C3AB6" w:rsidRDefault="00AC3AB6" w14:paraId="63C12EB3" w14:textId="77777777">
      <w:r>
        <w:separator/>
      </w:r>
    </w:p>
  </w:endnote>
  <w:endnote w:type="continuationSeparator" w:id="0">
    <w:p w:rsidR="00AC3AB6" w:rsidRDefault="00AC3AB6" w14:paraId="20B1459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B77F75" w:rsidR="00625A88" w:rsidP="00B77F75" w:rsidRDefault="00B77F75" w14:paraId="70308733" w14:textId="77777777">
    <w:pPr>
      <w:pStyle w:val="Footer"/>
      <w:tabs>
        <w:tab w:val="clear" w:pos="8306"/>
        <w:tab w:val="right" w:pos="9837"/>
      </w:tabs>
      <w:spacing w:after="120" w:line="288" w:lineRule="auto"/>
      <w:ind w:left="28"/>
      <w:rPr>
        <w:rFonts w:ascii="Arial" w:hAnsi="Arial" w:cs="Arial"/>
        <w:color w:val="000000"/>
        <w:sz w:val="18"/>
        <w:szCs w:val="18"/>
      </w:rPr>
    </w:pPr>
    <w:r w:rsidRPr="00B77F75">
      <w:rPr>
        <w:rFonts w:ascii="Arial" w:hAnsi="Arial" w:cs="Arial"/>
        <w:b/>
        <w:bCs/>
        <w:color w:val="1DB337"/>
        <w:spacing w:val="-2"/>
        <w:sz w:val="22"/>
        <w:szCs w:val="22"/>
      </w:rPr>
      <w:t>autopia.com.au</w:t>
    </w:r>
    <w:r w:rsidRPr="00B77F75">
      <w:rPr>
        <w:rFonts w:ascii="Arial" w:hAnsi="Arial" w:cs="Arial"/>
        <w:color w:val="1DB337"/>
        <w:spacing w:val="-2"/>
        <w:sz w:val="22"/>
        <w:szCs w:val="22"/>
      </w:rPr>
      <w:t> </w:t>
    </w:r>
    <w:r w:rsidRPr="00B77F75">
      <w:rPr>
        <w:rFonts w:ascii="Arial" w:hAnsi="Arial" w:cs="Arial"/>
        <w:color w:val="1DB337"/>
        <w:spacing w:val="-2"/>
        <w:sz w:val="22"/>
        <w:szCs w:val="22"/>
      </w:rPr>
      <w:t>|</w:t>
    </w:r>
    <w:r w:rsidRPr="00B77F75">
      <w:rPr>
        <w:rFonts w:ascii="Arial" w:hAnsi="Arial" w:cs="Arial"/>
        <w:color w:val="1DB337"/>
        <w:spacing w:val="-2"/>
        <w:sz w:val="22"/>
        <w:szCs w:val="22"/>
      </w:rPr>
      <w:t> </w:t>
    </w:r>
    <w:r w:rsidRPr="00B77F75">
      <w:rPr>
        <w:rFonts w:ascii="Arial" w:hAnsi="Arial" w:cs="Arial"/>
        <w:color w:val="1DB337"/>
        <w:spacing w:val="-2"/>
        <w:sz w:val="22"/>
        <w:szCs w:val="22"/>
      </w:rPr>
      <w:t>ABN 24 096 796 100</w:t>
    </w:r>
    <w:r>
      <w:rPr>
        <w:rFonts w:ascii="Arial" w:hAnsi="Arial" w:cs="Arial"/>
        <w:color w:val="485053" w:themeColor="text2"/>
        <w:spacing w:val="-2"/>
        <w:sz w:val="22"/>
        <w:szCs w:val="22"/>
      </w:rPr>
      <w:t xml:space="preserve">    </w:t>
    </w:r>
    <w:r w:rsidRPr="00B77F75">
      <w:rPr>
        <w:rFonts w:ascii="Arial" w:hAnsi="Arial" w:cs="Arial"/>
        <w:color w:val="485053" w:themeColor="text2"/>
        <w:sz w:val="18"/>
        <w:szCs w:val="18"/>
      </w:rPr>
      <w:tab/>
    </w:r>
    <w:r w:rsidRPr="00B77F75">
      <w:rPr>
        <w:rFonts w:ascii="Arial" w:hAnsi="Arial" w:cs="Arial"/>
        <w:color w:val="485053" w:themeColor="text2"/>
        <w:sz w:val="18"/>
        <w:szCs w:val="18"/>
      </w:rPr>
      <w:t xml:space="preserve">Page </w:t>
    </w:r>
    <w:r w:rsidRPr="00B77F75">
      <w:rPr>
        <w:rFonts w:ascii="Arial" w:hAnsi="Arial" w:cs="Arial"/>
        <w:color w:val="485053" w:themeColor="text2"/>
        <w:sz w:val="18"/>
        <w:szCs w:val="18"/>
      </w:rPr>
      <w:fldChar w:fldCharType="begin"/>
    </w:r>
    <w:r w:rsidRPr="00B77F75">
      <w:rPr>
        <w:rFonts w:ascii="Arial" w:hAnsi="Arial" w:cs="Arial"/>
        <w:color w:val="485053" w:themeColor="text2"/>
        <w:sz w:val="18"/>
        <w:szCs w:val="18"/>
      </w:rPr>
      <w:instrText xml:space="preserve"> PAGE   \* MERGEFORMAT </w:instrText>
    </w:r>
    <w:r w:rsidRPr="00B77F75">
      <w:rPr>
        <w:rFonts w:ascii="Arial" w:hAnsi="Arial" w:cs="Arial"/>
        <w:color w:val="485053" w:themeColor="text2"/>
        <w:sz w:val="18"/>
        <w:szCs w:val="18"/>
      </w:rPr>
      <w:fldChar w:fldCharType="separate"/>
    </w:r>
    <w:r w:rsidRPr="00B77F75">
      <w:rPr>
        <w:rFonts w:ascii="Arial" w:hAnsi="Arial" w:cs="Arial"/>
        <w:color w:val="485053" w:themeColor="text2"/>
        <w:sz w:val="18"/>
        <w:szCs w:val="18"/>
      </w:rPr>
      <w:t>1</w:t>
    </w:r>
    <w:r w:rsidRPr="00B77F75">
      <w:rPr>
        <w:rFonts w:ascii="Arial" w:hAnsi="Arial" w:cs="Arial"/>
        <w:noProof/>
        <w:color w:val="485053" w:themeColor="text2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C3AB6" w:rsidRDefault="00AC3AB6" w14:paraId="113E9C80" w14:textId="77777777">
      <w:r>
        <w:separator/>
      </w:r>
    </w:p>
  </w:footnote>
  <w:footnote w:type="continuationSeparator" w:id="0">
    <w:p w:rsidR="00AC3AB6" w:rsidRDefault="00AC3AB6" w14:paraId="5B0284A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25A88" w:rsidRDefault="00AC3AB6" w14:paraId="73AC5949" w14:textId="77777777">
    <w:pPr>
      <w:pStyle w:val="Header"/>
    </w:pPr>
    <w:r>
      <w:rPr>
        <w:noProof/>
        <w:lang w:eastAsia="en-AU"/>
      </w:rPr>
      <w:pict w14:anchorId="6B40A307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360891329" style="position:absolute;margin-left:0;margin-top:0;width:595.2pt;height:841.9pt;z-index:-251658238;mso-position-horizontal:center;mso-position-horizontal-relative:margin;mso-position-vertical:center;mso-position-vertical-relative:margin" o:spid="_x0000_s1026" o:allowincell="f" type="#_x0000_t75">
          <v:imagedata o:title="Smartfleet_A4 template_June 2017_background 2" r:id="rId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C27E58" w:rsidR="00625A88" w:rsidP="003825C2" w:rsidRDefault="003106D7" w14:paraId="753A1621" w14:textId="77777777">
    <w:pPr>
      <w:pStyle w:val="BasicParagraph"/>
      <w:suppressAutoHyphens/>
      <w:rPr>
        <w:rFonts w:ascii="Arial" w:hAnsi="Arial" w:cs="Arial"/>
        <w:b/>
        <w:bCs/>
        <w:color w:val="485053" w:themeColor="text2"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9BB428C" wp14:editId="0FF4CA35">
          <wp:simplePos x="0" y="0"/>
          <wp:positionH relativeFrom="page">
            <wp:posOffset>0</wp:posOffset>
          </wp:positionH>
          <wp:positionV relativeFrom="page">
            <wp:posOffset>1200150</wp:posOffset>
          </wp:positionV>
          <wp:extent cx="7559675" cy="9484191"/>
          <wp:effectExtent l="0" t="0" r="0" b="0"/>
          <wp:wrapNone/>
          <wp:docPr id="44" name="Picture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utopia_A4 MS Word template_page BG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233"/>
                  <a:stretch/>
                </pic:blipFill>
                <pic:spPr bwMode="auto">
                  <a:xfrm>
                    <a:off x="0" y="0"/>
                    <a:ext cx="7560000" cy="94845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3106D7" w:rsidR="00625A88" w:rsidP="003825C2" w:rsidRDefault="003106D7" w14:paraId="22A62333" w14:textId="77777777">
    <w:pPr>
      <w:pStyle w:val="BasicParagraph"/>
      <w:suppressAutoHyphens/>
      <w:rPr>
        <w:rFonts w:ascii="Arial" w:hAnsi="Arial" w:cs="Arial"/>
        <w:b/>
        <w:bCs/>
        <w:color w:val="485053" w:themeColor="text2"/>
        <w:sz w:val="20"/>
        <w:szCs w:val="20"/>
      </w:rPr>
    </w:pPr>
    <w:r>
      <w:rPr>
        <w:noProof/>
      </w:rPr>
      <w:drawing>
        <wp:anchor distT="0" distB="0" distL="114300" distR="114300" simplePos="0" relativeHeight="251658241" behindDoc="1" locked="0" layoutInCell="1" allowOverlap="1" wp14:anchorId="3CFE0276" wp14:editId="77B12CF9">
          <wp:simplePos x="0" y="0"/>
          <wp:positionH relativeFrom="page">
            <wp:posOffset>635</wp:posOffset>
          </wp:positionH>
          <wp:positionV relativeFrom="page">
            <wp:posOffset>0</wp:posOffset>
          </wp:positionV>
          <wp:extent cx="7560000" cy="10684800"/>
          <wp:effectExtent l="0" t="0" r="0" b="0"/>
          <wp:wrapNone/>
          <wp:docPr id="40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utopia_A4 MS Word template_page B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8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65F96AAD" w:rsidP="65F96AAD" w:rsidRDefault="65F96AAD" w14:paraId="61CE3BEF" w14:textId="1F2ADC94">
    <w:pPr>
      <w:pStyle w:val="BasicParagraph"/>
      <w:rPr>
        <w:rFonts w:ascii="Arial" w:hAnsi="Arial" w:cs="Arial"/>
        <w:b/>
        <w:bCs/>
        <w:color w:val="485053" w:themeColor="text2"/>
        <w:sz w:val="20"/>
        <w:szCs w:val="20"/>
      </w:rPr>
    </w:pPr>
  </w:p>
  <w:p w:rsidRPr="003106D7" w:rsidR="00625A88" w:rsidP="65F96AAD" w:rsidRDefault="00625A88" w14:paraId="1B558BBF" w14:textId="6A6ADB04">
    <w:pPr>
      <w:pStyle w:val="BasicParagraph"/>
      <w:rPr>
        <w:rFonts w:ascii="Arial" w:hAnsi="Arial" w:cs="Arial"/>
        <w:b/>
        <w:bCs/>
        <w:color w:val="485053" w:themeColor="text2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filled="f" stroked="f" o:spt="75" o:preferrelative="t" path="m@4@5l@4@11@9@11@9@5xe" w14:anchorId="229978F2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025" style="width:3.6pt;height:3.6pt" o:bullet="t" type="#_x0000_t75">
        <v:imagedata o:title="Autopia bullet point-2" r:id="rId1"/>
      </v:shape>
    </w:pict>
  </w:numPicBullet>
  <w:abstractNum w:abstractNumId="0" w15:restartNumberingAfterBreak="0">
    <w:nsid w:val="FFFFFF89"/>
    <w:multiLevelType w:val="singleLevel"/>
    <w:tmpl w:val="5A8407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" w15:restartNumberingAfterBreak="0">
    <w:nsid w:val="009A4D4B"/>
    <w:multiLevelType w:val="multilevel"/>
    <w:tmpl w:val="F74CD2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6DA10E6"/>
    <w:multiLevelType w:val="multilevel"/>
    <w:tmpl w:val="40A6701E"/>
    <w:lvl w:ilvl="0">
      <w:start w:val="1"/>
      <w:numFmt w:val="decimal"/>
      <w:pStyle w:val="61outlinenumbered"/>
      <w:lvlText w:val="6.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81E1470"/>
    <w:multiLevelType w:val="multilevel"/>
    <w:tmpl w:val="9E86E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0B8A7162"/>
    <w:multiLevelType w:val="multilevel"/>
    <w:tmpl w:val="05145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0F3F2446"/>
    <w:multiLevelType w:val="hybridMultilevel"/>
    <w:tmpl w:val="954601B8"/>
    <w:lvl w:ilvl="0" w:tplc="4F88ABF6">
      <w:start w:val="1"/>
      <w:numFmt w:val="bullet"/>
      <w:lvlText w:val=""/>
      <w:lvlPicBulletId w:val="0"/>
      <w:lvlJc w:val="left"/>
      <w:pPr>
        <w:ind w:left="502" w:hanging="360"/>
      </w:pPr>
      <w:rPr>
        <w:rFonts w:hint="default" w:ascii="Symbol" w:hAnsi="Symbol"/>
        <w:color w:val="auto"/>
        <w:sz w:val="16"/>
        <w:szCs w:val="16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hint="default" w:ascii="Wingdings" w:hAnsi="Wingdings"/>
      </w:rPr>
    </w:lvl>
  </w:abstractNum>
  <w:abstractNum w:abstractNumId="6" w15:restartNumberingAfterBreak="0">
    <w:nsid w:val="14B9396A"/>
    <w:multiLevelType w:val="multilevel"/>
    <w:tmpl w:val="DEF4C57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color w:val="4F2D7F"/>
      </w:rPr>
    </w:lvl>
    <w:lvl w:ilvl="1">
      <w:start w:val="2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7" w15:restartNumberingAfterBreak="0">
    <w:nsid w:val="178509D9"/>
    <w:multiLevelType w:val="multilevel"/>
    <w:tmpl w:val="0C94EACE"/>
    <w:lvl w:ilvl="0">
      <w:start w:val="1"/>
      <w:numFmt w:val="decimal"/>
      <w:lvlText w:val="%1."/>
      <w:lvlJc w:val="left"/>
      <w:pPr>
        <w:ind w:left="567" w:firstLine="0"/>
      </w:pPr>
      <w:rPr>
        <w:rFonts w:ascii="Arial" w:hAnsi="Arial" w:eastAsia="Arial" w:cs="Arial"/>
      </w:rPr>
    </w:lvl>
    <w:lvl w:ilvl="1">
      <w:start w:val="1"/>
      <w:numFmt w:val="decimal"/>
      <w:lvlText w:val="%1.%2"/>
      <w:lvlJc w:val="left"/>
      <w:pPr>
        <w:ind w:left="567" w:firstLine="0"/>
      </w:pPr>
    </w:lvl>
    <w:lvl w:ilvl="2">
      <w:start w:val="1"/>
      <w:numFmt w:val="decimal"/>
      <w:lvlText w:val="%1.%2.%3"/>
      <w:lvlJc w:val="left"/>
      <w:pPr>
        <w:ind w:left="567" w:firstLine="0"/>
      </w:pPr>
    </w:lvl>
    <w:lvl w:ilvl="3">
      <w:start w:val="1"/>
      <w:numFmt w:val="decimal"/>
      <w:lvlText w:val="%1.%2.%3.%4"/>
      <w:lvlJc w:val="left"/>
      <w:pPr>
        <w:ind w:left="1277" w:hanging="710"/>
      </w:pPr>
    </w:lvl>
    <w:lvl w:ilvl="4">
      <w:start w:val="1"/>
      <w:numFmt w:val="lowerLetter"/>
      <w:lvlText w:val="(%5)"/>
      <w:lvlJc w:val="left"/>
      <w:pPr>
        <w:ind w:left="567" w:firstLine="0"/>
      </w:pPr>
    </w:lvl>
    <w:lvl w:ilvl="5">
      <w:start w:val="1"/>
      <w:numFmt w:val="lowerRoman"/>
      <w:lvlText w:val="(%6)"/>
      <w:lvlJc w:val="left"/>
      <w:pPr>
        <w:ind w:left="567" w:firstLine="0"/>
      </w:pPr>
    </w:lvl>
    <w:lvl w:ilvl="6">
      <w:start w:val="1"/>
      <w:numFmt w:val="decimal"/>
      <w:lvlText w:val="%7."/>
      <w:lvlJc w:val="left"/>
      <w:pPr>
        <w:ind w:left="567" w:firstLine="0"/>
      </w:pPr>
    </w:lvl>
    <w:lvl w:ilvl="7">
      <w:start w:val="1"/>
      <w:numFmt w:val="lowerLetter"/>
      <w:lvlText w:val="%8."/>
      <w:lvlJc w:val="left"/>
      <w:pPr>
        <w:ind w:left="567" w:firstLine="0"/>
      </w:pPr>
    </w:lvl>
    <w:lvl w:ilvl="8">
      <w:start w:val="1"/>
      <w:numFmt w:val="lowerRoman"/>
      <w:lvlText w:val="%9."/>
      <w:lvlJc w:val="left"/>
      <w:pPr>
        <w:ind w:left="567" w:firstLine="0"/>
      </w:pPr>
    </w:lvl>
  </w:abstractNum>
  <w:abstractNum w:abstractNumId="8" w15:restartNumberingAfterBreak="0">
    <w:nsid w:val="178C18E3"/>
    <w:multiLevelType w:val="hybridMultilevel"/>
    <w:tmpl w:val="277AF27C"/>
    <w:lvl w:ilvl="0" w:tplc="122A45D4">
      <w:start w:val="1"/>
      <w:numFmt w:val="lowerLetter"/>
      <w:pStyle w:val="Bullet1-a"/>
      <w:lvlText w:val="%1)"/>
      <w:lvlJc w:val="left"/>
      <w:pPr>
        <w:ind w:left="360" w:hanging="360"/>
      </w:pPr>
      <w:rPr>
        <w:b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A9D3F38"/>
    <w:multiLevelType w:val="hybridMultilevel"/>
    <w:tmpl w:val="62641258"/>
    <w:lvl w:ilvl="0" w:tplc="BE28859C">
      <w:start w:val="1"/>
      <w:numFmt w:val="bullet"/>
      <w:pStyle w:val="Bullet-1"/>
      <w:lvlText w:val=""/>
      <w:lvlJc w:val="left"/>
      <w:pPr>
        <w:ind w:left="700" w:hanging="360"/>
      </w:pPr>
      <w:rPr>
        <w:rFonts w:hint="default" w:ascii="Symbol" w:hAnsi="Symbol"/>
        <w:color w:val="4F2D7F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A3E3CEB"/>
    <w:multiLevelType w:val="multilevel"/>
    <w:tmpl w:val="6A36F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2CFA3D6D"/>
    <w:multiLevelType w:val="hybridMultilevel"/>
    <w:tmpl w:val="8AB23514"/>
    <w:lvl w:ilvl="0" w:tplc="0C090001">
      <w:start w:val="1"/>
      <w:numFmt w:val="bullet"/>
      <w:lvlText w:val=""/>
      <w:lvlJc w:val="left"/>
      <w:pPr>
        <w:ind w:left="1287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2" w15:restartNumberingAfterBreak="0">
    <w:nsid w:val="345D1884"/>
    <w:multiLevelType w:val="multilevel"/>
    <w:tmpl w:val="72FEF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3841430A"/>
    <w:multiLevelType w:val="hybridMultilevel"/>
    <w:tmpl w:val="4A3436CE"/>
    <w:lvl w:ilvl="0" w:tplc="44AA99F2">
      <w:start w:val="1"/>
      <w:numFmt w:val="decimal"/>
      <w:lvlText w:val="%1."/>
      <w:lvlJc w:val="left"/>
      <w:pPr>
        <w:ind w:left="1353" w:hanging="360"/>
      </w:pPr>
    </w:lvl>
    <w:lvl w:ilvl="1" w:tplc="0C090019" w:tentative="1">
      <w:start w:val="1"/>
      <w:numFmt w:val="lowerLetter"/>
      <w:lvlText w:val="%2."/>
      <w:lvlJc w:val="left"/>
      <w:pPr>
        <w:ind w:left="2064" w:hanging="360"/>
      </w:pPr>
    </w:lvl>
    <w:lvl w:ilvl="2" w:tplc="0C09001B" w:tentative="1">
      <w:start w:val="1"/>
      <w:numFmt w:val="lowerRoman"/>
      <w:lvlText w:val="%3."/>
      <w:lvlJc w:val="right"/>
      <w:pPr>
        <w:ind w:left="2784" w:hanging="180"/>
      </w:pPr>
    </w:lvl>
    <w:lvl w:ilvl="3" w:tplc="0C09000F" w:tentative="1">
      <w:start w:val="1"/>
      <w:numFmt w:val="decimal"/>
      <w:lvlText w:val="%4."/>
      <w:lvlJc w:val="left"/>
      <w:pPr>
        <w:ind w:left="3504" w:hanging="360"/>
      </w:pPr>
    </w:lvl>
    <w:lvl w:ilvl="4" w:tplc="0C090019" w:tentative="1">
      <w:start w:val="1"/>
      <w:numFmt w:val="lowerLetter"/>
      <w:lvlText w:val="%5."/>
      <w:lvlJc w:val="left"/>
      <w:pPr>
        <w:ind w:left="4224" w:hanging="360"/>
      </w:pPr>
    </w:lvl>
    <w:lvl w:ilvl="5" w:tplc="0C09001B" w:tentative="1">
      <w:start w:val="1"/>
      <w:numFmt w:val="lowerRoman"/>
      <w:lvlText w:val="%6."/>
      <w:lvlJc w:val="right"/>
      <w:pPr>
        <w:ind w:left="4944" w:hanging="180"/>
      </w:pPr>
    </w:lvl>
    <w:lvl w:ilvl="6" w:tplc="0C09000F" w:tentative="1">
      <w:start w:val="1"/>
      <w:numFmt w:val="decimal"/>
      <w:lvlText w:val="%7."/>
      <w:lvlJc w:val="left"/>
      <w:pPr>
        <w:ind w:left="5664" w:hanging="360"/>
      </w:pPr>
    </w:lvl>
    <w:lvl w:ilvl="7" w:tplc="0C090019" w:tentative="1">
      <w:start w:val="1"/>
      <w:numFmt w:val="lowerLetter"/>
      <w:lvlText w:val="%8."/>
      <w:lvlJc w:val="left"/>
      <w:pPr>
        <w:ind w:left="6384" w:hanging="360"/>
      </w:pPr>
    </w:lvl>
    <w:lvl w:ilvl="8" w:tplc="0C09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14" w15:restartNumberingAfterBreak="0">
    <w:nsid w:val="393A2C53"/>
    <w:multiLevelType w:val="hybridMultilevel"/>
    <w:tmpl w:val="40C29DB4"/>
    <w:lvl w:ilvl="0" w:tplc="8C7ACE0A">
      <w:start w:val="1"/>
      <w:numFmt w:val="lowerRoman"/>
      <w:pStyle w:val="Bullet2-i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D54F68"/>
    <w:multiLevelType w:val="multilevel"/>
    <w:tmpl w:val="007C0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3A4A5FAB"/>
    <w:multiLevelType w:val="hybridMultilevel"/>
    <w:tmpl w:val="E07816F2"/>
    <w:lvl w:ilvl="0" w:tplc="995CE410">
      <w:start w:val="1"/>
      <w:numFmt w:val="bullet"/>
      <w:pStyle w:val="Bullet-2"/>
      <w:lvlText w:val=""/>
      <w:lvlJc w:val="left"/>
      <w:pPr>
        <w:ind w:left="700" w:hanging="360"/>
      </w:pPr>
      <w:rPr>
        <w:rFonts w:hint="default" w:ascii="Wingdings" w:hAnsi="Wingdings"/>
        <w:color w:val="485053" w:themeColor="text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070405B"/>
    <w:multiLevelType w:val="multilevel"/>
    <w:tmpl w:val="6D969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 w15:restartNumberingAfterBreak="0">
    <w:nsid w:val="43CE6552"/>
    <w:multiLevelType w:val="multilevel"/>
    <w:tmpl w:val="3A9A93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49D07AE7"/>
    <w:multiLevelType w:val="multilevel"/>
    <w:tmpl w:val="979EF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0" w15:restartNumberingAfterBreak="0">
    <w:nsid w:val="4E2A54A6"/>
    <w:multiLevelType w:val="multilevel"/>
    <w:tmpl w:val="508EE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 w15:restartNumberingAfterBreak="0">
    <w:nsid w:val="51A602A0"/>
    <w:multiLevelType w:val="multilevel"/>
    <w:tmpl w:val="2758B0E2"/>
    <w:styleLink w:val="PolicyNumbering"/>
    <w:lvl w:ilvl="0">
      <w:start w:val="1"/>
      <w:numFmt w:val="decimal"/>
      <w:lvlText w:val="%1"/>
      <w:lvlJc w:val="left"/>
      <w:pPr>
        <w:ind w:left="357" w:hanging="357"/>
      </w:pPr>
      <w:rPr>
        <w:rFonts w:hint="default" w:ascii="Arial" w:hAnsi="Arial"/>
        <w:b/>
        <w:i w:val="0"/>
        <w:color w:val="4F2D7F"/>
        <w:sz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 w:ascii="Arial" w:hAnsi="Arial"/>
        <w:b/>
        <w:i w:val="0"/>
        <w:color w:val="4F2D7F"/>
        <w:sz w:val="24"/>
      </w:rPr>
    </w:lvl>
    <w:lvl w:ilvl="2">
      <w:start w:val="1"/>
      <w:numFmt w:val="lowerRoman"/>
      <w:lvlText w:val="%3."/>
      <w:lvlJc w:val="left"/>
      <w:pPr>
        <w:ind w:left="1800" w:hanging="1080"/>
      </w:pPr>
      <w:rPr>
        <w:rFonts w:hint="default" w:ascii="Arial" w:hAnsi="Arial"/>
        <w:b/>
        <w:i w:val="0"/>
        <w:color w:val="4F2D7F"/>
        <w:sz w:val="24"/>
      </w:rPr>
    </w:lvl>
    <w:lvl w:ilvl="3">
      <w:start w:val="1"/>
      <w:numFmt w:val="decimal"/>
      <w:lvlText w:val="(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22" w15:restartNumberingAfterBreak="0">
    <w:nsid w:val="66A17B64"/>
    <w:multiLevelType w:val="hybridMultilevel"/>
    <w:tmpl w:val="1FCE6D3E"/>
    <w:lvl w:ilvl="0" w:tplc="0C090017">
      <w:start w:val="1"/>
      <w:numFmt w:val="lowerLetter"/>
      <w:lvlText w:val="%1)"/>
      <w:lvlJc w:val="left"/>
      <w:pPr>
        <w:ind w:left="700" w:hanging="360"/>
      </w:pPr>
      <w:rPr>
        <w:rFonts w:hint="default"/>
        <w:color w:val="485053" w:themeColor="text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6D2651F"/>
    <w:multiLevelType w:val="hybridMultilevel"/>
    <w:tmpl w:val="101C5302"/>
    <w:lvl w:ilvl="0" w:tplc="0E8EBF22">
      <w:start w:val="1"/>
      <w:numFmt w:val="decimal"/>
      <w:lvlText w:val="%1."/>
      <w:lvlJc w:val="left"/>
      <w:pPr>
        <w:ind w:left="1911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631" w:hanging="360"/>
      </w:pPr>
    </w:lvl>
    <w:lvl w:ilvl="2" w:tplc="0C09001B" w:tentative="1">
      <w:start w:val="1"/>
      <w:numFmt w:val="lowerRoman"/>
      <w:lvlText w:val="%3."/>
      <w:lvlJc w:val="right"/>
      <w:pPr>
        <w:ind w:left="3351" w:hanging="180"/>
      </w:pPr>
    </w:lvl>
    <w:lvl w:ilvl="3" w:tplc="0C09000F" w:tentative="1">
      <w:start w:val="1"/>
      <w:numFmt w:val="decimal"/>
      <w:lvlText w:val="%4."/>
      <w:lvlJc w:val="left"/>
      <w:pPr>
        <w:ind w:left="4071" w:hanging="360"/>
      </w:pPr>
    </w:lvl>
    <w:lvl w:ilvl="4" w:tplc="0C090019" w:tentative="1">
      <w:start w:val="1"/>
      <w:numFmt w:val="lowerLetter"/>
      <w:lvlText w:val="%5."/>
      <w:lvlJc w:val="left"/>
      <w:pPr>
        <w:ind w:left="4791" w:hanging="360"/>
      </w:pPr>
    </w:lvl>
    <w:lvl w:ilvl="5" w:tplc="0C09001B" w:tentative="1">
      <w:start w:val="1"/>
      <w:numFmt w:val="lowerRoman"/>
      <w:lvlText w:val="%6."/>
      <w:lvlJc w:val="right"/>
      <w:pPr>
        <w:ind w:left="5511" w:hanging="180"/>
      </w:pPr>
    </w:lvl>
    <w:lvl w:ilvl="6" w:tplc="0C09000F" w:tentative="1">
      <w:start w:val="1"/>
      <w:numFmt w:val="decimal"/>
      <w:lvlText w:val="%7."/>
      <w:lvlJc w:val="left"/>
      <w:pPr>
        <w:ind w:left="6231" w:hanging="360"/>
      </w:pPr>
    </w:lvl>
    <w:lvl w:ilvl="7" w:tplc="0C090019" w:tentative="1">
      <w:start w:val="1"/>
      <w:numFmt w:val="lowerLetter"/>
      <w:lvlText w:val="%8."/>
      <w:lvlJc w:val="left"/>
      <w:pPr>
        <w:ind w:left="6951" w:hanging="360"/>
      </w:pPr>
    </w:lvl>
    <w:lvl w:ilvl="8" w:tplc="0C09001B" w:tentative="1">
      <w:start w:val="1"/>
      <w:numFmt w:val="lowerRoman"/>
      <w:lvlText w:val="%9."/>
      <w:lvlJc w:val="right"/>
      <w:pPr>
        <w:ind w:left="7671" w:hanging="180"/>
      </w:pPr>
    </w:lvl>
  </w:abstractNum>
  <w:abstractNum w:abstractNumId="24" w15:restartNumberingAfterBreak="0">
    <w:nsid w:val="6C763BCB"/>
    <w:multiLevelType w:val="hybridMultilevel"/>
    <w:tmpl w:val="1A84AA02"/>
    <w:lvl w:ilvl="0" w:tplc="0C090005">
      <w:start w:val="1"/>
      <w:numFmt w:val="bullet"/>
      <w:lvlText w:val=""/>
      <w:lvlJc w:val="left"/>
      <w:pPr>
        <w:ind w:left="700" w:hanging="360"/>
      </w:pPr>
      <w:rPr>
        <w:rFonts w:hint="default" w:ascii="Wingdings" w:hAnsi="Wingdings"/>
        <w:color w:val="4F2D7F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6F6C49D9"/>
    <w:multiLevelType w:val="multilevel"/>
    <w:tmpl w:val="81CE6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6" w15:restartNumberingAfterBreak="0">
    <w:nsid w:val="755A3E3F"/>
    <w:multiLevelType w:val="multilevel"/>
    <w:tmpl w:val="5E0A1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7" w15:restartNumberingAfterBreak="0">
    <w:nsid w:val="7601550C"/>
    <w:multiLevelType w:val="multilevel"/>
    <w:tmpl w:val="EF182974"/>
    <w:lvl w:ilvl="0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344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3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4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6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2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  <w:rPr>
        <w:rFonts w:hint="default"/>
      </w:rPr>
    </w:lvl>
  </w:abstractNum>
  <w:abstractNum w:abstractNumId="28" w15:restartNumberingAfterBreak="0">
    <w:nsid w:val="773E49DB"/>
    <w:multiLevelType w:val="hybridMultilevel"/>
    <w:tmpl w:val="53BA7742"/>
    <w:lvl w:ilvl="0" w:tplc="38C44A3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4F2D7F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7A961A6D"/>
    <w:multiLevelType w:val="hybridMultilevel"/>
    <w:tmpl w:val="DD7C815E"/>
    <w:lvl w:ilvl="0" w:tplc="4F88ABF6">
      <w:start w:val="1"/>
      <w:numFmt w:val="bullet"/>
      <w:lvlText w:val=""/>
      <w:lvlPicBulletId w:val="0"/>
      <w:lvlJc w:val="left"/>
      <w:pPr>
        <w:ind w:left="700" w:hanging="360"/>
      </w:pPr>
      <w:rPr>
        <w:rFonts w:hint="default" w:ascii="Symbol" w:hAnsi="Symbol"/>
        <w:color w:val="auto"/>
        <w:sz w:val="16"/>
        <w:szCs w:val="1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7B1A6F0E"/>
    <w:multiLevelType w:val="hybridMultilevel"/>
    <w:tmpl w:val="8C2CD8F8"/>
    <w:lvl w:ilvl="0" w:tplc="4F0E1BF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7B9431D9"/>
    <w:multiLevelType w:val="multilevel"/>
    <w:tmpl w:val="0E66BEC8"/>
    <w:lvl w:ilvl="0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color w:val="4F2D7F"/>
      </w:rPr>
    </w:lvl>
    <w:lvl w:ilvl="1">
      <w:start w:val="2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num w:numId="1" w16cid:durableId="326642113">
    <w:abstractNumId w:val="0"/>
  </w:num>
  <w:num w:numId="2" w16cid:durableId="923534356">
    <w:abstractNumId w:val="28"/>
  </w:num>
  <w:num w:numId="3" w16cid:durableId="906648889">
    <w:abstractNumId w:val="21"/>
  </w:num>
  <w:num w:numId="4" w16cid:durableId="1246644841">
    <w:abstractNumId w:val="7"/>
  </w:num>
  <w:num w:numId="5" w16cid:durableId="1091004225">
    <w:abstractNumId w:val="2"/>
  </w:num>
  <w:num w:numId="6" w16cid:durableId="124082845">
    <w:abstractNumId w:val="11"/>
  </w:num>
  <w:num w:numId="7" w16cid:durableId="1864437366">
    <w:abstractNumId w:val="27"/>
  </w:num>
  <w:num w:numId="8" w16cid:durableId="377819863">
    <w:abstractNumId w:val="9"/>
  </w:num>
  <w:num w:numId="9" w16cid:durableId="709064127">
    <w:abstractNumId w:val="13"/>
  </w:num>
  <w:num w:numId="10" w16cid:durableId="769277337">
    <w:abstractNumId w:val="13"/>
  </w:num>
  <w:num w:numId="11" w16cid:durableId="1120419646">
    <w:abstractNumId w:val="13"/>
  </w:num>
  <w:num w:numId="12" w16cid:durableId="1233540156">
    <w:abstractNumId w:val="23"/>
  </w:num>
  <w:num w:numId="13" w16cid:durableId="1717048512">
    <w:abstractNumId w:val="24"/>
  </w:num>
  <w:num w:numId="14" w16cid:durableId="881093177">
    <w:abstractNumId w:val="16"/>
  </w:num>
  <w:num w:numId="15" w16cid:durableId="20208072">
    <w:abstractNumId w:val="6"/>
  </w:num>
  <w:num w:numId="16" w16cid:durableId="416095314">
    <w:abstractNumId w:val="22"/>
  </w:num>
  <w:num w:numId="17" w16cid:durableId="1627203614">
    <w:abstractNumId w:val="18"/>
  </w:num>
  <w:num w:numId="18" w16cid:durableId="373315801">
    <w:abstractNumId w:val="1"/>
  </w:num>
  <w:num w:numId="19" w16cid:durableId="1142849196">
    <w:abstractNumId w:val="31"/>
  </w:num>
  <w:num w:numId="20" w16cid:durableId="1927152550">
    <w:abstractNumId w:val="8"/>
  </w:num>
  <w:num w:numId="21" w16cid:durableId="950166877">
    <w:abstractNumId w:val="14"/>
  </w:num>
  <w:num w:numId="22" w16cid:durableId="596913968">
    <w:abstractNumId w:val="30"/>
  </w:num>
  <w:num w:numId="23" w16cid:durableId="486551766">
    <w:abstractNumId w:val="5"/>
  </w:num>
  <w:num w:numId="24" w16cid:durableId="319577797">
    <w:abstractNumId w:val="29"/>
  </w:num>
  <w:num w:numId="25" w16cid:durableId="1317613974">
    <w:abstractNumId w:val="4"/>
  </w:num>
  <w:num w:numId="26" w16cid:durableId="211576290">
    <w:abstractNumId w:val="26"/>
  </w:num>
  <w:num w:numId="27" w16cid:durableId="303893662">
    <w:abstractNumId w:val="20"/>
  </w:num>
  <w:num w:numId="28" w16cid:durableId="929116187">
    <w:abstractNumId w:val="15"/>
  </w:num>
  <w:num w:numId="29" w16cid:durableId="1582446925">
    <w:abstractNumId w:val="12"/>
  </w:num>
  <w:num w:numId="30" w16cid:durableId="298221134">
    <w:abstractNumId w:val="25"/>
  </w:num>
  <w:num w:numId="31" w16cid:durableId="1898394029">
    <w:abstractNumId w:val="17"/>
  </w:num>
  <w:num w:numId="32" w16cid:durableId="1601141182">
    <w:abstractNumId w:val="3"/>
  </w:num>
  <w:num w:numId="33" w16cid:durableId="415442743">
    <w:abstractNumId w:val="19"/>
  </w:num>
  <w:num w:numId="34" w16cid:durableId="93864932">
    <w:abstractNumId w:val="10"/>
  </w:num>
  <w:num w:numId="35" w16cid:durableId="2059163935">
    <w:abstractNumId w:val="9"/>
  </w:num>
  <w:num w:numId="36" w16cid:durableId="1763338147">
    <w:abstractNumId w:val="9"/>
  </w:num>
  <w:num w:numId="37" w16cid:durableId="1396851012">
    <w:abstractNumId w:val="9"/>
  </w:num>
  <w:num w:numId="38" w16cid:durableId="1273365983">
    <w:abstractNumId w:val="9"/>
  </w:num>
  <w:numIdMacAtCleanup w:val="5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4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zY3MjQzNzKwNDazNDJT0lEKTi0uzszPAykwqQUACosbhywAAAA="/>
  </w:docVars>
  <w:rsids>
    <w:rsidRoot w:val="001D4444"/>
    <w:rsid w:val="000039B2"/>
    <w:rsid w:val="00006105"/>
    <w:rsid w:val="000114A5"/>
    <w:rsid w:val="00011824"/>
    <w:rsid w:val="000136AB"/>
    <w:rsid w:val="0001521A"/>
    <w:rsid w:val="00015B84"/>
    <w:rsid w:val="00016F85"/>
    <w:rsid w:val="00017587"/>
    <w:rsid w:val="00020B89"/>
    <w:rsid w:val="000313C3"/>
    <w:rsid w:val="000328B7"/>
    <w:rsid w:val="0003358A"/>
    <w:rsid w:val="00035CD5"/>
    <w:rsid w:val="000370E8"/>
    <w:rsid w:val="00037A88"/>
    <w:rsid w:val="00040AF9"/>
    <w:rsid w:val="00040E1E"/>
    <w:rsid w:val="00041C68"/>
    <w:rsid w:val="000422CA"/>
    <w:rsid w:val="00047059"/>
    <w:rsid w:val="0005177D"/>
    <w:rsid w:val="00052D49"/>
    <w:rsid w:val="00052E68"/>
    <w:rsid w:val="00053ABA"/>
    <w:rsid w:val="00054E5F"/>
    <w:rsid w:val="000620FB"/>
    <w:rsid w:val="0006282D"/>
    <w:rsid w:val="00063657"/>
    <w:rsid w:val="000708A8"/>
    <w:rsid w:val="00071576"/>
    <w:rsid w:val="00074B3A"/>
    <w:rsid w:val="00083DD1"/>
    <w:rsid w:val="000900F2"/>
    <w:rsid w:val="000A07A1"/>
    <w:rsid w:val="000A0D32"/>
    <w:rsid w:val="000A2978"/>
    <w:rsid w:val="000A3353"/>
    <w:rsid w:val="000A5F22"/>
    <w:rsid w:val="000B108E"/>
    <w:rsid w:val="000B4C48"/>
    <w:rsid w:val="000C21AA"/>
    <w:rsid w:val="000C2F3F"/>
    <w:rsid w:val="000C6E51"/>
    <w:rsid w:val="000D28B8"/>
    <w:rsid w:val="000D34B5"/>
    <w:rsid w:val="000D5D3C"/>
    <w:rsid w:val="000D70BD"/>
    <w:rsid w:val="000E1A83"/>
    <w:rsid w:val="000E2DD3"/>
    <w:rsid w:val="000E3158"/>
    <w:rsid w:val="000E7EEC"/>
    <w:rsid w:val="000F0F20"/>
    <w:rsid w:val="000F1E31"/>
    <w:rsid w:val="000F3532"/>
    <w:rsid w:val="00100739"/>
    <w:rsid w:val="00101001"/>
    <w:rsid w:val="0010300E"/>
    <w:rsid w:val="00111D65"/>
    <w:rsid w:val="00112558"/>
    <w:rsid w:val="00112823"/>
    <w:rsid w:val="00114A19"/>
    <w:rsid w:val="0011772C"/>
    <w:rsid w:val="00130657"/>
    <w:rsid w:val="00142B24"/>
    <w:rsid w:val="00143477"/>
    <w:rsid w:val="00144B8D"/>
    <w:rsid w:val="00147B9C"/>
    <w:rsid w:val="00150662"/>
    <w:rsid w:val="001544FC"/>
    <w:rsid w:val="00155488"/>
    <w:rsid w:val="00163F5F"/>
    <w:rsid w:val="0017144F"/>
    <w:rsid w:val="00171721"/>
    <w:rsid w:val="001720E1"/>
    <w:rsid w:val="00176FBC"/>
    <w:rsid w:val="00180A2B"/>
    <w:rsid w:val="001822B7"/>
    <w:rsid w:val="00184A30"/>
    <w:rsid w:val="00185A8A"/>
    <w:rsid w:val="00186BED"/>
    <w:rsid w:val="00187082"/>
    <w:rsid w:val="00192948"/>
    <w:rsid w:val="00194BB1"/>
    <w:rsid w:val="001A2589"/>
    <w:rsid w:val="001A4351"/>
    <w:rsid w:val="001A590E"/>
    <w:rsid w:val="001A6961"/>
    <w:rsid w:val="001B0FD8"/>
    <w:rsid w:val="001B3AB9"/>
    <w:rsid w:val="001B3CE3"/>
    <w:rsid w:val="001B3F90"/>
    <w:rsid w:val="001B4CA8"/>
    <w:rsid w:val="001C2D97"/>
    <w:rsid w:val="001C4340"/>
    <w:rsid w:val="001C4C6D"/>
    <w:rsid w:val="001D0D97"/>
    <w:rsid w:val="001D24E8"/>
    <w:rsid w:val="001D3438"/>
    <w:rsid w:val="001D4444"/>
    <w:rsid w:val="001D533B"/>
    <w:rsid w:val="001E2B36"/>
    <w:rsid w:val="001E3729"/>
    <w:rsid w:val="001E3A17"/>
    <w:rsid w:val="001E488D"/>
    <w:rsid w:val="001E66B1"/>
    <w:rsid w:val="001F695F"/>
    <w:rsid w:val="00203206"/>
    <w:rsid w:val="002039E9"/>
    <w:rsid w:val="002070E6"/>
    <w:rsid w:val="00211028"/>
    <w:rsid w:val="00212336"/>
    <w:rsid w:val="002206B6"/>
    <w:rsid w:val="00222B48"/>
    <w:rsid w:val="002246D4"/>
    <w:rsid w:val="0022770B"/>
    <w:rsid w:val="0023024D"/>
    <w:rsid w:val="00235715"/>
    <w:rsid w:val="00240955"/>
    <w:rsid w:val="0024600B"/>
    <w:rsid w:val="0024695C"/>
    <w:rsid w:val="002512DF"/>
    <w:rsid w:val="00251EE8"/>
    <w:rsid w:val="002532BB"/>
    <w:rsid w:val="002654AC"/>
    <w:rsid w:val="002675B0"/>
    <w:rsid w:val="00267A96"/>
    <w:rsid w:val="00273D89"/>
    <w:rsid w:val="0027571F"/>
    <w:rsid w:val="00276841"/>
    <w:rsid w:val="00277F25"/>
    <w:rsid w:val="00280633"/>
    <w:rsid w:val="00282429"/>
    <w:rsid w:val="0028488C"/>
    <w:rsid w:val="002848CE"/>
    <w:rsid w:val="002972CE"/>
    <w:rsid w:val="002A3238"/>
    <w:rsid w:val="002B09E0"/>
    <w:rsid w:val="002C47F1"/>
    <w:rsid w:val="002C779B"/>
    <w:rsid w:val="002D510E"/>
    <w:rsid w:val="002D5AB4"/>
    <w:rsid w:val="002D5F71"/>
    <w:rsid w:val="002D74BF"/>
    <w:rsid w:val="002D7A5A"/>
    <w:rsid w:val="002E33AE"/>
    <w:rsid w:val="002E63ED"/>
    <w:rsid w:val="002E66BE"/>
    <w:rsid w:val="002F490A"/>
    <w:rsid w:val="00304035"/>
    <w:rsid w:val="003106D7"/>
    <w:rsid w:val="0032087F"/>
    <w:rsid w:val="00324B2F"/>
    <w:rsid w:val="0033127D"/>
    <w:rsid w:val="0033301E"/>
    <w:rsid w:val="00334579"/>
    <w:rsid w:val="00336C4A"/>
    <w:rsid w:val="003403CD"/>
    <w:rsid w:val="00340E1F"/>
    <w:rsid w:val="00341B7E"/>
    <w:rsid w:val="00347662"/>
    <w:rsid w:val="00350A9B"/>
    <w:rsid w:val="00350D11"/>
    <w:rsid w:val="003627E8"/>
    <w:rsid w:val="00373930"/>
    <w:rsid w:val="00375643"/>
    <w:rsid w:val="00376AA0"/>
    <w:rsid w:val="00377722"/>
    <w:rsid w:val="0038058D"/>
    <w:rsid w:val="003825C2"/>
    <w:rsid w:val="00384935"/>
    <w:rsid w:val="00385906"/>
    <w:rsid w:val="00385CB3"/>
    <w:rsid w:val="00386397"/>
    <w:rsid w:val="00392D1B"/>
    <w:rsid w:val="0039648E"/>
    <w:rsid w:val="003A05D8"/>
    <w:rsid w:val="003A7870"/>
    <w:rsid w:val="003B23B0"/>
    <w:rsid w:val="003C14F8"/>
    <w:rsid w:val="003C2798"/>
    <w:rsid w:val="003C2C60"/>
    <w:rsid w:val="003C3876"/>
    <w:rsid w:val="003C6D60"/>
    <w:rsid w:val="003D1D2F"/>
    <w:rsid w:val="003D358F"/>
    <w:rsid w:val="003D4374"/>
    <w:rsid w:val="003E2119"/>
    <w:rsid w:val="003E4791"/>
    <w:rsid w:val="003F32A9"/>
    <w:rsid w:val="003F5038"/>
    <w:rsid w:val="003F67AE"/>
    <w:rsid w:val="00400563"/>
    <w:rsid w:val="00400FCB"/>
    <w:rsid w:val="00401020"/>
    <w:rsid w:val="00401464"/>
    <w:rsid w:val="004105D0"/>
    <w:rsid w:val="00411BF3"/>
    <w:rsid w:val="00412869"/>
    <w:rsid w:val="00414584"/>
    <w:rsid w:val="00415A14"/>
    <w:rsid w:val="00421506"/>
    <w:rsid w:val="004236A9"/>
    <w:rsid w:val="00425405"/>
    <w:rsid w:val="00430897"/>
    <w:rsid w:val="004324BE"/>
    <w:rsid w:val="004337B6"/>
    <w:rsid w:val="0043670B"/>
    <w:rsid w:val="0044202F"/>
    <w:rsid w:val="004443A6"/>
    <w:rsid w:val="004447C5"/>
    <w:rsid w:val="0044521C"/>
    <w:rsid w:val="00445259"/>
    <w:rsid w:val="00446CB2"/>
    <w:rsid w:val="004473B1"/>
    <w:rsid w:val="004479BE"/>
    <w:rsid w:val="0045249E"/>
    <w:rsid w:val="00452DD4"/>
    <w:rsid w:val="00457332"/>
    <w:rsid w:val="00461BC8"/>
    <w:rsid w:val="004627E9"/>
    <w:rsid w:val="00462BFF"/>
    <w:rsid w:val="0046332F"/>
    <w:rsid w:val="004714B0"/>
    <w:rsid w:val="0047283E"/>
    <w:rsid w:val="00473D9D"/>
    <w:rsid w:val="004742A6"/>
    <w:rsid w:val="00474570"/>
    <w:rsid w:val="00474A42"/>
    <w:rsid w:val="004750D2"/>
    <w:rsid w:val="00482D98"/>
    <w:rsid w:val="004843DF"/>
    <w:rsid w:val="00485285"/>
    <w:rsid w:val="00486142"/>
    <w:rsid w:val="00491BBC"/>
    <w:rsid w:val="004952E8"/>
    <w:rsid w:val="004A41D9"/>
    <w:rsid w:val="004A6FF9"/>
    <w:rsid w:val="004A73EE"/>
    <w:rsid w:val="004B0180"/>
    <w:rsid w:val="004B60FB"/>
    <w:rsid w:val="004B63F1"/>
    <w:rsid w:val="004B7FB2"/>
    <w:rsid w:val="004C25ED"/>
    <w:rsid w:val="004C477C"/>
    <w:rsid w:val="004C608C"/>
    <w:rsid w:val="004D1266"/>
    <w:rsid w:val="004D2B86"/>
    <w:rsid w:val="004D4A55"/>
    <w:rsid w:val="004D7FDA"/>
    <w:rsid w:val="004E5C2A"/>
    <w:rsid w:val="004E5DE4"/>
    <w:rsid w:val="004F0B88"/>
    <w:rsid w:val="004F2DF7"/>
    <w:rsid w:val="005029DA"/>
    <w:rsid w:val="00503BF0"/>
    <w:rsid w:val="00505324"/>
    <w:rsid w:val="00505A91"/>
    <w:rsid w:val="00510E5B"/>
    <w:rsid w:val="00514380"/>
    <w:rsid w:val="0051713E"/>
    <w:rsid w:val="00517C85"/>
    <w:rsid w:val="005212D3"/>
    <w:rsid w:val="00524C17"/>
    <w:rsid w:val="00526EAB"/>
    <w:rsid w:val="00533D49"/>
    <w:rsid w:val="00535B4E"/>
    <w:rsid w:val="005371D1"/>
    <w:rsid w:val="00553121"/>
    <w:rsid w:val="00554BC8"/>
    <w:rsid w:val="00557760"/>
    <w:rsid w:val="00560002"/>
    <w:rsid w:val="00561582"/>
    <w:rsid w:val="005648BE"/>
    <w:rsid w:val="00566177"/>
    <w:rsid w:val="00577453"/>
    <w:rsid w:val="005815C2"/>
    <w:rsid w:val="00583AE3"/>
    <w:rsid w:val="00584A2F"/>
    <w:rsid w:val="00585787"/>
    <w:rsid w:val="00586678"/>
    <w:rsid w:val="00586AB8"/>
    <w:rsid w:val="005A2751"/>
    <w:rsid w:val="005A66DF"/>
    <w:rsid w:val="005B20B0"/>
    <w:rsid w:val="005B5CFD"/>
    <w:rsid w:val="005B71DF"/>
    <w:rsid w:val="005C6F92"/>
    <w:rsid w:val="005C784C"/>
    <w:rsid w:val="005D5A02"/>
    <w:rsid w:val="005D6C3C"/>
    <w:rsid w:val="005E3FF6"/>
    <w:rsid w:val="005E608E"/>
    <w:rsid w:val="005F1876"/>
    <w:rsid w:val="005F1F69"/>
    <w:rsid w:val="005F265E"/>
    <w:rsid w:val="005F35DC"/>
    <w:rsid w:val="00600A06"/>
    <w:rsid w:val="00604BDA"/>
    <w:rsid w:val="006059F6"/>
    <w:rsid w:val="00605CF1"/>
    <w:rsid w:val="00611330"/>
    <w:rsid w:val="00614A35"/>
    <w:rsid w:val="00615A92"/>
    <w:rsid w:val="00616467"/>
    <w:rsid w:val="00623DC5"/>
    <w:rsid w:val="00625A88"/>
    <w:rsid w:val="00630FA4"/>
    <w:rsid w:val="00634079"/>
    <w:rsid w:val="006344F5"/>
    <w:rsid w:val="0063607F"/>
    <w:rsid w:val="00637658"/>
    <w:rsid w:val="00641825"/>
    <w:rsid w:val="00643A54"/>
    <w:rsid w:val="00644018"/>
    <w:rsid w:val="0064595A"/>
    <w:rsid w:val="00645DAA"/>
    <w:rsid w:val="00645ECF"/>
    <w:rsid w:val="006469A9"/>
    <w:rsid w:val="00646A61"/>
    <w:rsid w:val="00653410"/>
    <w:rsid w:val="00655349"/>
    <w:rsid w:val="00655422"/>
    <w:rsid w:val="0066539A"/>
    <w:rsid w:val="00666C10"/>
    <w:rsid w:val="00667501"/>
    <w:rsid w:val="00673E5A"/>
    <w:rsid w:val="00675250"/>
    <w:rsid w:val="00680102"/>
    <w:rsid w:val="0068023D"/>
    <w:rsid w:val="00685A22"/>
    <w:rsid w:val="00687049"/>
    <w:rsid w:val="00687E25"/>
    <w:rsid w:val="00692628"/>
    <w:rsid w:val="00693904"/>
    <w:rsid w:val="0069512E"/>
    <w:rsid w:val="00695864"/>
    <w:rsid w:val="006974C3"/>
    <w:rsid w:val="00697B05"/>
    <w:rsid w:val="006A436E"/>
    <w:rsid w:val="006B052F"/>
    <w:rsid w:val="006B626E"/>
    <w:rsid w:val="006B713A"/>
    <w:rsid w:val="006C3157"/>
    <w:rsid w:val="006C5707"/>
    <w:rsid w:val="006C576C"/>
    <w:rsid w:val="006D325B"/>
    <w:rsid w:val="006D3B93"/>
    <w:rsid w:val="006E32B5"/>
    <w:rsid w:val="006E59E9"/>
    <w:rsid w:val="006F507F"/>
    <w:rsid w:val="006F7802"/>
    <w:rsid w:val="00700DED"/>
    <w:rsid w:val="00704BE8"/>
    <w:rsid w:val="0070770A"/>
    <w:rsid w:val="007127C1"/>
    <w:rsid w:val="0071366B"/>
    <w:rsid w:val="00716CEF"/>
    <w:rsid w:val="00720C55"/>
    <w:rsid w:val="00720EEB"/>
    <w:rsid w:val="0072228A"/>
    <w:rsid w:val="007237B8"/>
    <w:rsid w:val="007244F4"/>
    <w:rsid w:val="00727063"/>
    <w:rsid w:val="00730EDC"/>
    <w:rsid w:val="00736F33"/>
    <w:rsid w:val="00741492"/>
    <w:rsid w:val="0074173A"/>
    <w:rsid w:val="00742B45"/>
    <w:rsid w:val="007432CB"/>
    <w:rsid w:val="00743F7C"/>
    <w:rsid w:val="00745771"/>
    <w:rsid w:val="007462ED"/>
    <w:rsid w:val="00753996"/>
    <w:rsid w:val="007624DD"/>
    <w:rsid w:val="007627C0"/>
    <w:rsid w:val="0077188D"/>
    <w:rsid w:val="00775BAA"/>
    <w:rsid w:val="0078281D"/>
    <w:rsid w:val="00786568"/>
    <w:rsid w:val="007908AF"/>
    <w:rsid w:val="00790F6C"/>
    <w:rsid w:val="007939CC"/>
    <w:rsid w:val="0079517A"/>
    <w:rsid w:val="00796180"/>
    <w:rsid w:val="00797DD6"/>
    <w:rsid w:val="007A0EE0"/>
    <w:rsid w:val="007A2156"/>
    <w:rsid w:val="007A461D"/>
    <w:rsid w:val="007A528C"/>
    <w:rsid w:val="007A58DC"/>
    <w:rsid w:val="007A5B85"/>
    <w:rsid w:val="007B00B4"/>
    <w:rsid w:val="007B35D6"/>
    <w:rsid w:val="007B5184"/>
    <w:rsid w:val="007C02AA"/>
    <w:rsid w:val="007C2AA3"/>
    <w:rsid w:val="007C435F"/>
    <w:rsid w:val="007D0782"/>
    <w:rsid w:val="007E326A"/>
    <w:rsid w:val="007F191B"/>
    <w:rsid w:val="007F2292"/>
    <w:rsid w:val="007F3C20"/>
    <w:rsid w:val="007F71BE"/>
    <w:rsid w:val="00803401"/>
    <w:rsid w:val="00803D1F"/>
    <w:rsid w:val="00804BE7"/>
    <w:rsid w:val="0080681A"/>
    <w:rsid w:val="00807763"/>
    <w:rsid w:val="00812D02"/>
    <w:rsid w:val="00812DB0"/>
    <w:rsid w:val="008141DA"/>
    <w:rsid w:val="008162AE"/>
    <w:rsid w:val="00817487"/>
    <w:rsid w:val="00821551"/>
    <w:rsid w:val="00821A61"/>
    <w:rsid w:val="0082280C"/>
    <w:rsid w:val="00823DC1"/>
    <w:rsid w:val="00824BDB"/>
    <w:rsid w:val="00827799"/>
    <w:rsid w:val="00827945"/>
    <w:rsid w:val="00832374"/>
    <w:rsid w:val="008359E6"/>
    <w:rsid w:val="0083672B"/>
    <w:rsid w:val="008400CB"/>
    <w:rsid w:val="00841D4F"/>
    <w:rsid w:val="00844D1E"/>
    <w:rsid w:val="00846953"/>
    <w:rsid w:val="00847D0C"/>
    <w:rsid w:val="00847FA0"/>
    <w:rsid w:val="00850F3E"/>
    <w:rsid w:val="00852F44"/>
    <w:rsid w:val="00852FAA"/>
    <w:rsid w:val="00865471"/>
    <w:rsid w:val="00870198"/>
    <w:rsid w:val="00871602"/>
    <w:rsid w:val="00874703"/>
    <w:rsid w:val="00874AC7"/>
    <w:rsid w:val="00874CF3"/>
    <w:rsid w:val="00876B20"/>
    <w:rsid w:val="008773FE"/>
    <w:rsid w:val="00880531"/>
    <w:rsid w:val="00880BD8"/>
    <w:rsid w:val="0088118F"/>
    <w:rsid w:val="0088265D"/>
    <w:rsid w:val="00883DA1"/>
    <w:rsid w:val="008858B8"/>
    <w:rsid w:val="00886EFC"/>
    <w:rsid w:val="00890185"/>
    <w:rsid w:val="0089101D"/>
    <w:rsid w:val="0089190E"/>
    <w:rsid w:val="008927FE"/>
    <w:rsid w:val="0089343D"/>
    <w:rsid w:val="0089659C"/>
    <w:rsid w:val="00896AD5"/>
    <w:rsid w:val="008A1260"/>
    <w:rsid w:val="008A2603"/>
    <w:rsid w:val="008A7FD5"/>
    <w:rsid w:val="008B6C6B"/>
    <w:rsid w:val="008C1DD1"/>
    <w:rsid w:val="008C2710"/>
    <w:rsid w:val="008C634A"/>
    <w:rsid w:val="008D0D5C"/>
    <w:rsid w:val="008D28F7"/>
    <w:rsid w:val="008D3926"/>
    <w:rsid w:val="008D3E7B"/>
    <w:rsid w:val="008E0D76"/>
    <w:rsid w:val="008E4E2C"/>
    <w:rsid w:val="008E6A07"/>
    <w:rsid w:val="008F0B0E"/>
    <w:rsid w:val="008F4CE7"/>
    <w:rsid w:val="008F6965"/>
    <w:rsid w:val="008F6ABE"/>
    <w:rsid w:val="008F7B8D"/>
    <w:rsid w:val="00901EBA"/>
    <w:rsid w:val="00903065"/>
    <w:rsid w:val="00905648"/>
    <w:rsid w:val="00907DB1"/>
    <w:rsid w:val="0091636A"/>
    <w:rsid w:val="00921D0C"/>
    <w:rsid w:val="0092295B"/>
    <w:rsid w:val="00927EB2"/>
    <w:rsid w:val="00932FE4"/>
    <w:rsid w:val="0093349F"/>
    <w:rsid w:val="00944630"/>
    <w:rsid w:val="009453FC"/>
    <w:rsid w:val="0094598E"/>
    <w:rsid w:val="0095034A"/>
    <w:rsid w:val="0095211C"/>
    <w:rsid w:val="00952ADD"/>
    <w:rsid w:val="0095491A"/>
    <w:rsid w:val="00955B43"/>
    <w:rsid w:val="009627B3"/>
    <w:rsid w:val="00963CDD"/>
    <w:rsid w:val="00964671"/>
    <w:rsid w:val="009652C2"/>
    <w:rsid w:val="00965EEE"/>
    <w:rsid w:val="00967EDD"/>
    <w:rsid w:val="00970E76"/>
    <w:rsid w:val="00971DA2"/>
    <w:rsid w:val="00972C09"/>
    <w:rsid w:val="009765D8"/>
    <w:rsid w:val="009769AD"/>
    <w:rsid w:val="009776CD"/>
    <w:rsid w:val="00977897"/>
    <w:rsid w:val="00977B6C"/>
    <w:rsid w:val="00982025"/>
    <w:rsid w:val="00982628"/>
    <w:rsid w:val="00982762"/>
    <w:rsid w:val="00984EE6"/>
    <w:rsid w:val="00985998"/>
    <w:rsid w:val="0098726D"/>
    <w:rsid w:val="00991073"/>
    <w:rsid w:val="009A2FD3"/>
    <w:rsid w:val="009A69F6"/>
    <w:rsid w:val="009A6C4B"/>
    <w:rsid w:val="009B48CD"/>
    <w:rsid w:val="009B6BA8"/>
    <w:rsid w:val="009C0248"/>
    <w:rsid w:val="009C0443"/>
    <w:rsid w:val="009C1F4A"/>
    <w:rsid w:val="009C217A"/>
    <w:rsid w:val="009C73CB"/>
    <w:rsid w:val="009D384D"/>
    <w:rsid w:val="009D4136"/>
    <w:rsid w:val="009D682D"/>
    <w:rsid w:val="009D774E"/>
    <w:rsid w:val="009E3202"/>
    <w:rsid w:val="009E7090"/>
    <w:rsid w:val="00A00029"/>
    <w:rsid w:val="00A06D48"/>
    <w:rsid w:val="00A07EB4"/>
    <w:rsid w:val="00A1129B"/>
    <w:rsid w:val="00A20321"/>
    <w:rsid w:val="00A223BB"/>
    <w:rsid w:val="00A234C6"/>
    <w:rsid w:val="00A242C8"/>
    <w:rsid w:val="00A25115"/>
    <w:rsid w:val="00A25BC7"/>
    <w:rsid w:val="00A25CA0"/>
    <w:rsid w:val="00A273E3"/>
    <w:rsid w:val="00A321A5"/>
    <w:rsid w:val="00A33410"/>
    <w:rsid w:val="00A37E20"/>
    <w:rsid w:val="00A41E83"/>
    <w:rsid w:val="00A42845"/>
    <w:rsid w:val="00A434EA"/>
    <w:rsid w:val="00A438AB"/>
    <w:rsid w:val="00A4708A"/>
    <w:rsid w:val="00A47100"/>
    <w:rsid w:val="00A5087A"/>
    <w:rsid w:val="00A50FE4"/>
    <w:rsid w:val="00A6170A"/>
    <w:rsid w:val="00A6312A"/>
    <w:rsid w:val="00A64614"/>
    <w:rsid w:val="00A65550"/>
    <w:rsid w:val="00A67A5E"/>
    <w:rsid w:val="00A702E2"/>
    <w:rsid w:val="00A710AB"/>
    <w:rsid w:val="00A73468"/>
    <w:rsid w:val="00A81C77"/>
    <w:rsid w:val="00A82263"/>
    <w:rsid w:val="00A824AA"/>
    <w:rsid w:val="00A850F7"/>
    <w:rsid w:val="00A8675A"/>
    <w:rsid w:val="00A87884"/>
    <w:rsid w:val="00AA0352"/>
    <w:rsid w:val="00AA75D2"/>
    <w:rsid w:val="00AB1EFA"/>
    <w:rsid w:val="00AB2841"/>
    <w:rsid w:val="00AB5641"/>
    <w:rsid w:val="00AB7387"/>
    <w:rsid w:val="00AC019C"/>
    <w:rsid w:val="00AC067B"/>
    <w:rsid w:val="00AC1FF8"/>
    <w:rsid w:val="00AC3AB6"/>
    <w:rsid w:val="00AD1223"/>
    <w:rsid w:val="00AD3689"/>
    <w:rsid w:val="00AD4CFF"/>
    <w:rsid w:val="00AD4E4A"/>
    <w:rsid w:val="00AD7557"/>
    <w:rsid w:val="00AD7E0E"/>
    <w:rsid w:val="00AE1BF6"/>
    <w:rsid w:val="00AE5C6D"/>
    <w:rsid w:val="00AE6F50"/>
    <w:rsid w:val="00AF0CE0"/>
    <w:rsid w:val="00AF3847"/>
    <w:rsid w:val="00AF61E7"/>
    <w:rsid w:val="00AF72E1"/>
    <w:rsid w:val="00B058E8"/>
    <w:rsid w:val="00B116F7"/>
    <w:rsid w:val="00B12082"/>
    <w:rsid w:val="00B14BF0"/>
    <w:rsid w:val="00B204CB"/>
    <w:rsid w:val="00B2083B"/>
    <w:rsid w:val="00B33757"/>
    <w:rsid w:val="00B34C06"/>
    <w:rsid w:val="00B408D3"/>
    <w:rsid w:val="00B40AB9"/>
    <w:rsid w:val="00B40C9A"/>
    <w:rsid w:val="00B43A4E"/>
    <w:rsid w:val="00B456A6"/>
    <w:rsid w:val="00B53696"/>
    <w:rsid w:val="00B5387C"/>
    <w:rsid w:val="00B60306"/>
    <w:rsid w:val="00B61A21"/>
    <w:rsid w:val="00B658D8"/>
    <w:rsid w:val="00B65DCB"/>
    <w:rsid w:val="00B66A34"/>
    <w:rsid w:val="00B70AA9"/>
    <w:rsid w:val="00B752E0"/>
    <w:rsid w:val="00B77F75"/>
    <w:rsid w:val="00B8192D"/>
    <w:rsid w:val="00B81E51"/>
    <w:rsid w:val="00B82324"/>
    <w:rsid w:val="00B84859"/>
    <w:rsid w:val="00B84B43"/>
    <w:rsid w:val="00B8693A"/>
    <w:rsid w:val="00B9223B"/>
    <w:rsid w:val="00B932F5"/>
    <w:rsid w:val="00B94EE0"/>
    <w:rsid w:val="00B950EF"/>
    <w:rsid w:val="00B954BD"/>
    <w:rsid w:val="00B962A9"/>
    <w:rsid w:val="00BA1545"/>
    <w:rsid w:val="00BA72B4"/>
    <w:rsid w:val="00BB09F5"/>
    <w:rsid w:val="00BB4CC2"/>
    <w:rsid w:val="00BB61B3"/>
    <w:rsid w:val="00BC0DC1"/>
    <w:rsid w:val="00BC1630"/>
    <w:rsid w:val="00BC5A75"/>
    <w:rsid w:val="00BC77A7"/>
    <w:rsid w:val="00BD0956"/>
    <w:rsid w:val="00BD09AB"/>
    <w:rsid w:val="00BD18D2"/>
    <w:rsid w:val="00BD3092"/>
    <w:rsid w:val="00BD41FF"/>
    <w:rsid w:val="00BD7511"/>
    <w:rsid w:val="00BE57AD"/>
    <w:rsid w:val="00BE5D15"/>
    <w:rsid w:val="00BF155F"/>
    <w:rsid w:val="00BF176E"/>
    <w:rsid w:val="00BF1B86"/>
    <w:rsid w:val="00BF1C3D"/>
    <w:rsid w:val="00C0285C"/>
    <w:rsid w:val="00C111C6"/>
    <w:rsid w:val="00C14477"/>
    <w:rsid w:val="00C200B7"/>
    <w:rsid w:val="00C254B0"/>
    <w:rsid w:val="00C2765E"/>
    <w:rsid w:val="00C27E58"/>
    <w:rsid w:val="00C306DF"/>
    <w:rsid w:val="00C31C68"/>
    <w:rsid w:val="00C35240"/>
    <w:rsid w:val="00C415A7"/>
    <w:rsid w:val="00C416B6"/>
    <w:rsid w:val="00C45A15"/>
    <w:rsid w:val="00C45E13"/>
    <w:rsid w:val="00C506C2"/>
    <w:rsid w:val="00C50B34"/>
    <w:rsid w:val="00C513FC"/>
    <w:rsid w:val="00C54541"/>
    <w:rsid w:val="00C575F1"/>
    <w:rsid w:val="00C6028E"/>
    <w:rsid w:val="00C637D9"/>
    <w:rsid w:val="00C650EC"/>
    <w:rsid w:val="00C65752"/>
    <w:rsid w:val="00C67F45"/>
    <w:rsid w:val="00C7138C"/>
    <w:rsid w:val="00C76817"/>
    <w:rsid w:val="00C8122A"/>
    <w:rsid w:val="00C81CCB"/>
    <w:rsid w:val="00C8236A"/>
    <w:rsid w:val="00C87B57"/>
    <w:rsid w:val="00C87EB9"/>
    <w:rsid w:val="00C92CA1"/>
    <w:rsid w:val="00C93B8C"/>
    <w:rsid w:val="00C96DB4"/>
    <w:rsid w:val="00CA7422"/>
    <w:rsid w:val="00CA7596"/>
    <w:rsid w:val="00CB09B7"/>
    <w:rsid w:val="00CB1417"/>
    <w:rsid w:val="00CB29DD"/>
    <w:rsid w:val="00CB3B74"/>
    <w:rsid w:val="00CB4C01"/>
    <w:rsid w:val="00CB5361"/>
    <w:rsid w:val="00CB7F41"/>
    <w:rsid w:val="00CC0130"/>
    <w:rsid w:val="00CC0611"/>
    <w:rsid w:val="00CC5668"/>
    <w:rsid w:val="00CC5D0F"/>
    <w:rsid w:val="00CC60CC"/>
    <w:rsid w:val="00CD3A0E"/>
    <w:rsid w:val="00CD570E"/>
    <w:rsid w:val="00CE0AFA"/>
    <w:rsid w:val="00CE176D"/>
    <w:rsid w:val="00CE3493"/>
    <w:rsid w:val="00CE69CE"/>
    <w:rsid w:val="00CE767B"/>
    <w:rsid w:val="00CF1850"/>
    <w:rsid w:val="00CF19AA"/>
    <w:rsid w:val="00CF30D8"/>
    <w:rsid w:val="00CF346C"/>
    <w:rsid w:val="00CF3B27"/>
    <w:rsid w:val="00CF47A9"/>
    <w:rsid w:val="00CF5942"/>
    <w:rsid w:val="00D004A4"/>
    <w:rsid w:val="00D04999"/>
    <w:rsid w:val="00D05609"/>
    <w:rsid w:val="00D06349"/>
    <w:rsid w:val="00D068A3"/>
    <w:rsid w:val="00D07422"/>
    <w:rsid w:val="00D16659"/>
    <w:rsid w:val="00D1697D"/>
    <w:rsid w:val="00D17971"/>
    <w:rsid w:val="00D24F4D"/>
    <w:rsid w:val="00D260E1"/>
    <w:rsid w:val="00D2725F"/>
    <w:rsid w:val="00D2794A"/>
    <w:rsid w:val="00D30176"/>
    <w:rsid w:val="00D306AA"/>
    <w:rsid w:val="00D325E4"/>
    <w:rsid w:val="00D352AF"/>
    <w:rsid w:val="00D35603"/>
    <w:rsid w:val="00D4219D"/>
    <w:rsid w:val="00D43376"/>
    <w:rsid w:val="00D54A8A"/>
    <w:rsid w:val="00D57982"/>
    <w:rsid w:val="00D579FB"/>
    <w:rsid w:val="00D62803"/>
    <w:rsid w:val="00D6313F"/>
    <w:rsid w:val="00D655BC"/>
    <w:rsid w:val="00D665F6"/>
    <w:rsid w:val="00D67217"/>
    <w:rsid w:val="00D76AA5"/>
    <w:rsid w:val="00D849A2"/>
    <w:rsid w:val="00D92BDA"/>
    <w:rsid w:val="00D94BD5"/>
    <w:rsid w:val="00D95DC8"/>
    <w:rsid w:val="00D97288"/>
    <w:rsid w:val="00D9760B"/>
    <w:rsid w:val="00D97DF0"/>
    <w:rsid w:val="00DA0C04"/>
    <w:rsid w:val="00DA51AE"/>
    <w:rsid w:val="00DA7929"/>
    <w:rsid w:val="00DB0423"/>
    <w:rsid w:val="00DB3017"/>
    <w:rsid w:val="00DB7E1E"/>
    <w:rsid w:val="00DC3234"/>
    <w:rsid w:val="00DC3563"/>
    <w:rsid w:val="00DD0B29"/>
    <w:rsid w:val="00DD3EFF"/>
    <w:rsid w:val="00DD4CE7"/>
    <w:rsid w:val="00DD53FA"/>
    <w:rsid w:val="00DE0433"/>
    <w:rsid w:val="00DE284D"/>
    <w:rsid w:val="00DE4DA1"/>
    <w:rsid w:val="00DE56F5"/>
    <w:rsid w:val="00DE612F"/>
    <w:rsid w:val="00DF0616"/>
    <w:rsid w:val="00DF2CB5"/>
    <w:rsid w:val="00DF3D72"/>
    <w:rsid w:val="00DF622B"/>
    <w:rsid w:val="00DF7D6A"/>
    <w:rsid w:val="00E015B9"/>
    <w:rsid w:val="00E04921"/>
    <w:rsid w:val="00E04C78"/>
    <w:rsid w:val="00E10FF6"/>
    <w:rsid w:val="00E115F5"/>
    <w:rsid w:val="00E12D7B"/>
    <w:rsid w:val="00E1332F"/>
    <w:rsid w:val="00E159FF"/>
    <w:rsid w:val="00E2142B"/>
    <w:rsid w:val="00E232D4"/>
    <w:rsid w:val="00E23C33"/>
    <w:rsid w:val="00E26CC1"/>
    <w:rsid w:val="00E35EBE"/>
    <w:rsid w:val="00E40444"/>
    <w:rsid w:val="00E461A0"/>
    <w:rsid w:val="00E50E52"/>
    <w:rsid w:val="00E519B8"/>
    <w:rsid w:val="00E51B9B"/>
    <w:rsid w:val="00E524DD"/>
    <w:rsid w:val="00E56139"/>
    <w:rsid w:val="00E56702"/>
    <w:rsid w:val="00E56EBB"/>
    <w:rsid w:val="00E574D1"/>
    <w:rsid w:val="00E62324"/>
    <w:rsid w:val="00E6581D"/>
    <w:rsid w:val="00E66F56"/>
    <w:rsid w:val="00E70220"/>
    <w:rsid w:val="00E7149D"/>
    <w:rsid w:val="00E80F6D"/>
    <w:rsid w:val="00E81F7B"/>
    <w:rsid w:val="00E85346"/>
    <w:rsid w:val="00E8625B"/>
    <w:rsid w:val="00E86536"/>
    <w:rsid w:val="00E87D55"/>
    <w:rsid w:val="00E90668"/>
    <w:rsid w:val="00E92D55"/>
    <w:rsid w:val="00E93DC4"/>
    <w:rsid w:val="00E9753A"/>
    <w:rsid w:val="00E97E85"/>
    <w:rsid w:val="00EA0512"/>
    <w:rsid w:val="00EA4276"/>
    <w:rsid w:val="00EA797E"/>
    <w:rsid w:val="00EA7E0F"/>
    <w:rsid w:val="00EB0F5E"/>
    <w:rsid w:val="00EB7B34"/>
    <w:rsid w:val="00EC1F6A"/>
    <w:rsid w:val="00EC5D0E"/>
    <w:rsid w:val="00ED1FD7"/>
    <w:rsid w:val="00EE04BA"/>
    <w:rsid w:val="00EE17DE"/>
    <w:rsid w:val="00EE1891"/>
    <w:rsid w:val="00EE7194"/>
    <w:rsid w:val="00EE795A"/>
    <w:rsid w:val="00EF0444"/>
    <w:rsid w:val="00EF0EAB"/>
    <w:rsid w:val="00EF4636"/>
    <w:rsid w:val="00EF5867"/>
    <w:rsid w:val="00EF5A81"/>
    <w:rsid w:val="00EF6467"/>
    <w:rsid w:val="00F11F51"/>
    <w:rsid w:val="00F17BE3"/>
    <w:rsid w:val="00F21DB3"/>
    <w:rsid w:val="00F24525"/>
    <w:rsid w:val="00F316FA"/>
    <w:rsid w:val="00F35EA0"/>
    <w:rsid w:val="00F36B38"/>
    <w:rsid w:val="00F37E9D"/>
    <w:rsid w:val="00F41109"/>
    <w:rsid w:val="00F434EA"/>
    <w:rsid w:val="00F435BE"/>
    <w:rsid w:val="00F43F4A"/>
    <w:rsid w:val="00F4659D"/>
    <w:rsid w:val="00F4727C"/>
    <w:rsid w:val="00F51417"/>
    <w:rsid w:val="00F55C39"/>
    <w:rsid w:val="00F63348"/>
    <w:rsid w:val="00F6335F"/>
    <w:rsid w:val="00F70B61"/>
    <w:rsid w:val="00F72505"/>
    <w:rsid w:val="00F75508"/>
    <w:rsid w:val="00F770D6"/>
    <w:rsid w:val="00F775AE"/>
    <w:rsid w:val="00F778C4"/>
    <w:rsid w:val="00F80141"/>
    <w:rsid w:val="00F824A7"/>
    <w:rsid w:val="00F8284B"/>
    <w:rsid w:val="00F91776"/>
    <w:rsid w:val="00F93B12"/>
    <w:rsid w:val="00F95028"/>
    <w:rsid w:val="00F95DA7"/>
    <w:rsid w:val="00F9744E"/>
    <w:rsid w:val="00FA4D8E"/>
    <w:rsid w:val="00FA72A2"/>
    <w:rsid w:val="00FB0EEA"/>
    <w:rsid w:val="00FB39E5"/>
    <w:rsid w:val="00FB568B"/>
    <w:rsid w:val="00FB69DB"/>
    <w:rsid w:val="00FB6DAD"/>
    <w:rsid w:val="00FC0C26"/>
    <w:rsid w:val="00FC44FF"/>
    <w:rsid w:val="00FC7755"/>
    <w:rsid w:val="00FD07C6"/>
    <w:rsid w:val="00FD1767"/>
    <w:rsid w:val="00FD3EB3"/>
    <w:rsid w:val="00FD5EB2"/>
    <w:rsid w:val="00FD6E30"/>
    <w:rsid w:val="00FD7252"/>
    <w:rsid w:val="00FD7AC4"/>
    <w:rsid w:val="00FE0611"/>
    <w:rsid w:val="00FE6CD2"/>
    <w:rsid w:val="00FF145E"/>
    <w:rsid w:val="00FF33BC"/>
    <w:rsid w:val="00FF4F60"/>
    <w:rsid w:val="00FF5AB0"/>
    <w:rsid w:val="00FF7A4E"/>
    <w:rsid w:val="0EE9C1E4"/>
    <w:rsid w:val="190D5576"/>
    <w:rsid w:val="23BF1A4B"/>
    <w:rsid w:val="2921EBB3"/>
    <w:rsid w:val="2EC01F85"/>
    <w:rsid w:val="30FB6351"/>
    <w:rsid w:val="3AD08D68"/>
    <w:rsid w:val="3FBBA437"/>
    <w:rsid w:val="57D18D29"/>
    <w:rsid w:val="65F96AAD"/>
    <w:rsid w:val="660F0649"/>
    <w:rsid w:val="6DC0084C"/>
    <w:rsid w:val="78F55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CE9D8E"/>
  <w15:chartTrackingRefBased/>
  <w15:docId w15:val="{26899350-241A-40FB-88AF-8DDC018E0C1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toc 1" w:uiPriority="39" w:qFormat="1"/>
    <w:lsdException w:name="toc 2" w:uiPriority="39" w:qFormat="1"/>
    <w:lsdException w:name="toc 3" w:uiPriority="39" w:qFormat="1"/>
    <w:lsdException w:name="footnote text" w:uiPriority="8"/>
    <w:lsdException w:name="annotation text" w:uiPriority="99"/>
    <w:lsdException w:name="footer" w:uiPriority="99"/>
    <w:lsdException w:name="caption" w:uiPriority="35"/>
    <w:lsdException w:name="footnote reference" w:uiPriority="8"/>
    <w:lsdException w:name="annotation reference" w:uiPriority="99"/>
    <w:lsdException w:name="Title" w:uiPriority="10" w:qFormat="1"/>
    <w:lsdException w:name="Body Text" w:qFormat="1"/>
    <w:lsdException w:name="Subtitle" w:qFormat="1"/>
    <w:lsdException w:name="Hyperlink" w:uiPriority="99"/>
    <w:lsdException w:name="Strong" w:uiPriority="22"/>
    <w:lsdException w:name="Normal (Web)" w:uiPriority="99"/>
    <w:lsdException w:name="HTML Variable" w:semiHidden="1" w:unhideWhenUsed="1"/>
    <w:lsdException w:name="Normal Table" w:semiHidden="1" w:unhideWhenUsed="1"/>
    <w:lsdException w:name="annotation subject" w:uiPriority="99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semiHidden="1" w:unhideWhenUsed="1"/>
    <w:lsdException w:name="Table Theme" w:semiHidden="1" w:unhideWhenUsed="1"/>
    <w:lsdException w:name="Placeholder Text" w:uiPriority="99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rPr>
      <w:lang w:eastAsia="en-US"/>
    </w:rPr>
  </w:style>
  <w:style w:type="paragraph" w:styleId="Heading1">
    <w:name w:val="heading 1"/>
    <w:basedOn w:val="BodyText"/>
    <w:next w:val="Normal"/>
    <w:link w:val="Heading1Char"/>
    <w:qFormat/>
    <w:rsid w:val="00C27E58"/>
    <w:pPr>
      <w:keepNext/>
      <w:keepLines/>
      <w:pageBreakBefore/>
      <w:tabs>
        <w:tab w:val="left" w:pos="720"/>
      </w:tabs>
      <w:suppressAutoHyphens/>
      <w:spacing w:after="120" w:line="264" w:lineRule="auto"/>
      <w:outlineLvl w:val="0"/>
    </w:pPr>
    <w:rPr>
      <w:b/>
      <w:caps/>
      <w:color w:val="1DB337" w:themeColor="text1"/>
      <w:sz w:val="28"/>
    </w:rPr>
  </w:style>
  <w:style w:type="paragraph" w:styleId="Heading2">
    <w:name w:val="heading 2"/>
    <w:basedOn w:val="Heading1"/>
    <w:next w:val="BodyText"/>
    <w:link w:val="Heading2Char"/>
    <w:qFormat/>
    <w:rsid w:val="00341B7E"/>
    <w:pPr>
      <w:pageBreakBefore w:val="0"/>
      <w:widowControl w:val="0"/>
      <w:spacing w:before="240"/>
      <w:outlineLvl w:val="1"/>
    </w:pPr>
    <w:rPr>
      <w:caps w:val="0"/>
      <w:sz w:val="26"/>
    </w:rPr>
  </w:style>
  <w:style w:type="paragraph" w:styleId="Heading3">
    <w:name w:val="heading 3"/>
    <w:basedOn w:val="BodyText"/>
    <w:next w:val="BodyText"/>
    <w:link w:val="Heading3Char"/>
    <w:qFormat/>
    <w:rsid w:val="00A5087A"/>
    <w:pPr>
      <w:keepNext/>
      <w:keepLines/>
      <w:tabs>
        <w:tab w:val="left" w:pos="720"/>
      </w:tabs>
      <w:suppressAutoHyphens/>
      <w:spacing w:before="120"/>
      <w:ind w:left="720" w:hanging="720"/>
      <w:outlineLvl w:val="2"/>
    </w:pPr>
    <w:rPr>
      <w:b/>
      <w:bCs/>
    </w:rPr>
  </w:style>
  <w:style w:type="paragraph" w:styleId="Heading4">
    <w:name w:val="heading 4"/>
    <w:basedOn w:val="Normal"/>
    <w:next w:val="Normal"/>
    <w:pPr>
      <w:keepNext/>
      <w:outlineLvl w:val="3"/>
    </w:pPr>
    <w:rPr>
      <w:sz w:val="24"/>
      <w:lang w:val="en-US"/>
    </w:rPr>
  </w:style>
  <w:style w:type="paragraph" w:styleId="Heading5">
    <w:name w:val="heading 5"/>
    <w:basedOn w:val="Normal"/>
    <w:next w:val="Normal"/>
    <w:pPr>
      <w:keepNext/>
      <w:ind w:left="176"/>
      <w:outlineLvl w:val="4"/>
    </w:pPr>
    <w:rPr>
      <w:b/>
      <w:bCs/>
      <w:sz w:val="24"/>
      <w:lang w:val="en-US"/>
    </w:rPr>
  </w:style>
  <w:style w:type="paragraph" w:styleId="Heading6">
    <w:name w:val="heading 6"/>
    <w:basedOn w:val="Normal"/>
    <w:next w:val="Normal"/>
    <w:pPr>
      <w:keepNext/>
      <w:ind w:left="176"/>
      <w:outlineLvl w:val="5"/>
    </w:pPr>
    <w:rPr>
      <w:sz w:val="24"/>
      <w:lang w:val="en-US"/>
    </w:rPr>
  </w:style>
  <w:style w:type="paragraph" w:styleId="Heading7">
    <w:name w:val="heading 7"/>
    <w:basedOn w:val="Normal"/>
    <w:next w:val="Normal"/>
    <w:pPr>
      <w:keepNext/>
      <w:outlineLvl w:val="6"/>
    </w:pPr>
    <w:rPr>
      <w:b/>
      <w:bCs/>
      <w:sz w:val="24"/>
      <w:lang w:val="en-US"/>
    </w:rPr>
  </w:style>
  <w:style w:type="paragraph" w:styleId="Heading8">
    <w:name w:val="heading 8"/>
    <w:basedOn w:val="Normal"/>
    <w:next w:val="Normal"/>
    <w:pPr>
      <w:keepNext/>
      <w:jc w:val="center"/>
      <w:outlineLvl w:val="7"/>
    </w:pPr>
    <w:rPr>
      <w:b/>
      <w:bCs/>
      <w:sz w:val="18"/>
      <w:lang w:val="en-US"/>
    </w:rPr>
  </w:style>
  <w:style w:type="paragraph" w:styleId="Heading9">
    <w:name w:val="heading 9"/>
    <w:basedOn w:val="Normal"/>
    <w:next w:val="Normal"/>
    <w:pPr>
      <w:keepNext/>
      <w:ind w:left="459"/>
      <w:outlineLvl w:val="8"/>
    </w:pPr>
    <w:rPr>
      <w:sz w:val="24"/>
      <w:lang w:val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pPr>
      <w:ind w:left="993" w:hanging="993"/>
    </w:pPr>
    <w:rPr>
      <w:sz w:val="24"/>
      <w:lang w:val="en-US"/>
    </w:rPr>
  </w:style>
  <w:style w:type="paragraph" w:styleId="Caption">
    <w:name w:val="caption"/>
    <w:basedOn w:val="Normal"/>
    <w:next w:val="Normal"/>
    <w:uiPriority w:val="35"/>
    <w:rPr>
      <w:sz w:val="24"/>
      <w:lang w:val="en-US"/>
    </w:r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qFormat/>
    <w:rsid w:val="00341B7E"/>
    <w:pPr>
      <w:spacing w:after="100" w:line="288" w:lineRule="auto"/>
    </w:pPr>
    <w:rPr>
      <w:rFonts w:ascii="Arial" w:hAnsi="Arial"/>
      <w:color w:val="585858"/>
      <w:sz w:val="22"/>
      <w:lang w:val="en-US"/>
    </w:rPr>
  </w:style>
  <w:style w:type="table" w:styleId="TableGrid">
    <w:name w:val="Table Grid"/>
    <w:aliases w:val="Autopia internal"/>
    <w:basedOn w:val="TableNormal"/>
    <w:rsid w:val="0028488C"/>
    <w:pPr>
      <w:spacing w:line="288" w:lineRule="auto"/>
    </w:pPr>
    <w:rPr>
      <w:rFonts w:ascii="Arial" w:hAnsi="Arial"/>
      <w:color w:val="585858"/>
      <w:sz w:val="18"/>
    </w:rPr>
    <w:tblPr>
      <w:tblBorders>
        <w:top w:val="single" w:color="1DB337" w:themeColor="text1" w:sz="4" w:space="0"/>
        <w:bottom w:val="single" w:color="1DB337" w:themeColor="text1" w:sz="8" w:space="0"/>
        <w:insideH w:val="single" w:color="585858" w:sz="4" w:space="0"/>
      </w:tblBorders>
    </w:tblPr>
    <w:tcPr>
      <w:vAlign w:val="center"/>
    </w:tcPr>
    <w:tblStylePr w:type="firstRow">
      <w:pPr>
        <w:jc w:val="left"/>
      </w:pPr>
      <w:rPr>
        <w:rFonts w:ascii="Arial" w:hAnsi="Arial"/>
        <w:b/>
        <w:color w:val="1DB337" w:themeColor="text1"/>
        <w:sz w:val="18"/>
      </w:rPr>
      <w:tblPr/>
      <w:tcPr>
        <w:tcBorders>
          <w:top w:val="single" w:color="1DB337" w:themeColor="text1" w:sz="8" w:space="0"/>
          <w:bottom w:val="single" w:color="1DB337" w:themeColor="text1" w:sz="8" w:space="0"/>
        </w:tcBorders>
      </w:tcPr>
    </w:tblStylePr>
    <w:tblStylePr w:type="lastRow">
      <w:tblPr/>
      <w:tcPr>
        <w:tcBorders>
          <w:bottom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rsid w:val="005371D1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uiPriority w:val="10"/>
    <w:qFormat/>
    <w:rsid w:val="00505324"/>
    <w:rPr>
      <w:rFonts w:ascii="Arial" w:hAnsi="Arial" w:cs="Arial"/>
      <w:b/>
      <w:bCs/>
      <w:color w:val="000000" w:themeColor="background1"/>
      <w:sz w:val="100"/>
      <w:szCs w:val="36"/>
      <w:lang w:val="en-US"/>
    </w:rPr>
  </w:style>
  <w:style w:type="character" w:styleId="Hyperlink">
    <w:name w:val="Hyperlink"/>
    <w:uiPriority w:val="99"/>
    <w:rsid w:val="00C96DB4"/>
    <w:rPr>
      <w:color w:val="0000FF"/>
      <w:u w:val="single"/>
    </w:rPr>
  </w:style>
  <w:style w:type="paragraph" w:styleId="ListBullet">
    <w:name w:val="List Bullet"/>
    <w:basedOn w:val="Normal"/>
    <w:rsid w:val="00EA0512"/>
    <w:pPr>
      <w:numPr>
        <w:numId w:val="1"/>
      </w:numPr>
      <w:contextualSpacing/>
    </w:pPr>
  </w:style>
  <w:style w:type="paragraph" w:styleId="BodyText1" w:customStyle="1">
    <w:name w:val="Body Text1"/>
    <w:basedOn w:val="Normal"/>
    <w:link w:val="BodytextChar0"/>
    <w:rsid w:val="00BB4CC2"/>
    <w:pPr>
      <w:spacing w:after="100" w:line="288" w:lineRule="auto"/>
    </w:pPr>
    <w:rPr>
      <w:rFonts w:ascii="Arial" w:hAnsi="Arial" w:cs="Arial"/>
      <w:color w:val="585858"/>
      <w:sz w:val="22"/>
      <w:szCs w:val="22"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rsid w:val="002654AC"/>
    <w:pPr>
      <w:pBdr>
        <w:top w:val="single" w:color="5B9BD5" w:sz="4" w:space="10"/>
        <w:bottom w:val="single" w:color="5B9BD5" w:sz="4" w:space="10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styleId="BodytextChar0" w:customStyle="1">
    <w:name w:val="Body text Char"/>
    <w:link w:val="BodyText1"/>
    <w:rsid w:val="00BB4CC2"/>
    <w:rPr>
      <w:rFonts w:ascii="Arial" w:hAnsi="Arial" w:cs="Arial"/>
      <w:color w:val="585858"/>
      <w:sz w:val="22"/>
      <w:szCs w:val="22"/>
      <w:lang w:val="en-US" w:eastAsia="en-US"/>
    </w:rPr>
  </w:style>
  <w:style w:type="character" w:styleId="IntenseQuoteChar" w:customStyle="1">
    <w:name w:val="Intense Quote Char"/>
    <w:link w:val="IntenseQuote"/>
    <w:uiPriority w:val="30"/>
    <w:rsid w:val="002654AC"/>
    <w:rPr>
      <w:i/>
      <w:iCs/>
      <w:color w:val="5B9BD5"/>
      <w:lang w:eastAsia="en-US"/>
    </w:rPr>
  </w:style>
  <w:style w:type="paragraph" w:styleId="BasicParagraph" w:customStyle="1">
    <w:name w:val="[Basic Paragraph]"/>
    <w:basedOn w:val="Normal"/>
    <w:uiPriority w:val="99"/>
    <w:rsid w:val="00F37E9D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 w:eastAsia="en-AU"/>
    </w:rPr>
  </w:style>
  <w:style w:type="character" w:styleId="FooterChar" w:customStyle="1">
    <w:name w:val="Footer Char"/>
    <w:link w:val="Footer"/>
    <w:uiPriority w:val="99"/>
    <w:rsid w:val="0089659C"/>
    <w:rPr>
      <w:lang w:eastAsia="en-US"/>
    </w:rPr>
  </w:style>
  <w:style w:type="numbering" w:styleId="PolicyNumbering" w:customStyle="1">
    <w:name w:val="Policy Numbering"/>
    <w:rsid w:val="002D7A5A"/>
    <w:pPr>
      <w:numPr>
        <w:numId w:val="3"/>
      </w:numPr>
    </w:pPr>
  </w:style>
  <w:style w:type="paragraph" w:styleId="Subtitle">
    <w:name w:val="Subtitle"/>
    <w:basedOn w:val="Normal"/>
    <w:next w:val="Normal"/>
    <w:link w:val="SubtitleChar"/>
    <w:rsid w:val="00524C17"/>
    <w:pPr>
      <w:keepNext/>
      <w:pBdr>
        <w:top w:val="nil"/>
        <w:left w:val="nil"/>
        <w:bottom w:val="nil"/>
        <w:right w:val="nil"/>
        <w:between w:val="nil"/>
      </w:pBdr>
      <w:spacing w:after="220" w:line="264" w:lineRule="auto"/>
      <w:jc w:val="center"/>
    </w:pPr>
    <w:rPr>
      <w:rFonts w:ascii="Verdana" w:hAnsi="Verdana" w:eastAsia="Verdana" w:cs="Verdana"/>
      <w:b/>
      <w:color w:val="000000"/>
      <w:sz w:val="18"/>
      <w:szCs w:val="18"/>
      <w:lang w:eastAsia="en-AU"/>
    </w:rPr>
  </w:style>
  <w:style w:type="character" w:styleId="SubtitleChar" w:customStyle="1">
    <w:name w:val="Subtitle Char"/>
    <w:basedOn w:val="DefaultParagraphFont"/>
    <w:link w:val="Subtitle"/>
    <w:rsid w:val="00524C17"/>
    <w:rPr>
      <w:rFonts w:ascii="Verdana" w:hAnsi="Verdana" w:eastAsia="Verdana" w:cs="Verdana"/>
      <w:b/>
      <w:color w:val="000000"/>
      <w:sz w:val="18"/>
      <w:szCs w:val="18"/>
    </w:rPr>
  </w:style>
  <w:style w:type="character" w:styleId="BalloonTextChar" w:customStyle="1">
    <w:name w:val="Balloon Text Char"/>
    <w:link w:val="BalloonText"/>
    <w:uiPriority w:val="99"/>
    <w:semiHidden/>
    <w:rsid w:val="00524C17"/>
    <w:rPr>
      <w:rFonts w:ascii="Tahoma" w:hAnsi="Tahoma" w:cs="Tahoma"/>
      <w:sz w:val="16"/>
      <w:szCs w:val="16"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0370E8"/>
    <w:pPr>
      <w:pBdr>
        <w:top w:val="nil"/>
        <w:left w:val="nil"/>
        <w:bottom w:val="nil"/>
        <w:right w:val="nil"/>
        <w:between w:val="nil"/>
      </w:pBdr>
      <w:tabs>
        <w:tab w:val="left" w:pos="851"/>
        <w:tab w:val="right" w:leader="dot" w:pos="9855"/>
      </w:tabs>
      <w:spacing w:before="40" w:after="40" w:line="264" w:lineRule="auto"/>
      <w:ind w:left="850" w:hanging="425"/>
    </w:pPr>
    <w:rPr>
      <w:rFonts w:ascii="Arial" w:hAnsi="Arial" w:eastAsia="Verdana" w:cs="Verdana"/>
      <w:color w:val="585858"/>
      <w:szCs w:val="18"/>
      <w:lang w:eastAsia="en-AU"/>
    </w:rPr>
  </w:style>
  <w:style w:type="paragraph" w:styleId="TOC1">
    <w:name w:val="toc 1"/>
    <w:basedOn w:val="Normal"/>
    <w:next w:val="Normal"/>
    <w:uiPriority w:val="39"/>
    <w:unhideWhenUsed/>
    <w:qFormat/>
    <w:rsid w:val="0091636A"/>
    <w:pPr>
      <w:pBdr>
        <w:top w:val="nil"/>
        <w:left w:val="nil"/>
        <w:bottom w:val="nil"/>
        <w:right w:val="nil"/>
        <w:between w:val="nil"/>
      </w:pBdr>
      <w:tabs>
        <w:tab w:val="left" w:pos="426"/>
        <w:tab w:val="right" w:leader="dot" w:pos="9854"/>
      </w:tabs>
      <w:spacing w:before="120" w:after="80" w:line="264" w:lineRule="auto"/>
      <w:ind w:left="425" w:hanging="425"/>
    </w:pPr>
    <w:rPr>
      <w:rFonts w:ascii="Arial" w:hAnsi="Arial" w:eastAsia="Verdana" w:cs="Verdana"/>
      <w:b/>
      <w:caps/>
      <w:color w:val="485053" w:themeColor="text2"/>
      <w:szCs w:val="18"/>
      <w:lang w:eastAsia="en-AU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F434EA"/>
    <w:pPr>
      <w:pBdr>
        <w:top w:val="nil"/>
        <w:left w:val="nil"/>
        <w:bottom w:val="nil"/>
        <w:right w:val="nil"/>
        <w:between w:val="nil"/>
      </w:pBdr>
      <w:tabs>
        <w:tab w:val="left" w:pos="1560"/>
        <w:tab w:val="right" w:leader="dot" w:pos="9854"/>
      </w:tabs>
      <w:spacing w:after="40" w:line="264" w:lineRule="auto"/>
      <w:ind w:left="1560" w:hanging="709"/>
      <w:jc w:val="both"/>
    </w:pPr>
    <w:rPr>
      <w:rFonts w:ascii="Arial" w:hAnsi="Arial" w:eastAsia="Verdana" w:cs="Verdana"/>
      <w:color w:val="585858"/>
      <w:szCs w:val="18"/>
      <w:lang w:eastAsia="en-AU"/>
    </w:rPr>
  </w:style>
  <w:style w:type="paragraph" w:styleId="ListParagraph">
    <w:name w:val="List Paragraph"/>
    <w:basedOn w:val="Normal"/>
    <w:uiPriority w:val="34"/>
    <w:qFormat/>
    <w:rsid w:val="00524C17"/>
    <w:pPr>
      <w:pBdr>
        <w:top w:val="nil"/>
        <w:left w:val="nil"/>
        <w:bottom w:val="nil"/>
        <w:right w:val="nil"/>
        <w:between w:val="nil"/>
      </w:pBdr>
      <w:spacing w:after="220" w:line="264" w:lineRule="auto"/>
      <w:ind w:left="720"/>
      <w:contextualSpacing/>
      <w:jc w:val="both"/>
    </w:pPr>
    <w:rPr>
      <w:rFonts w:ascii="Verdana" w:hAnsi="Verdana" w:eastAsia="Verdana" w:cs="Verdana"/>
      <w:color w:val="000000"/>
      <w:sz w:val="18"/>
      <w:szCs w:val="18"/>
      <w:lang w:eastAsia="en-AU"/>
    </w:rPr>
  </w:style>
  <w:style w:type="character" w:styleId="FootnoteTextChar" w:customStyle="1">
    <w:name w:val="Footnote Text Char"/>
    <w:link w:val="FootnoteText"/>
    <w:uiPriority w:val="8"/>
    <w:rsid w:val="00524C17"/>
    <w:rPr>
      <w:rFonts w:ascii="Cambria" w:hAnsi="Cambria" w:eastAsia="MS Gothic"/>
      <w:lang w:eastAsia="en-US"/>
    </w:rPr>
  </w:style>
  <w:style w:type="character" w:styleId="FootnoteReference">
    <w:name w:val="footnote reference"/>
    <w:uiPriority w:val="8"/>
    <w:rsid w:val="00524C17"/>
    <w:rPr>
      <w:vertAlign w:val="superscript"/>
    </w:rPr>
  </w:style>
  <w:style w:type="paragraph" w:styleId="FootnoteText">
    <w:name w:val="footnote text"/>
    <w:link w:val="FootnoteTextChar"/>
    <w:uiPriority w:val="8"/>
    <w:rsid w:val="00524C17"/>
    <w:pPr>
      <w:spacing w:before="60" w:after="60"/>
    </w:pPr>
    <w:rPr>
      <w:rFonts w:ascii="Cambria" w:hAnsi="Cambria" w:eastAsia="MS Gothic"/>
      <w:lang w:eastAsia="en-US"/>
    </w:rPr>
  </w:style>
  <w:style w:type="character" w:styleId="FootnoteTextChar1" w:customStyle="1">
    <w:name w:val="Footnote Text Char1"/>
    <w:basedOn w:val="DefaultParagraphFont"/>
    <w:uiPriority w:val="99"/>
    <w:rsid w:val="00524C17"/>
    <w:rPr>
      <w:lang w:eastAsia="en-US"/>
    </w:rPr>
  </w:style>
  <w:style w:type="paragraph" w:styleId="DPCbody" w:customStyle="1">
    <w:name w:val="DPC body"/>
    <w:rsid w:val="00524C17"/>
    <w:pPr>
      <w:spacing w:after="160" w:line="300" w:lineRule="atLeast"/>
    </w:pPr>
    <w:rPr>
      <w:rFonts w:ascii="Cambria" w:hAnsi="Cambria" w:eastAsia="Times" w:cs="Arial"/>
      <w:color w:val="000000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24C17"/>
    <w:pPr>
      <w:spacing w:before="100" w:beforeAutospacing="1" w:after="100" w:afterAutospacing="1"/>
    </w:pPr>
    <w:rPr>
      <w:sz w:val="24"/>
      <w:szCs w:val="24"/>
      <w:lang w:eastAsia="en-AU"/>
    </w:rPr>
  </w:style>
  <w:style w:type="character" w:styleId="Strong">
    <w:name w:val="Strong"/>
    <w:uiPriority w:val="22"/>
    <w:rsid w:val="00524C17"/>
    <w:rPr>
      <w:b/>
      <w:bCs/>
    </w:rPr>
  </w:style>
  <w:style w:type="character" w:styleId="CommentReference">
    <w:name w:val="Comment Reference"/>
    <w:uiPriority w:val="99"/>
    <w:unhideWhenUsed/>
    <w:rsid w:val="00524C17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524C17"/>
    <w:pPr>
      <w:pBdr>
        <w:top w:val="nil"/>
        <w:left w:val="nil"/>
        <w:bottom w:val="nil"/>
        <w:right w:val="nil"/>
        <w:between w:val="nil"/>
      </w:pBdr>
      <w:spacing w:after="220"/>
      <w:jc w:val="both"/>
    </w:pPr>
    <w:rPr>
      <w:rFonts w:ascii="Verdana" w:hAnsi="Verdana" w:eastAsia="Verdana" w:cs="Verdana"/>
      <w:color w:val="000000"/>
      <w:lang w:eastAsia="en-AU"/>
    </w:rPr>
  </w:style>
  <w:style w:type="character" w:styleId="CommentTextChar" w:customStyle="1">
    <w:name w:val="Comment Text Char"/>
    <w:basedOn w:val="DefaultParagraphFont"/>
    <w:link w:val="CommentText"/>
    <w:uiPriority w:val="99"/>
    <w:rsid w:val="00524C17"/>
    <w:rPr>
      <w:rFonts w:ascii="Verdana" w:hAnsi="Verdana" w:eastAsia="Verdana" w:cs="Verdana"/>
      <w:color w:val="000000"/>
    </w:rPr>
  </w:style>
  <w:style w:type="paragraph" w:styleId="CommentSubject">
    <w:name w:val="Comment Subject"/>
    <w:basedOn w:val="CommentText"/>
    <w:next w:val="CommentText"/>
    <w:link w:val="CommentSubjectChar"/>
    <w:uiPriority w:val="99"/>
    <w:unhideWhenUsed/>
    <w:rsid w:val="00524C1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rsid w:val="00524C17"/>
    <w:rPr>
      <w:rFonts w:ascii="Verdana" w:hAnsi="Verdana" w:eastAsia="Verdana" w:cs="Verdana"/>
      <w:b/>
      <w:bCs/>
      <w:color w:val="000000"/>
    </w:rPr>
  </w:style>
  <w:style w:type="paragraph" w:styleId="61outlinenumbered" w:customStyle="1">
    <w:name w:val="6.1 outline numbered"/>
    <w:basedOn w:val="Normal"/>
    <w:rsid w:val="00524C17"/>
    <w:pPr>
      <w:numPr>
        <w:numId w:val="5"/>
      </w:numPr>
      <w:pBdr>
        <w:top w:val="nil"/>
        <w:left w:val="nil"/>
        <w:bottom w:val="nil"/>
        <w:right w:val="nil"/>
        <w:between w:val="nil"/>
      </w:pBdr>
      <w:spacing w:after="220" w:line="264" w:lineRule="auto"/>
      <w:jc w:val="both"/>
    </w:pPr>
    <w:rPr>
      <w:rFonts w:ascii="Verdana" w:hAnsi="Verdana" w:eastAsia="Verdana" w:cs="Verdana"/>
      <w:color w:val="000000"/>
      <w:sz w:val="18"/>
      <w:szCs w:val="18"/>
      <w:lang w:eastAsia="en-AU"/>
    </w:rPr>
  </w:style>
  <w:style w:type="character" w:styleId="fontstyle01" w:customStyle="1">
    <w:name w:val="fontstyle01"/>
    <w:rsid w:val="00524C17"/>
    <w:rPr>
      <w:rFonts w:hint="default" w:ascii="ArialMT" w:hAnsi="ArialMT"/>
      <w:b w:val="0"/>
      <w:bCs w:val="0"/>
      <w:i w:val="0"/>
      <w:iCs w:val="0"/>
      <w:color w:val="000000"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rsid w:val="00B950EF"/>
    <w:pPr>
      <w:spacing w:before="240" w:line="259" w:lineRule="auto"/>
      <w:outlineLvl w:val="9"/>
    </w:pPr>
    <w:rPr>
      <w:rFonts w:asciiTheme="majorHAnsi" w:hAnsiTheme="majorHAnsi" w:eastAsiaTheme="majorEastAsia" w:cstheme="majorBidi"/>
      <w:color w:val="005A8F" w:themeColor="accent1" w:themeShade="BF"/>
      <w:sz w:val="32"/>
      <w:szCs w:val="32"/>
      <w:lang w:val="en-AU" w:eastAsia="en-AU"/>
    </w:rPr>
  </w:style>
  <w:style w:type="paragraph" w:styleId="Revision">
    <w:name w:val="Revision"/>
    <w:hidden/>
    <w:uiPriority w:val="99"/>
    <w:semiHidden/>
    <w:rsid w:val="00DE4DA1"/>
    <w:rPr>
      <w:lang w:eastAsia="en-US"/>
    </w:rPr>
  </w:style>
  <w:style w:type="character" w:styleId="TitleChar" w:customStyle="1">
    <w:name w:val="Title Char"/>
    <w:basedOn w:val="DefaultParagraphFont"/>
    <w:link w:val="Title"/>
    <w:uiPriority w:val="10"/>
    <w:rsid w:val="00505324"/>
    <w:rPr>
      <w:rFonts w:ascii="Arial" w:hAnsi="Arial" w:cs="Arial"/>
      <w:b/>
      <w:bCs/>
      <w:color w:val="000000" w:themeColor="background1"/>
      <w:sz w:val="100"/>
      <w:szCs w:val="36"/>
      <w:lang w:val="en-US" w:eastAsia="en-US"/>
    </w:rPr>
  </w:style>
  <w:style w:type="paragraph" w:styleId="Bullet-1" w:customStyle="1">
    <w:name w:val="Bullet-1"/>
    <w:basedOn w:val="Normal"/>
    <w:link w:val="Bullet-1Char"/>
    <w:qFormat/>
    <w:rsid w:val="00D95DC8"/>
    <w:pPr>
      <w:numPr>
        <w:numId w:val="8"/>
      </w:numPr>
      <w:spacing w:after="60" w:line="288" w:lineRule="auto"/>
    </w:pPr>
    <w:rPr>
      <w:rFonts w:ascii="Arial" w:hAnsi="Arial" w:cs="Arial"/>
      <w:color w:val="585858"/>
      <w:sz w:val="22"/>
      <w:szCs w:val="22"/>
      <w:lang w:val="en-US"/>
    </w:rPr>
  </w:style>
  <w:style w:type="character" w:styleId="Bullet-1Char" w:customStyle="1">
    <w:name w:val="Bullet-1 Char"/>
    <w:basedOn w:val="DefaultParagraphFont"/>
    <w:link w:val="Bullet-1"/>
    <w:rsid w:val="00D95DC8"/>
    <w:rPr>
      <w:rFonts w:ascii="Arial" w:hAnsi="Arial" w:cs="Arial"/>
      <w:color w:val="585858"/>
      <w:sz w:val="22"/>
      <w:szCs w:val="22"/>
      <w:lang w:val="en-US" w:eastAsia="en-US"/>
    </w:rPr>
  </w:style>
  <w:style w:type="table" w:styleId="PlainTable2">
    <w:name w:val="Plain Table 2"/>
    <w:basedOn w:val="TableNormal"/>
    <w:uiPriority w:val="42"/>
    <w:rsid w:val="00944630"/>
    <w:rPr>
      <w:rFonts w:asciiTheme="minorHAnsi" w:hAnsiTheme="minorHAnsi" w:eastAsia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color="7CEA8F" w:themeColor="text1" w:themeTint="80" w:sz="4" w:space="0"/>
        <w:bottom w:val="single" w:color="7CEA8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CEA8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CEA8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CEA8F" w:themeColor="text1" w:themeTint="80" w:sz="4" w:space="0"/>
          <w:right w:val="single" w:color="7CEA8F" w:themeColor="text1" w:themeTint="80" w:sz="4" w:space="0"/>
        </w:tcBorders>
      </w:tcPr>
    </w:tblStylePr>
    <w:tblStylePr w:type="band2Vert">
      <w:tblPr/>
      <w:tcPr>
        <w:tcBorders>
          <w:left w:val="single" w:color="7CEA8F" w:themeColor="text1" w:themeTint="80" w:sz="4" w:space="0"/>
          <w:right w:val="single" w:color="7CEA8F" w:themeColor="text1" w:themeTint="80" w:sz="4" w:space="0"/>
        </w:tcBorders>
      </w:tcPr>
    </w:tblStylePr>
    <w:tblStylePr w:type="band1Horz">
      <w:tblPr/>
      <w:tcPr>
        <w:tcBorders>
          <w:top w:val="single" w:color="7CEA8F" w:themeColor="text1" w:themeTint="80" w:sz="4" w:space="0"/>
          <w:bottom w:val="single" w:color="7CEA8F" w:themeColor="text1" w:themeTint="80" w:sz="4" w:space="0"/>
        </w:tcBorders>
      </w:tcPr>
    </w:tblStylePr>
  </w:style>
  <w:style w:type="table" w:styleId="TableGridLight">
    <w:name w:val="Grid Table Light"/>
    <w:basedOn w:val="TableNormal"/>
    <w:uiPriority w:val="40"/>
    <w:rsid w:val="00944630"/>
    <w:tblPr>
      <w:tblBorders>
        <w:top w:val="single" w:color="000000" w:themeColor="background1" w:themeShade="BF" w:sz="4" w:space="0"/>
        <w:left w:val="single" w:color="000000" w:themeColor="background1" w:themeShade="BF" w:sz="4" w:space="0"/>
        <w:bottom w:val="single" w:color="000000" w:themeColor="background1" w:themeShade="BF" w:sz="4" w:space="0"/>
        <w:right w:val="single" w:color="000000" w:themeColor="background1" w:themeShade="BF" w:sz="4" w:space="0"/>
        <w:insideH w:val="single" w:color="000000" w:themeColor="background1" w:themeShade="BF" w:sz="4" w:space="0"/>
        <w:insideV w:val="single" w:color="000000" w:themeColor="background1" w:themeShade="BF" w:sz="4" w:space="0"/>
      </w:tblBorders>
    </w:tblPr>
  </w:style>
  <w:style w:type="paragraph" w:styleId="TableText" w:customStyle="1">
    <w:name w:val="Table_Text"/>
    <w:basedOn w:val="BodyText"/>
    <w:link w:val="TableTextChar"/>
    <w:qFormat/>
    <w:rsid w:val="00944630"/>
    <w:pPr>
      <w:spacing w:before="20" w:after="20"/>
    </w:pPr>
    <w:rPr>
      <w:rFonts w:eastAsia="Arial"/>
      <w:sz w:val="20"/>
    </w:rPr>
  </w:style>
  <w:style w:type="paragraph" w:styleId="TableHeader" w:customStyle="1">
    <w:name w:val="Table_Header"/>
    <w:basedOn w:val="BodyText"/>
    <w:link w:val="TableHeaderChar"/>
    <w:autoRedefine/>
    <w:qFormat/>
    <w:rsid w:val="009E3202"/>
    <w:pPr>
      <w:spacing w:before="20" w:after="0"/>
    </w:pPr>
    <w:rPr>
      <w:b/>
      <w:color w:val="1DB337" w:themeColor="text1"/>
      <w:sz w:val="18"/>
      <w:szCs w:val="18"/>
    </w:rPr>
  </w:style>
  <w:style w:type="character" w:styleId="BodyTextChar" w:customStyle="1">
    <w:name w:val="Body Text Char"/>
    <w:basedOn w:val="DefaultParagraphFont"/>
    <w:link w:val="BodyText"/>
    <w:rsid w:val="00341B7E"/>
    <w:rPr>
      <w:rFonts w:ascii="Arial" w:hAnsi="Arial"/>
      <w:color w:val="585858"/>
      <w:sz w:val="22"/>
      <w:lang w:val="en-US" w:eastAsia="en-US"/>
    </w:rPr>
  </w:style>
  <w:style w:type="character" w:styleId="TableTextChar" w:customStyle="1">
    <w:name w:val="Table_Text Char"/>
    <w:basedOn w:val="BodyTextChar"/>
    <w:link w:val="TableText"/>
    <w:rsid w:val="00944630"/>
    <w:rPr>
      <w:rFonts w:ascii="Arial" w:hAnsi="Arial" w:eastAsia="Arial"/>
      <w:color w:val="585858"/>
      <w:sz w:val="22"/>
      <w:lang w:val="en-US" w:eastAsia="en-US"/>
    </w:rPr>
  </w:style>
  <w:style w:type="paragraph" w:styleId="Diagram" w:customStyle="1">
    <w:name w:val="Diagram"/>
    <w:basedOn w:val="BodyText"/>
    <w:link w:val="DiagramChar"/>
    <w:autoRedefine/>
    <w:qFormat/>
    <w:rsid w:val="00852FAA"/>
    <w:pPr>
      <w:keepLines/>
      <w:suppressAutoHyphens/>
      <w:spacing w:after="360"/>
      <w:jc w:val="center"/>
    </w:pPr>
    <w:rPr>
      <w:sz w:val="20"/>
    </w:rPr>
  </w:style>
  <w:style w:type="character" w:styleId="TableHeaderChar" w:customStyle="1">
    <w:name w:val="Table_Header Char"/>
    <w:basedOn w:val="BodyTextChar"/>
    <w:link w:val="TableHeader"/>
    <w:rsid w:val="009E3202"/>
    <w:rPr>
      <w:rFonts w:ascii="Arial" w:hAnsi="Arial"/>
      <w:b/>
      <w:color w:val="1DB337" w:themeColor="text1"/>
      <w:sz w:val="18"/>
      <w:szCs w:val="18"/>
      <w:lang w:val="en-US" w:eastAsia="en-US"/>
    </w:rPr>
  </w:style>
  <w:style w:type="character" w:styleId="DiagramChar" w:customStyle="1">
    <w:name w:val="Diagram Char"/>
    <w:basedOn w:val="BodyTextChar"/>
    <w:link w:val="Diagram"/>
    <w:rsid w:val="00852FAA"/>
    <w:rPr>
      <w:rFonts w:ascii="Arial" w:hAnsi="Arial"/>
      <w:color w:val="585858"/>
      <w:sz w:val="22"/>
      <w:lang w:val="en-US" w:eastAsia="en-US"/>
    </w:rPr>
  </w:style>
  <w:style w:type="paragraph" w:styleId="Bullet-2" w:customStyle="1">
    <w:name w:val="Bullet-2"/>
    <w:basedOn w:val="Bullet-1"/>
    <w:link w:val="Bullet-2Char"/>
    <w:qFormat/>
    <w:rsid w:val="00D95DC8"/>
    <w:pPr>
      <w:numPr>
        <w:numId w:val="14"/>
      </w:numPr>
      <w:ind w:left="1134" w:hanging="340"/>
    </w:pPr>
    <w:rPr>
      <w:rFonts w:eastAsia="Arial"/>
    </w:rPr>
  </w:style>
  <w:style w:type="character" w:styleId="Bullet-2Char" w:customStyle="1">
    <w:name w:val="Bullet-2 Char"/>
    <w:basedOn w:val="Bullet-1Char"/>
    <w:link w:val="Bullet-2"/>
    <w:rsid w:val="00D95DC8"/>
    <w:rPr>
      <w:rFonts w:ascii="Arial" w:hAnsi="Arial" w:eastAsia="Arial" w:cs="Arial"/>
      <w:color w:val="585858"/>
      <w:sz w:val="22"/>
      <w:szCs w:val="22"/>
      <w:lang w:val="en-US" w:eastAsia="en-US"/>
    </w:rPr>
  </w:style>
  <w:style w:type="paragraph" w:styleId="Heading2NUMBERS" w:customStyle="1">
    <w:name w:val="Heading 2_NUMBERS"/>
    <w:basedOn w:val="Heading2"/>
    <w:link w:val="Heading2NUMBERSChar"/>
    <w:qFormat/>
    <w:rsid w:val="00D95DC8"/>
    <w:pPr>
      <w:ind w:left="454" w:hanging="454"/>
    </w:pPr>
    <w:rPr>
      <w:rFonts w:eastAsia="Arial"/>
    </w:rPr>
  </w:style>
  <w:style w:type="paragraph" w:styleId="Bullet1-a" w:customStyle="1">
    <w:name w:val="Bullet 1-a)"/>
    <w:basedOn w:val="BodyText"/>
    <w:link w:val="Bullet1-aChar"/>
    <w:qFormat/>
    <w:rsid w:val="005F265E"/>
    <w:pPr>
      <w:numPr>
        <w:numId w:val="20"/>
      </w:numPr>
      <w:spacing w:after="60"/>
      <w:ind w:left="454" w:hanging="454"/>
    </w:pPr>
    <w:rPr>
      <w:rFonts w:eastAsia="Arial"/>
    </w:rPr>
  </w:style>
  <w:style w:type="character" w:styleId="Heading1Char" w:customStyle="1">
    <w:name w:val="Heading 1 Char"/>
    <w:basedOn w:val="BodyTextChar"/>
    <w:link w:val="Heading1"/>
    <w:rsid w:val="00C27E58"/>
    <w:rPr>
      <w:rFonts w:ascii="Arial" w:hAnsi="Arial"/>
      <w:b/>
      <w:caps/>
      <w:color w:val="1DB337" w:themeColor="text1"/>
      <w:sz w:val="28"/>
      <w:lang w:val="en-US" w:eastAsia="en-US"/>
    </w:rPr>
  </w:style>
  <w:style w:type="character" w:styleId="Heading2Char" w:customStyle="1">
    <w:name w:val="Heading 2 Char"/>
    <w:basedOn w:val="Heading1Char"/>
    <w:link w:val="Heading2"/>
    <w:rsid w:val="00D95DC8"/>
    <w:rPr>
      <w:rFonts w:ascii="Arial" w:hAnsi="Arial"/>
      <w:b/>
      <w:caps w:val="0"/>
      <w:color w:val="4F2D7F"/>
      <w:sz w:val="26"/>
      <w:lang w:val="en-US" w:eastAsia="en-US"/>
    </w:rPr>
  </w:style>
  <w:style w:type="character" w:styleId="Heading2NUMBERSChar" w:customStyle="1">
    <w:name w:val="Heading 2_NUMBERS Char"/>
    <w:basedOn w:val="Heading2Char"/>
    <w:link w:val="Heading2NUMBERS"/>
    <w:rsid w:val="00D95DC8"/>
    <w:rPr>
      <w:rFonts w:ascii="Arial" w:hAnsi="Arial" w:eastAsia="Arial"/>
      <w:b/>
      <w:caps w:val="0"/>
      <w:color w:val="4F2D7F"/>
      <w:sz w:val="26"/>
      <w:lang w:val="en-US" w:eastAsia="en-US"/>
    </w:rPr>
  </w:style>
  <w:style w:type="paragraph" w:styleId="Bullet2-i" w:customStyle="1">
    <w:name w:val="Bullet 2-i"/>
    <w:basedOn w:val="BodyText"/>
    <w:link w:val="Bullet2-iChar"/>
    <w:qFormat/>
    <w:rsid w:val="005F265E"/>
    <w:pPr>
      <w:numPr>
        <w:numId w:val="21"/>
      </w:numPr>
      <w:spacing w:after="60"/>
      <w:ind w:left="964" w:hanging="284"/>
    </w:pPr>
    <w:rPr>
      <w:rFonts w:eastAsia="Arial"/>
    </w:rPr>
  </w:style>
  <w:style w:type="character" w:styleId="Bullet1-aChar" w:customStyle="1">
    <w:name w:val="Bullet 1-a) Char"/>
    <w:basedOn w:val="BodyTextChar"/>
    <w:link w:val="Bullet1-a"/>
    <w:rsid w:val="005F265E"/>
    <w:rPr>
      <w:rFonts w:ascii="Arial" w:hAnsi="Arial" w:eastAsia="Arial"/>
      <w:color w:val="585858"/>
      <w:sz w:val="22"/>
      <w:lang w:val="en-US" w:eastAsia="en-US"/>
    </w:rPr>
  </w:style>
  <w:style w:type="paragraph" w:styleId="Heading3Numbers" w:customStyle="1">
    <w:name w:val="Heading 3 Numbers"/>
    <w:basedOn w:val="Heading3"/>
    <w:link w:val="Heading3NumbersChar"/>
    <w:qFormat/>
    <w:rsid w:val="005F265E"/>
    <w:pPr>
      <w:ind w:left="454" w:hanging="454"/>
    </w:pPr>
    <w:rPr>
      <w:rFonts w:eastAsia="Arial"/>
    </w:rPr>
  </w:style>
  <w:style w:type="character" w:styleId="Bullet2-iChar" w:customStyle="1">
    <w:name w:val="Bullet 2-i Char"/>
    <w:basedOn w:val="BodyTextChar"/>
    <w:link w:val="Bullet2-i"/>
    <w:rsid w:val="005F265E"/>
    <w:rPr>
      <w:rFonts w:ascii="Arial" w:hAnsi="Arial" w:eastAsia="Arial"/>
      <w:color w:val="585858"/>
      <w:sz w:val="22"/>
      <w:lang w:val="en-US" w:eastAsia="en-US"/>
    </w:rPr>
  </w:style>
  <w:style w:type="paragraph" w:styleId="Footnote" w:customStyle="1">
    <w:name w:val="Footnote"/>
    <w:basedOn w:val="FootnoteText"/>
    <w:link w:val="FootnoteChar"/>
    <w:qFormat/>
    <w:rsid w:val="00385906"/>
    <w:pPr>
      <w:spacing w:before="0"/>
    </w:pPr>
    <w:rPr>
      <w:rFonts w:ascii="Arial" w:hAnsi="Arial" w:cs="Arial"/>
      <w:color w:val="485053" w:themeColor="text2"/>
      <w:sz w:val="18"/>
      <w:szCs w:val="18"/>
    </w:rPr>
  </w:style>
  <w:style w:type="character" w:styleId="Heading3Char" w:customStyle="1">
    <w:name w:val="Heading 3 Char"/>
    <w:basedOn w:val="BodyTextChar"/>
    <w:link w:val="Heading3"/>
    <w:rsid w:val="005F265E"/>
    <w:rPr>
      <w:rFonts w:ascii="Arial" w:hAnsi="Arial"/>
      <w:b/>
      <w:bCs/>
      <w:color w:val="585858"/>
      <w:sz w:val="22"/>
      <w:lang w:val="en-US" w:eastAsia="en-US"/>
    </w:rPr>
  </w:style>
  <w:style w:type="character" w:styleId="Heading3NumbersChar" w:customStyle="1">
    <w:name w:val="Heading 3 Numbers Char"/>
    <w:basedOn w:val="Heading3Char"/>
    <w:link w:val="Heading3Numbers"/>
    <w:rsid w:val="005F265E"/>
    <w:rPr>
      <w:rFonts w:ascii="Arial" w:hAnsi="Arial" w:eastAsia="Arial"/>
      <w:b/>
      <w:bCs/>
      <w:color w:val="585858"/>
      <w:sz w:val="22"/>
      <w:lang w:val="en-US" w:eastAsia="en-US"/>
    </w:rPr>
  </w:style>
  <w:style w:type="character" w:styleId="FootnoteChar" w:customStyle="1">
    <w:name w:val="Footnote Char"/>
    <w:basedOn w:val="FootnoteTextChar"/>
    <w:link w:val="Footnote"/>
    <w:rsid w:val="00385906"/>
    <w:rPr>
      <w:rFonts w:ascii="Arial" w:hAnsi="Arial" w:eastAsia="MS Gothic" w:cs="Arial"/>
      <w:color w:val="485053" w:themeColor="text2"/>
      <w:sz w:val="18"/>
      <w:szCs w:val="18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A0C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11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13" /><Relationship Type="http://schemas.openxmlformats.org/officeDocument/2006/relationships/image" Target="media/image7.png" Id="rId18" /><Relationship Type="http://schemas.openxmlformats.org/officeDocument/2006/relationships/image" Target="media/image11.png" Id="rId26" /><Relationship Type="http://schemas.openxmlformats.org/officeDocument/2006/relationships/hyperlink" Target="https://ui.timetrade.com.au/app/5039SmartSalary/workflows/autopiawf/schedule/appointment-type?locationId=master&amp;appointmentTypeGroupId=AutopiaConsultations&amp;resourceId=consultations&amp;_gl=1%2Azdx8rf%2A_gcl_au%2AODU0OTk1NjkxLjE3NzQyMjA5Mjc.%2A_ga%2AMzg4OTY3OTA5LjE3NDIyNTc5NzU.%2A_ga_7HH13EHZ12%2AczE3ODE1NTQ2NjYkbzI4JGcxJHQxNzgxNTU0NzUyJGozNiRsMCRoMA..&amp;fs=1" TargetMode="External" Id="rId21" /><Relationship Type="http://schemas.openxmlformats.org/officeDocument/2006/relationships/image" Target="media/image15.png" Id="rId34" /><Relationship Type="http://schemas.openxmlformats.org/officeDocument/2006/relationships/settings" Target="settings.xml" Id="rId7" /><Relationship Type="http://schemas.openxmlformats.org/officeDocument/2006/relationships/image" Target="media/image3.png" Id="rId12" /><Relationship Type="http://schemas.openxmlformats.org/officeDocument/2006/relationships/hyperlink" Target="https://autopia.com.au/" TargetMode="External" Id="rId17" /><Relationship Type="http://schemas.openxmlformats.org/officeDocument/2006/relationships/hyperlink" Target="https://autopia.com.au/" TargetMode="External" Id="rId25" /><Relationship Type="http://schemas.openxmlformats.org/officeDocument/2006/relationships/hyperlink" Target="https://ui.timetrade.com.au/app/5039SmartSalary/workflows/autopiawf/schedule/appointment-type?locationId=master&amp;appointmentTypeGroupId=AutopiaConsultations&amp;resourceId=consultations&amp;_gl=1%2Azdx8rf%2A_gcl_au%2AODU0OTk1NjkxLjE3NzQyMjA5Mjc.%2A_ga%2AMzg4OTY3OTA5LjE3NDIyNTc5NzU.%2A_ga_7HH13EHZ12%2AczE3ODE1NTQ2NjYkbzI4JGcxJHQxNzgxNTU0NzUyJGozNiRsMCRoMA..&amp;fs=1" TargetMode="External" Id="rId33" /><Relationship Type="http://schemas.openxmlformats.org/officeDocument/2006/relationships/theme" Target="theme/theme1.xml" Id="rId38" /><Relationship Type="http://schemas.openxmlformats.org/officeDocument/2006/relationships/customXml" Target="../customXml/item2.xml" Id="rId2" /><Relationship Type="http://schemas.openxmlformats.org/officeDocument/2006/relationships/image" Target="media/image6.png" Id="rId16" /><Relationship Type="http://schemas.openxmlformats.org/officeDocument/2006/relationships/image" Target="media/image8.png" Id="rId20" /><Relationship Type="http://schemas.openxmlformats.org/officeDocument/2006/relationships/hyperlink" Target="https://ui.timetrade.com.au/app/5039SmartSalary/workflows/autopiawf/schedule/appointment-type?locationId=master&amp;appointmentTypeGroupId=AutopiaConsultations&amp;resourceId=consultations&amp;_gl=1%2Azdx8rf%2A_gcl_au%2AODU0OTk1NjkxLjE3NzQyMjA5Mjc.%2A_ga%2AMzg4OTY3OTA5LjE3NDIyNTc5NzU.%2A_ga_7HH13EHZ12%2AczE3ODE1NTQ2NjYkbzI4JGcxJHQxNzgxNTU0NzUyJGozNiRsMCRoMA..&amp;fs=1" TargetMode="External" Id="rId29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2.png" Id="rId11" /><Relationship Type="http://schemas.openxmlformats.org/officeDocument/2006/relationships/image" Target="media/image10.png" Id="rId24" /><Relationship Type="http://schemas.openxmlformats.org/officeDocument/2006/relationships/image" Target="media/image14.png" Id="rId32" /><Relationship Type="http://schemas.openxmlformats.org/officeDocument/2006/relationships/fontTable" Target="fontTable.xml" Id="rId37" /><Relationship Type="http://schemas.openxmlformats.org/officeDocument/2006/relationships/numbering" Target="numbering.xml" Id="rId5" /><Relationship Type="http://schemas.openxmlformats.org/officeDocument/2006/relationships/footer" Target="footer1.xml" Id="rId15" /><Relationship Type="http://schemas.openxmlformats.org/officeDocument/2006/relationships/hyperlink" Target="https://autopia.com.au/" TargetMode="External" Id="rId23" /><Relationship Type="http://schemas.openxmlformats.org/officeDocument/2006/relationships/image" Target="media/image12.png" Id="rId28" /><Relationship Type="http://schemas.openxmlformats.org/officeDocument/2006/relationships/header" Target="header3.xml" Id="rId36" /><Relationship Type="http://schemas.openxmlformats.org/officeDocument/2006/relationships/endnotes" Target="endnotes.xml" Id="rId10" /><Relationship Type="http://schemas.openxmlformats.org/officeDocument/2006/relationships/hyperlink" Target="https://autopia.com.au/" TargetMode="External" Id="rId19" /><Relationship Type="http://schemas.openxmlformats.org/officeDocument/2006/relationships/hyperlink" Target="https://autopia.com.au/" TargetMode="External" Id="rId31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Relationship Type="http://schemas.openxmlformats.org/officeDocument/2006/relationships/image" Target="media/image9.png" Id="rId22" /><Relationship Type="http://schemas.openxmlformats.org/officeDocument/2006/relationships/hyperlink" Target="https://smartsalary.my.site.com/Autopia/s/globaleventregister?regId=a8YMn" TargetMode="External" Id="rId27" /><Relationship Type="http://schemas.openxmlformats.org/officeDocument/2006/relationships/image" Target="media/image13.png" Id="rId30" /><Relationship Type="http://schemas.openxmlformats.org/officeDocument/2006/relationships/hyperlink" Target="https://ui.timetrade.com.au/app/5039SmartSalary/workflows/autopiawf/schedule/appointment-type?locationId=master&amp;appointmentTypeGroupId=AutopiaConsultations&amp;resourceId=consultations&amp;_gl=1%2Azdx8rf%2A_gcl_au%2AODU0OTk1NjkxLjE3NzQyMjA5Mjc.%2A_ga%2AMzg4OTY3OTA5LjE3NDIyNTc5NzU.%2A_ga_7HH13EHZ12%2AczE3ODE1NTQ2NjYkbzI4JGcxJHQxNzgxNTU0NzUyJGozNiRsMCRoMA..&amp;fs=1" TargetMode="External" Id="rId35" /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GP%20PC\Documents\Autopia_A4%20Policy%20template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Autopia colours">
      <a:dk1>
        <a:srgbClr val="1DB337"/>
      </a:dk1>
      <a:lt1>
        <a:srgbClr val="000000"/>
      </a:lt1>
      <a:dk2>
        <a:srgbClr val="485053"/>
      </a:dk2>
      <a:lt2>
        <a:srgbClr val="5B686C"/>
      </a:lt2>
      <a:accent1>
        <a:srgbClr val="0079C0"/>
      </a:accent1>
      <a:accent2>
        <a:srgbClr val="EBEDEE"/>
      </a:accent2>
      <a:accent3>
        <a:srgbClr val="FF6600"/>
      </a:accent3>
      <a:accent4>
        <a:srgbClr val="7AC117"/>
      </a:accent4>
      <a:accent5>
        <a:srgbClr val="FFCC00"/>
      </a:accent5>
      <a:accent6>
        <a:srgbClr val="00B0F0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65F00CE89BA844BF82AA4A264665E4" ma:contentTypeVersion="4" ma:contentTypeDescription="Create a new document." ma:contentTypeScope="" ma:versionID="617f552736bf7a42279dba7921c989b9">
  <xsd:schema xmlns:xsd="http://www.w3.org/2001/XMLSchema" xmlns:xs="http://www.w3.org/2001/XMLSchema" xmlns:p="http://schemas.microsoft.com/office/2006/metadata/properties" xmlns:ns2="3664500d-1fcd-40ed-a41d-ec39b8c920dd" targetNamespace="http://schemas.microsoft.com/office/2006/metadata/properties" ma:root="true" ma:fieldsID="92b28b2b16d6dc20a76ae4895461b096" ns2:_="">
    <xsd:import namespace="3664500d-1fcd-40ed-a41d-ec39b8c920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4500d-1fcd-40ed-a41d-ec39b8c920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A4BE54-2A23-4EB4-BA3B-75F02DF9D7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B0F395-664D-4422-BC6D-AB5C92CCAD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7D41410-056A-4AA7-BF08-11C58BE535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64500d-1fcd-40ed-a41d-ec39b8c920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6B17A61-D862-4604-98BC-CF78E9660A6D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Autopia_A4 Policy template</ap:Template>
  <ap:Application>Microsoft Word for the web</ap:Application>
  <ap:DocSecurity>0</ap:DocSecurity>
  <ap:ScaleCrop>false</ap:ScaleCrop>
  <ap:Company>AFL.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VGP PC</dc:creator>
  <keywords/>
  <lastModifiedBy>Courtney Allan</lastModifiedBy>
  <revision>11</revision>
  <lastPrinted>2018-09-27T03:44:00.0000000Z</lastPrinted>
  <dcterms:created xsi:type="dcterms:W3CDTF">2026-07-07T00:46:00.0000000Z</dcterms:created>
  <dcterms:modified xsi:type="dcterms:W3CDTF">2026-07-07T23:03:03.8413574Z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0x0101003A65F00CE89BA844BF82AA4A264665E4</vt:lpwstr>
  </property>
  <property fmtid="{D5CDD505-2E9C-101B-9397-08002B2CF9AE}" pid="3" name="MediaServiceImageTags">
    <vt:lpwstr/>
  </property>
</Properties>
</file>